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1781" w:rsidRPr="00911A84" w:rsidRDefault="00911A84" w:rsidP="00911A84">
      <w:pPr>
        <w:pStyle w:val="Title"/>
        <w:jc w:val="left"/>
        <w:rPr>
          <w:b/>
          <w:bCs/>
          <w:sz w:val="38"/>
        </w:rPr>
        <w:sectPr w:rsidR="00241781" w:rsidRPr="00911A84" w:rsidSect="00A4276C">
          <w:footerReference w:type="even" r:id="rId11"/>
          <w:footerReference w:type="default" r:id="rId12"/>
          <w:pgSz w:w="11906" w:h="16838"/>
          <w:pgMar w:top="1134" w:right="1418" w:bottom="1134" w:left="1418" w:header="709" w:footer="709" w:gutter="0"/>
          <w:cols w:space="708"/>
          <w:docGrid w:linePitch="360"/>
        </w:sectPr>
      </w:pPr>
      <w:bookmarkStart w:id="0" w:name="_GoBack"/>
      <w:bookmarkEnd w:id="0"/>
      <w:r>
        <w:rPr>
          <w:noProof/>
          <w:lang w:eastAsia="en-GB"/>
        </w:rPr>
        <w:drawing>
          <wp:anchor distT="0" distB="0" distL="114300" distR="114300" simplePos="0" relativeHeight="251678208" behindDoc="1" locked="0" layoutInCell="1" allowOverlap="1" wp14:anchorId="1881211C" wp14:editId="2CDFE3FF">
            <wp:simplePos x="0" y="0"/>
            <wp:positionH relativeFrom="page">
              <wp:align>right</wp:align>
            </wp:positionH>
            <wp:positionV relativeFrom="paragraph">
              <wp:posOffset>7468235</wp:posOffset>
            </wp:positionV>
            <wp:extent cx="7362825" cy="1761490"/>
            <wp:effectExtent l="0" t="0" r="9525" b="0"/>
            <wp:wrapTight wrapText="bothSides">
              <wp:wrapPolygon edited="0">
                <wp:start x="0" y="0"/>
                <wp:lineTo x="0" y="21257"/>
                <wp:lineTo x="21572" y="21257"/>
                <wp:lineTo x="21572" y="0"/>
                <wp:lineTo x="0" y="0"/>
              </wp:wrapPolygon>
            </wp:wrapTight>
            <wp:docPr id="93" name="Picture 93" descr="L:\Active School Leeds\Admin\Logos and Headers\Active Schools Logos and Headers\Header\active Schools head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ctive School Leeds\Admin\Logos and Headers\Active Schools Logos and Headers\Header\active Schools header copy.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62825" cy="1761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F40">
        <w:rPr>
          <w:rFonts w:ascii="Calibri" w:hAnsi="Calibri"/>
          <w:noProof/>
          <w:sz w:val="22"/>
          <w:szCs w:val="22"/>
          <w:lang w:eastAsia="en-GB"/>
        </w:rPr>
        <mc:AlternateContent>
          <mc:Choice Requires="wpg">
            <w:drawing>
              <wp:anchor distT="0" distB="0" distL="114300" distR="114300" simplePos="0" relativeHeight="251649536" behindDoc="0" locked="0" layoutInCell="1" allowOverlap="1" wp14:anchorId="1961687C" wp14:editId="48F21E3C">
                <wp:simplePos x="0" y="0"/>
                <wp:positionH relativeFrom="page">
                  <wp:posOffset>0</wp:posOffset>
                </wp:positionH>
                <wp:positionV relativeFrom="page">
                  <wp:posOffset>276225</wp:posOffset>
                </wp:positionV>
                <wp:extent cx="7562850" cy="7275195"/>
                <wp:effectExtent l="0" t="0" r="0" b="1905"/>
                <wp:wrapTopAndBottom/>
                <wp:docPr id="35" name="Group 38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7275195"/>
                          <a:chOff x="-12" y="0"/>
                          <a:chExt cx="75631" cy="72758"/>
                        </a:xfrm>
                      </wpg:grpSpPr>
                      <wps:wsp>
                        <wps:cNvPr id="36" name="Rectangle 8"/>
                        <wps:cNvSpPr>
                          <a:spLocks noChangeArrowheads="1"/>
                        </wps:cNvSpPr>
                        <wps:spPr bwMode="auto">
                          <a:xfrm>
                            <a:off x="33430" y="8543"/>
                            <a:ext cx="42189" cy="5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91D" w:rsidRPr="00760F40" w:rsidRDefault="0028291D" w:rsidP="007F19F0">
                              <w:pPr>
                                <w:rPr>
                                  <w:sz w:val="40"/>
                                  <w:szCs w:val="40"/>
                                </w:rPr>
                              </w:pPr>
                              <w:r w:rsidRPr="00760F40">
                                <w:rPr>
                                  <w:rFonts w:eastAsia="Arial" w:cs="Arial"/>
                                  <w:b/>
                                  <w:color w:val="181717"/>
                                  <w:sz w:val="40"/>
                                  <w:szCs w:val="40"/>
                                </w:rPr>
                                <w:t>Competition Rule Book 2016-17</w:t>
                              </w:r>
                            </w:p>
                          </w:txbxContent>
                        </wps:txbx>
                        <wps:bodyPr rot="0" vert="horz" wrap="square" lIns="0" tIns="0" rIns="0" bIns="0" anchor="t" anchorCtr="0" upright="1">
                          <a:noAutofit/>
                        </wps:bodyPr>
                      </wps:wsp>
                      <wps:wsp>
                        <wps:cNvPr id="37" name="Shape 11"/>
                        <wps:cNvSpPr>
                          <a:spLocks/>
                        </wps:cNvSpPr>
                        <wps:spPr bwMode="auto">
                          <a:xfrm>
                            <a:off x="25907" y="7811"/>
                            <a:ext cx="6071" cy="5335"/>
                          </a:xfrm>
                          <a:custGeom>
                            <a:avLst/>
                            <a:gdLst>
                              <a:gd name="T0" fmla="*/ 303543 w 607085"/>
                              <a:gd name="T1" fmla="*/ 0 h 607073"/>
                              <a:gd name="T2" fmla="*/ 471183 w 607085"/>
                              <a:gd name="T3" fmla="*/ 0 h 607073"/>
                              <a:gd name="T4" fmla="*/ 607085 w 607085"/>
                              <a:gd name="T5" fmla="*/ 135903 h 607073"/>
                              <a:gd name="T6" fmla="*/ 607085 w 607085"/>
                              <a:gd name="T7" fmla="*/ 303530 h 607073"/>
                              <a:gd name="T8" fmla="*/ 607085 w 607085"/>
                              <a:gd name="T9" fmla="*/ 471170 h 607073"/>
                              <a:gd name="T10" fmla="*/ 471183 w 607085"/>
                              <a:gd name="T11" fmla="*/ 607073 h 607073"/>
                              <a:gd name="T12" fmla="*/ 303543 w 607085"/>
                              <a:gd name="T13" fmla="*/ 607073 h 607073"/>
                              <a:gd name="T14" fmla="*/ 135903 w 607085"/>
                              <a:gd name="T15" fmla="*/ 607073 h 607073"/>
                              <a:gd name="T16" fmla="*/ 0 w 607085"/>
                              <a:gd name="T17" fmla="*/ 471170 h 607073"/>
                              <a:gd name="T18" fmla="*/ 0 w 607085"/>
                              <a:gd name="T19" fmla="*/ 303530 h 607073"/>
                              <a:gd name="T20" fmla="*/ 0 w 607085"/>
                              <a:gd name="T21" fmla="*/ 135903 h 607073"/>
                              <a:gd name="T22" fmla="*/ 135903 w 607085"/>
                              <a:gd name="T23" fmla="*/ 0 h 607073"/>
                              <a:gd name="T24" fmla="*/ 303543 w 607085"/>
                              <a:gd name="T25" fmla="*/ 0 h 607073"/>
                              <a:gd name="T26" fmla="*/ 0 w 607085"/>
                              <a:gd name="T27" fmla="*/ 0 h 607073"/>
                              <a:gd name="T28" fmla="*/ 607085 w 607085"/>
                              <a:gd name="T29" fmla="*/ 607073 h 6070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607085" h="607073">
                                <a:moveTo>
                                  <a:pt x="303543" y="0"/>
                                </a:moveTo>
                                <a:cubicBezTo>
                                  <a:pt x="471183" y="0"/>
                                  <a:pt x="607085" y="135903"/>
                                  <a:pt x="607085" y="303530"/>
                                </a:cubicBezTo>
                                <a:cubicBezTo>
                                  <a:pt x="607085" y="471170"/>
                                  <a:pt x="471183" y="607073"/>
                                  <a:pt x="303543" y="607073"/>
                                </a:cubicBezTo>
                                <a:cubicBezTo>
                                  <a:pt x="135903" y="607073"/>
                                  <a:pt x="0" y="471170"/>
                                  <a:pt x="0" y="303530"/>
                                </a:cubicBezTo>
                                <a:cubicBezTo>
                                  <a:pt x="0" y="135903"/>
                                  <a:pt x="135903" y="0"/>
                                  <a:pt x="303543" y="0"/>
                                </a:cubicBezTo>
                                <a:close/>
                              </a:path>
                            </a:pathLst>
                          </a:custGeom>
                          <a:solidFill>
                            <a:srgbClr val="FFAA00"/>
                          </a:solidFill>
                          <a:ln>
                            <a:noFill/>
                          </a:ln>
                          <a:extLst>
                            <a:ext uri="{91240B29-F687-4F45-9708-019B960494DF}">
                              <a14:hiddenLine xmlns:a14="http://schemas.microsoft.com/office/drawing/2010/main" w="0">
                                <a:solidFill>
                                  <a:srgbClr val="000000"/>
                                </a:solidFill>
                                <a:miter lim="127000"/>
                                <a:headEnd/>
                                <a:tailEnd/>
                              </a14:hiddenLine>
                            </a:ext>
                          </a:extLst>
                        </wps:spPr>
                        <wps:txbx>
                          <w:txbxContent>
                            <w:p w:rsidR="0028291D" w:rsidRDefault="0028291D" w:rsidP="00760F40">
                              <w:pPr>
                                <w:jc w:val="center"/>
                              </w:pPr>
                            </w:p>
                          </w:txbxContent>
                        </wps:txbx>
                        <wps:bodyPr rot="0" vert="horz" wrap="square" lIns="91440" tIns="45720" rIns="91440" bIns="45720" anchor="t" anchorCtr="0" upright="1">
                          <a:noAutofit/>
                        </wps:bodyPr>
                      </wps:wsp>
                      <pic:pic xmlns:pic="http://schemas.openxmlformats.org/drawingml/2006/picture">
                        <pic:nvPicPr>
                          <pic:cNvPr id="38" name="Picture 5568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2" y="22191"/>
                            <a:ext cx="75437" cy="505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Picture 5569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624" y="3365"/>
                            <a:ext cx="10211" cy="10241"/>
                          </a:xfrm>
                          <a:prstGeom prst="rect">
                            <a:avLst/>
                          </a:prstGeom>
                          <a:noFill/>
                          <a:extLst>
                            <a:ext uri="{909E8E84-426E-40DD-AFC4-6F175D3DCCD1}">
                              <a14:hiddenFill xmlns:a14="http://schemas.microsoft.com/office/drawing/2010/main">
                                <a:solidFill>
                                  <a:srgbClr val="FFFFFF"/>
                                </a:solidFill>
                              </a14:hiddenFill>
                            </a:ext>
                          </a:extLst>
                        </pic:spPr>
                      </pic:pic>
                      <wps:wsp>
                        <wps:cNvPr id="40" name="Rectangle 16"/>
                        <wps:cNvSpPr>
                          <a:spLocks noChangeArrowheads="1"/>
                        </wps:cNvSpPr>
                        <wps:spPr bwMode="auto">
                          <a:xfrm>
                            <a:off x="4226" y="13146"/>
                            <a:ext cx="7210" cy="2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91D" w:rsidRDefault="0028291D" w:rsidP="007F19F0">
                              <w:r>
                                <w:rPr>
                                  <w:rFonts w:eastAsia="Arial" w:cs="Arial"/>
                                  <w:b/>
                                  <w:color w:val="559DFF"/>
                                  <w:sz w:val="27"/>
                                </w:rPr>
                                <w:t>School</w:t>
                              </w:r>
                            </w:p>
                          </w:txbxContent>
                        </wps:txbx>
                        <wps:bodyPr rot="0" vert="horz" wrap="square" lIns="0" tIns="0" rIns="0" bIns="0" anchor="t" anchorCtr="0" upright="1">
                          <a:noAutofit/>
                        </wps:bodyPr>
                      </wps:wsp>
                      <wps:wsp>
                        <wps:cNvPr id="41" name="Rectangle 17"/>
                        <wps:cNvSpPr>
                          <a:spLocks noChangeArrowheads="1"/>
                        </wps:cNvSpPr>
                        <wps:spPr bwMode="auto">
                          <a:xfrm>
                            <a:off x="4226" y="14088"/>
                            <a:ext cx="12182" cy="5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91D" w:rsidRDefault="0028291D" w:rsidP="007F19F0">
                              <w:r>
                                <w:rPr>
                                  <w:rFonts w:eastAsia="Arial" w:cs="Arial"/>
                                  <w:b/>
                                  <w:color w:val="559DFF"/>
                                  <w:sz w:val="56"/>
                                </w:rPr>
                                <w:t>Sport</w:t>
                              </w:r>
                            </w:p>
                          </w:txbxContent>
                        </wps:txbx>
                        <wps:bodyPr rot="0" vert="horz" wrap="square" lIns="0" tIns="0" rIns="0" bIns="0" anchor="t" anchorCtr="0" upright="1">
                          <a:noAutofit/>
                        </wps:bodyPr>
                      </wps:wsp>
                      <wps:wsp>
                        <wps:cNvPr id="42" name="Rectangle 18"/>
                        <wps:cNvSpPr>
                          <a:spLocks noChangeArrowheads="1"/>
                        </wps:cNvSpPr>
                        <wps:spPr bwMode="auto">
                          <a:xfrm>
                            <a:off x="4226" y="17867"/>
                            <a:ext cx="12252" cy="2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91D" w:rsidRDefault="0028291D" w:rsidP="007F19F0">
                              <w:r>
                                <w:rPr>
                                  <w:rFonts w:eastAsia="Arial" w:cs="Arial"/>
                                  <w:b/>
                                  <w:color w:val="FFAA00"/>
                                  <w:sz w:val="27"/>
                                </w:rPr>
                                <w:t>Partnership</w:t>
                              </w:r>
                            </w:p>
                          </w:txbxContent>
                        </wps:txbx>
                        <wps:bodyPr rot="0" vert="horz" wrap="square" lIns="0" tIns="0" rIns="0" bIns="0" anchor="t" anchorCtr="0" upright="1">
                          <a:noAutofit/>
                        </wps:bodyPr>
                      </wps:wsp>
                      <wps:wsp>
                        <wps:cNvPr id="43" name="Shape 19"/>
                        <wps:cNvSpPr>
                          <a:spLocks/>
                        </wps:cNvSpPr>
                        <wps:spPr bwMode="auto">
                          <a:xfrm>
                            <a:off x="8731" y="4335"/>
                            <a:ext cx="3573" cy="2423"/>
                          </a:xfrm>
                          <a:custGeom>
                            <a:avLst/>
                            <a:gdLst>
                              <a:gd name="T0" fmla="*/ 351052 w 357289"/>
                              <a:gd name="T1" fmla="*/ 2056 h 242262"/>
                              <a:gd name="T2" fmla="*/ 355549 w 357289"/>
                              <a:gd name="T3" fmla="*/ 0 h 242262"/>
                              <a:gd name="T4" fmla="*/ 357289 w 357289"/>
                              <a:gd name="T5" fmla="*/ 3185 h 242262"/>
                              <a:gd name="T6" fmla="*/ 347637 w 357289"/>
                              <a:gd name="T7" fmla="*/ 21561 h 242262"/>
                              <a:gd name="T8" fmla="*/ 331356 w 357289"/>
                              <a:gd name="T9" fmla="*/ 62062 h 242262"/>
                              <a:gd name="T10" fmla="*/ 304876 w 357289"/>
                              <a:gd name="T11" fmla="*/ 97431 h 242262"/>
                              <a:gd name="T12" fmla="*/ 277825 w 357289"/>
                              <a:gd name="T13" fmla="*/ 131302 h 242262"/>
                              <a:gd name="T14" fmla="*/ 234252 w 357289"/>
                              <a:gd name="T15" fmla="*/ 187080 h 242262"/>
                              <a:gd name="T16" fmla="*/ 168783 w 357289"/>
                              <a:gd name="T17" fmla="*/ 226920 h 242262"/>
                              <a:gd name="T18" fmla="*/ 98196 w 357289"/>
                              <a:gd name="T19" fmla="*/ 235506 h 242262"/>
                              <a:gd name="T20" fmla="*/ 65875 w 357289"/>
                              <a:gd name="T21" fmla="*/ 234960 h 242262"/>
                              <a:gd name="T22" fmla="*/ 25756 w 357289"/>
                              <a:gd name="T23" fmla="*/ 242262 h 242262"/>
                              <a:gd name="T24" fmla="*/ 1842 w 357289"/>
                              <a:gd name="T25" fmla="*/ 214817 h 242262"/>
                              <a:gd name="T26" fmla="*/ 0 w 357289"/>
                              <a:gd name="T27" fmla="*/ 200593 h 242262"/>
                              <a:gd name="T28" fmla="*/ 6985 w 357289"/>
                              <a:gd name="T29" fmla="*/ 187804 h 242262"/>
                              <a:gd name="T30" fmla="*/ 19990 w 357289"/>
                              <a:gd name="T31" fmla="*/ 181759 h 242262"/>
                              <a:gd name="T32" fmla="*/ 78715 w 357289"/>
                              <a:gd name="T33" fmla="*/ 152270 h 242262"/>
                              <a:gd name="T34" fmla="*/ 148234 w 357289"/>
                              <a:gd name="T35" fmla="*/ 156575 h 242262"/>
                              <a:gd name="T36" fmla="*/ 206896 w 357289"/>
                              <a:gd name="T37" fmla="*/ 126730 h 242262"/>
                              <a:gd name="T38" fmla="*/ 248361 w 357289"/>
                              <a:gd name="T39" fmla="*/ 107705 h 242262"/>
                              <a:gd name="T40" fmla="*/ 279108 w 357289"/>
                              <a:gd name="T41" fmla="*/ 72984 h 242262"/>
                              <a:gd name="T42" fmla="*/ 311798 w 357289"/>
                              <a:gd name="T43" fmla="*/ 42313 h 242262"/>
                              <a:gd name="T44" fmla="*/ 321374 w 357289"/>
                              <a:gd name="T45" fmla="*/ 33715 h 242262"/>
                              <a:gd name="T46" fmla="*/ 329806 w 357289"/>
                              <a:gd name="T47" fmla="*/ 23962 h 242262"/>
                              <a:gd name="T48" fmla="*/ 337922 w 357289"/>
                              <a:gd name="T49" fmla="*/ 13992 h 242262"/>
                              <a:gd name="T50" fmla="*/ 339300 w 357289"/>
                              <a:gd name="T51" fmla="*/ 11408 h 242262"/>
                              <a:gd name="T52" fmla="*/ 346554 w 357289"/>
                              <a:gd name="T53" fmla="*/ 4112 h 242262"/>
                              <a:gd name="T54" fmla="*/ 351052 w 357289"/>
                              <a:gd name="T55" fmla="*/ 2056 h 242262"/>
                              <a:gd name="T56" fmla="*/ 0 w 357289"/>
                              <a:gd name="T57" fmla="*/ 0 h 242262"/>
                              <a:gd name="T58" fmla="*/ 357289 w 357289"/>
                              <a:gd name="T59" fmla="*/ 242262 h 242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T56" t="T57" r="T58" b="T59"/>
                            <a:pathLst>
                              <a:path w="357289" h="242262">
                                <a:moveTo>
                                  <a:pt x="351052" y="2056"/>
                                </a:moveTo>
                                <a:cubicBezTo>
                                  <a:pt x="355549" y="0"/>
                                  <a:pt x="357289" y="3185"/>
                                  <a:pt x="347637" y="21561"/>
                                </a:cubicBezTo>
                                <a:cubicBezTo>
                                  <a:pt x="331356" y="62062"/>
                                  <a:pt x="304876" y="97431"/>
                                  <a:pt x="277825" y="131302"/>
                                </a:cubicBezTo>
                                <a:cubicBezTo>
                                  <a:pt x="234252" y="187080"/>
                                  <a:pt x="168783" y="226920"/>
                                  <a:pt x="98196" y="235506"/>
                                </a:cubicBezTo>
                                <a:cubicBezTo>
                                  <a:pt x="65875" y="234960"/>
                                  <a:pt x="25756" y="242262"/>
                                  <a:pt x="1842" y="214817"/>
                                </a:cubicBezTo>
                                <a:cubicBezTo>
                                  <a:pt x="0" y="200593"/>
                                  <a:pt x="6985" y="187804"/>
                                  <a:pt x="19990" y="181759"/>
                                </a:cubicBezTo>
                                <a:cubicBezTo>
                                  <a:pt x="78715" y="152270"/>
                                  <a:pt x="148234" y="156575"/>
                                  <a:pt x="206896" y="126730"/>
                                </a:cubicBezTo>
                                <a:cubicBezTo>
                                  <a:pt x="248361" y="107705"/>
                                  <a:pt x="279108" y="72984"/>
                                  <a:pt x="311798" y="42313"/>
                                </a:cubicBezTo>
                                <a:cubicBezTo>
                                  <a:pt x="321374" y="33715"/>
                                  <a:pt x="329806" y="23962"/>
                                  <a:pt x="337922" y="13992"/>
                                </a:cubicBezTo>
                                <a:cubicBezTo>
                                  <a:pt x="339300" y="11408"/>
                                  <a:pt x="346554" y="4112"/>
                                  <a:pt x="351052" y="2056"/>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4" name="Shape 20"/>
                        <wps:cNvSpPr>
                          <a:spLocks/>
                        </wps:cNvSpPr>
                        <wps:spPr bwMode="auto">
                          <a:xfrm>
                            <a:off x="7132" y="4037"/>
                            <a:ext cx="1904" cy="1905"/>
                          </a:xfrm>
                          <a:custGeom>
                            <a:avLst/>
                            <a:gdLst>
                              <a:gd name="T0" fmla="*/ 85446 w 190462"/>
                              <a:gd name="T1" fmla="*/ 3543 h 190538"/>
                              <a:gd name="T2" fmla="*/ 115545 w 190462"/>
                              <a:gd name="T3" fmla="*/ 0 h 190538"/>
                              <a:gd name="T4" fmla="*/ 147193 w 190462"/>
                              <a:gd name="T5" fmla="*/ 11747 h 190538"/>
                              <a:gd name="T6" fmla="*/ 167437 w 190462"/>
                              <a:gd name="T7" fmla="*/ 34353 h 190538"/>
                              <a:gd name="T8" fmla="*/ 180467 w 190462"/>
                              <a:gd name="T9" fmla="*/ 50114 h 190538"/>
                              <a:gd name="T10" fmla="*/ 188887 w 190462"/>
                              <a:gd name="T11" fmla="*/ 69685 h 190538"/>
                              <a:gd name="T12" fmla="*/ 190462 w 190462"/>
                              <a:gd name="T13" fmla="*/ 90170 h 190538"/>
                              <a:gd name="T14" fmla="*/ 189421 w 190462"/>
                              <a:gd name="T15" fmla="*/ 126581 h 190538"/>
                              <a:gd name="T16" fmla="*/ 165672 w 190462"/>
                              <a:gd name="T17" fmla="*/ 162103 h 190538"/>
                              <a:gd name="T18" fmla="*/ 130734 w 190462"/>
                              <a:gd name="T19" fmla="*/ 174041 h 190538"/>
                              <a:gd name="T20" fmla="*/ 89459 w 190462"/>
                              <a:gd name="T21" fmla="*/ 190538 h 190538"/>
                              <a:gd name="T22" fmla="*/ 36614 w 190462"/>
                              <a:gd name="T23" fmla="*/ 173457 h 190538"/>
                              <a:gd name="T24" fmla="*/ 15646 w 190462"/>
                              <a:gd name="T25" fmla="*/ 133579 h 190538"/>
                              <a:gd name="T26" fmla="*/ 406 w 190462"/>
                              <a:gd name="T27" fmla="*/ 108699 h 190538"/>
                              <a:gd name="T28" fmla="*/ 0 w 190462"/>
                              <a:gd name="T29" fmla="*/ 75781 h 190538"/>
                              <a:gd name="T30" fmla="*/ 15151 w 190462"/>
                              <a:gd name="T31" fmla="*/ 50749 h 190538"/>
                              <a:gd name="T32" fmla="*/ 28562 w 190462"/>
                              <a:gd name="T33" fmla="*/ 24193 h 190538"/>
                              <a:gd name="T34" fmla="*/ 56617 w 190462"/>
                              <a:gd name="T35" fmla="*/ 7798 h 190538"/>
                              <a:gd name="T36" fmla="*/ 85446 w 190462"/>
                              <a:gd name="T37" fmla="*/ 3543 h 190538"/>
                              <a:gd name="T38" fmla="*/ 0 w 190462"/>
                              <a:gd name="T39" fmla="*/ 0 h 190538"/>
                              <a:gd name="T40" fmla="*/ 190462 w 190462"/>
                              <a:gd name="T41" fmla="*/ 190538 h 1905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190462" h="190538">
                                <a:moveTo>
                                  <a:pt x="85446" y="3543"/>
                                </a:moveTo>
                                <a:cubicBezTo>
                                  <a:pt x="115545" y="0"/>
                                  <a:pt x="147193" y="11747"/>
                                  <a:pt x="167437" y="34353"/>
                                </a:cubicBezTo>
                                <a:cubicBezTo>
                                  <a:pt x="180467" y="50114"/>
                                  <a:pt x="188887" y="69685"/>
                                  <a:pt x="190462" y="90170"/>
                                </a:cubicBezTo>
                                <a:cubicBezTo>
                                  <a:pt x="189421" y="126581"/>
                                  <a:pt x="165672" y="162103"/>
                                  <a:pt x="130734" y="174041"/>
                                </a:cubicBezTo>
                                <a:cubicBezTo>
                                  <a:pt x="89459" y="190538"/>
                                  <a:pt x="36614" y="173457"/>
                                  <a:pt x="15646" y="133579"/>
                                </a:cubicBezTo>
                                <a:cubicBezTo>
                                  <a:pt x="406" y="108699"/>
                                  <a:pt x="0" y="75781"/>
                                  <a:pt x="15151" y="50749"/>
                                </a:cubicBezTo>
                                <a:cubicBezTo>
                                  <a:pt x="28562" y="24193"/>
                                  <a:pt x="56617" y="7798"/>
                                  <a:pt x="85446" y="3543"/>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5" name="Shape 21"/>
                        <wps:cNvSpPr>
                          <a:spLocks/>
                        </wps:cNvSpPr>
                        <wps:spPr bwMode="auto">
                          <a:xfrm>
                            <a:off x="2950" y="5398"/>
                            <a:ext cx="3931" cy="1624"/>
                          </a:xfrm>
                          <a:custGeom>
                            <a:avLst/>
                            <a:gdLst>
                              <a:gd name="T0" fmla="*/ 242103 w 393129"/>
                              <a:gd name="T1" fmla="*/ 1699 h 162396"/>
                              <a:gd name="T2" fmla="*/ 259966 w 393129"/>
                              <a:gd name="T3" fmla="*/ 0 h 162396"/>
                              <a:gd name="T4" fmla="*/ 278032 w 393129"/>
                              <a:gd name="T5" fmla="*/ 245 h 162396"/>
                              <a:gd name="T6" fmla="*/ 296126 w 393129"/>
                              <a:gd name="T7" fmla="*/ 2858 h 162396"/>
                              <a:gd name="T8" fmla="*/ 325196 w 393129"/>
                              <a:gd name="T9" fmla="*/ 5475 h 162396"/>
                              <a:gd name="T10" fmla="*/ 352489 w 393129"/>
                              <a:gd name="T11" fmla="*/ 17667 h 162396"/>
                              <a:gd name="T12" fmla="*/ 376441 w 393129"/>
                              <a:gd name="T13" fmla="*/ 33884 h 162396"/>
                              <a:gd name="T14" fmla="*/ 389890 w 393129"/>
                              <a:gd name="T15" fmla="*/ 45708 h 162396"/>
                              <a:gd name="T16" fmla="*/ 393129 w 393129"/>
                              <a:gd name="T17" fmla="*/ 69889 h 162396"/>
                              <a:gd name="T18" fmla="*/ 378981 w 393129"/>
                              <a:gd name="T19" fmla="*/ 82424 h 162396"/>
                              <a:gd name="T20" fmla="*/ 371411 w 393129"/>
                              <a:gd name="T21" fmla="*/ 91187 h 162396"/>
                              <a:gd name="T22" fmla="*/ 358927 w 393129"/>
                              <a:gd name="T23" fmla="*/ 88342 h 162396"/>
                              <a:gd name="T24" fmla="*/ 348793 w 393129"/>
                              <a:gd name="T25" fmla="*/ 88202 h 162396"/>
                              <a:gd name="T26" fmla="*/ 300165 w 393129"/>
                              <a:gd name="T27" fmla="*/ 80379 h 162396"/>
                              <a:gd name="T28" fmla="*/ 250342 w 393129"/>
                              <a:gd name="T29" fmla="*/ 73356 h 162396"/>
                              <a:gd name="T30" fmla="*/ 201231 w 393129"/>
                              <a:gd name="T31" fmla="*/ 81357 h 162396"/>
                              <a:gd name="T32" fmla="*/ 176289 w 393129"/>
                              <a:gd name="T33" fmla="*/ 84100 h 162396"/>
                              <a:gd name="T34" fmla="*/ 152095 w 393129"/>
                              <a:gd name="T35" fmla="*/ 91009 h 162396"/>
                              <a:gd name="T36" fmla="*/ 128257 w 393129"/>
                              <a:gd name="T37" fmla="*/ 98629 h 162396"/>
                              <a:gd name="T38" fmla="*/ 83236 w 393129"/>
                              <a:gd name="T39" fmla="*/ 114568 h 162396"/>
                              <a:gd name="T40" fmla="*/ 42951 w 393129"/>
                              <a:gd name="T41" fmla="*/ 140717 h 162396"/>
                              <a:gd name="T42" fmla="*/ 648 w 393129"/>
                              <a:gd name="T43" fmla="*/ 162396 h 162396"/>
                              <a:gd name="T44" fmla="*/ 0 w 393129"/>
                              <a:gd name="T45" fmla="*/ 155131 h 162396"/>
                              <a:gd name="T46" fmla="*/ 5258 w 393129"/>
                              <a:gd name="T47" fmla="*/ 149467 h 162396"/>
                              <a:gd name="T48" fmla="*/ 8623 w 393129"/>
                              <a:gd name="T49" fmla="*/ 143600 h 162396"/>
                              <a:gd name="T50" fmla="*/ 30099 w 393129"/>
                              <a:gd name="T51" fmla="*/ 109957 h 162396"/>
                              <a:gd name="T52" fmla="*/ 57201 w 393129"/>
                              <a:gd name="T53" fmla="*/ 78969 h 162396"/>
                              <a:gd name="T54" fmla="*/ 91554 w 393129"/>
                              <a:gd name="T55" fmla="*/ 58040 h 162396"/>
                              <a:gd name="T56" fmla="*/ 136760 w 393129"/>
                              <a:gd name="T57" fmla="*/ 29389 h 162396"/>
                              <a:gd name="T58" fmla="*/ 188516 w 393129"/>
                              <a:gd name="T59" fmla="*/ 6795 h 162396"/>
                              <a:gd name="T60" fmla="*/ 242103 w 393129"/>
                              <a:gd name="T61" fmla="*/ 1699 h 162396"/>
                              <a:gd name="T62" fmla="*/ 0 w 393129"/>
                              <a:gd name="T63" fmla="*/ 0 h 162396"/>
                              <a:gd name="T64" fmla="*/ 393129 w 393129"/>
                              <a:gd name="T65" fmla="*/ 162396 h 1623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393129" h="162396">
                                <a:moveTo>
                                  <a:pt x="242103" y="1699"/>
                                </a:moveTo>
                                <a:cubicBezTo>
                                  <a:pt x="259966" y="0"/>
                                  <a:pt x="278032" y="245"/>
                                  <a:pt x="296126" y="2858"/>
                                </a:cubicBezTo>
                                <a:cubicBezTo>
                                  <a:pt x="325196" y="5475"/>
                                  <a:pt x="352489" y="17667"/>
                                  <a:pt x="376441" y="33884"/>
                                </a:cubicBezTo>
                                <a:cubicBezTo>
                                  <a:pt x="389890" y="45708"/>
                                  <a:pt x="393129" y="69889"/>
                                  <a:pt x="378981" y="82424"/>
                                </a:cubicBezTo>
                                <a:cubicBezTo>
                                  <a:pt x="371411" y="91187"/>
                                  <a:pt x="358927" y="88342"/>
                                  <a:pt x="348793" y="88202"/>
                                </a:cubicBezTo>
                                <a:cubicBezTo>
                                  <a:pt x="300165" y="80379"/>
                                  <a:pt x="250342" y="73356"/>
                                  <a:pt x="201231" y="81357"/>
                                </a:cubicBezTo>
                                <a:cubicBezTo>
                                  <a:pt x="176289" y="84100"/>
                                  <a:pt x="152095" y="91009"/>
                                  <a:pt x="128257" y="98629"/>
                                </a:cubicBezTo>
                                <a:cubicBezTo>
                                  <a:pt x="83236" y="114568"/>
                                  <a:pt x="42951" y="140717"/>
                                  <a:pt x="648" y="162396"/>
                                </a:cubicBezTo>
                                <a:cubicBezTo>
                                  <a:pt x="0" y="155131"/>
                                  <a:pt x="5258" y="149467"/>
                                  <a:pt x="8623" y="143600"/>
                                </a:cubicBezTo>
                                <a:cubicBezTo>
                                  <a:pt x="30099" y="109957"/>
                                  <a:pt x="57201" y="78969"/>
                                  <a:pt x="91554" y="58040"/>
                                </a:cubicBezTo>
                                <a:cubicBezTo>
                                  <a:pt x="136760" y="29389"/>
                                  <a:pt x="188516" y="6795"/>
                                  <a:pt x="242103" y="1699"/>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6" name="Shape 22"/>
                        <wps:cNvSpPr>
                          <a:spLocks/>
                        </wps:cNvSpPr>
                        <wps:spPr bwMode="auto">
                          <a:xfrm>
                            <a:off x="3973" y="8488"/>
                            <a:ext cx="3349" cy="4709"/>
                          </a:xfrm>
                          <a:custGeom>
                            <a:avLst/>
                            <a:gdLst>
                              <a:gd name="T0" fmla="*/ 244001 w 334886"/>
                              <a:gd name="T1" fmla="*/ 1221 h 470855"/>
                              <a:gd name="T2" fmla="*/ 249457 w 334886"/>
                              <a:gd name="T3" fmla="*/ 1628 h 470855"/>
                              <a:gd name="T4" fmla="*/ 254870 w 334886"/>
                              <a:gd name="T5" fmla="*/ 2812 h 470855"/>
                              <a:gd name="T6" fmla="*/ 259855 w 334886"/>
                              <a:gd name="T7" fmla="*/ 4638 h 470855"/>
                              <a:gd name="T8" fmla="*/ 265544 w 334886"/>
                              <a:gd name="T9" fmla="*/ 11750 h 470855"/>
                              <a:gd name="T10" fmla="*/ 271310 w 334886"/>
                              <a:gd name="T11" fmla="*/ 18862 h 470855"/>
                              <a:gd name="T12" fmla="*/ 275958 w 334886"/>
                              <a:gd name="T13" fmla="*/ 26761 h 470855"/>
                              <a:gd name="T14" fmla="*/ 280657 w 334886"/>
                              <a:gd name="T15" fmla="*/ 35588 h 470855"/>
                              <a:gd name="T16" fmla="*/ 290906 w 334886"/>
                              <a:gd name="T17" fmla="*/ 40579 h 470855"/>
                              <a:gd name="T18" fmla="*/ 292760 w 334886"/>
                              <a:gd name="T19" fmla="*/ 51044 h 470855"/>
                              <a:gd name="T20" fmla="*/ 311252 w 334886"/>
                              <a:gd name="T21" fmla="*/ 111851 h 470855"/>
                              <a:gd name="T22" fmla="*/ 334061 w 334886"/>
                              <a:gd name="T23" fmla="*/ 173014 h 470855"/>
                              <a:gd name="T24" fmla="*/ 334886 w 334886"/>
                              <a:gd name="T25" fmla="*/ 237327 h 470855"/>
                              <a:gd name="T26" fmla="*/ 334797 w 334886"/>
                              <a:gd name="T27" fmla="*/ 263121 h 470855"/>
                              <a:gd name="T28" fmla="*/ 328435 w 334886"/>
                              <a:gd name="T29" fmla="*/ 292839 h 470855"/>
                              <a:gd name="T30" fmla="*/ 305816 w 334886"/>
                              <a:gd name="T31" fmla="*/ 308384 h 470855"/>
                              <a:gd name="T32" fmla="*/ 278600 w 334886"/>
                              <a:gd name="T33" fmla="*/ 329529 h 470855"/>
                              <a:gd name="T34" fmla="*/ 250736 w 334886"/>
                              <a:gd name="T35" fmla="*/ 350268 h 470855"/>
                              <a:gd name="T36" fmla="*/ 220243 w 334886"/>
                              <a:gd name="T37" fmla="*/ 366512 h 470855"/>
                              <a:gd name="T38" fmla="*/ 146812 w 334886"/>
                              <a:gd name="T39" fmla="*/ 401233 h 470855"/>
                              <a:gd name="T40" fmla="*/ 76111 w 334886"/>
                              <a:gd name="T41" fmla="*/ 442127 h 470855"/>
                              <a:gd name="T42" fmla="*/ 0 w 334886"/>
                              <a:gd name="T43" fmla="*/ 470855 h 470855"/>
                              <a:gd name="T44" fmla="*/ 3607 w 334886"/>
                              <a:gd name="T45" fmla="*/ 457926 h 470855"/>
                              <a:gd name="T46" fmla="*/ 17691 w 334886"/>
                              <a:gd name="T47" fmla="*/ 452529 h 470855"/>
                              <a:gd name="T48" fmla="*/ 26607 w 334886"/>
                              <a:gd name="T49" fmla="*/ 443664 h 470855"/>
                              <a:gd name="T50" fmla="*/ 78003 w 334886"/>
                              <a:gd name="T51" fmla="*/ 403989 h 470855"/>
                              <a:gd name="T52" fmla="*/ 122047 w 334886"/>
                              <a:gd name="T53" fmla="*/ 356098 h 470855"/>
                              <a:gd name="T54" fmla="*/ 169050 w 334886"/>
                              <a:gd name="T55" fmla="*/ 311533 h 470855"/>
                              <a:gd name="T56" fmla="*/ 193916 w 334886"/>
                              <a:gd name="T57" fmla="*/ 285943 h 470855"/>
                              <a:gd name="T58" fmla="*/ 225298 w 334886"/>
                              <a:gd name="T59" fmla="*/ 268303 h 470855"/>
                              <a:gd name="T60" fmla="*/ 254343 w 334886"/>
                              <a:gd name="T61" fmla="*/ 248071 h 470855"/>
                              <a:gd name="T62" fmla="*/ 238138 w 334886"/>
                              <a:gd name="T63" fmla="*/ 207546 h 470855"/>
                              <a:gd name="T64" fmla="*/ 221425 w 334886"/>
                              <a:gd name="T65" fmla="*/ 167122 h 470855"/>
                              <a:gd name="T66" fmla="*/ 208090 w 334886"/>
                              <a:gd name="T67" fmla="*/ 125529 h 470855"/>
                              <a:gd name="T68" fmla="*/ 200190 w 334886"/>
                              <a:gd name="T69" fmla="*/ 92179 h 470855"/>
                              <a:gd name="T70" fmla="*/ 191186 w 334886"/>
                              <a:gd name="T71" fmla="*/ 55425 h 470855"/>
                              <a:gd name="T72" fmla="*/ 204064 w 334886"/>
                              <a:gd name="T73" fmla="*/ 22215 h 470855"/>
                              <a:gd name="T74" fmla="*/ 210864 w 334886"/>
                              <a:gd name="T75" fmla="*/ 5775 h 470855"/>
                              <a:gd name="T76" fmla="*/ 227631 w 334886"/>
                              <a:gd name="T77" fmla="*/ 0 h 470855"/>
                              <a:gd name="T78" fmla="*/ 244001 w 334886"/>
                              <a:gd name="T79" fmla="*/ 1221 h 470855"/>
                              <a:gd name="T80" fmla="*/ 0 w 334886"/>
                              <a:gd name="T81" fmla="*/ 0 h 470855"/>
                              <a:gd name="T82" fmla="*/ 334886 w 334886"/>
                              <a:gd name="T83" fmla="*/ 470855 h 470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T80" t="T81" r="T82" b="T83"/>
                            <a:pathLst>
                              <a:path w="334886" h="470855">
                                <a:moveTo>
                                  <a:pt x="244001" y="1221"/>
                                </a:moveTo>
                                <a:cubicBezTo>
                                  <a:pt x="249457" y="1628"/>
                                  <a:pt x="254870" y="2812"/>
                                  <a:pt x="259855" y="4638"/>
                                </a:cubicBezTo>
                                <a:cubicBezTo>
                                  <a:pt x="265544" y="11750"/>
                                  <a:pt x="271310" y="18862"/>
                                  <a:pt x="275958" y="26761"/>
                                </a:cubicBezTo>
                                <a:cubicBezTo>
                                  <a:pt x="280657" y="35588"/>
                                  <a:pt x="290906" y="40579"/>
                                  <a:pt x="292760" y="51044"/>
                                </a:cubicBezTo>
                                <a:cubicBezTo>
                                  <a:pt x="311252" y="111851"/>
                                  <a:pt x="334061" y="173014"/>
                                  <a:pt x="334886" y="237327"/>
                                </a:cubicBezTo>
                                <a:cubicBezTo>
                                  <a:pt x="334797" y="263121"/>
                                  <a:pt x="328435" y="292839"/>
                                  <a:pt x="305816" y="308384"/>
                                </a:cubicBezTo>
                                <a:cubicBezTo>
                                  <a:pt x="278600" y="329529"/>
                                  <a:pt x="250736" y="350268"/>
                                  <a:pt x="220243" y="366512"/>
                                </a:cubicBezTo>
                                <a:cubicBezTo>
                                  <a:pt x="146812" y="401233"/>
                                  <a:pt x="76111" y="442127"/>
                                  <a:pt x="0" y="470855"/>
                                </a:cubicBezTo>
                                <a:cubicBezTo>
                                  <a:pt x="3607" y="457926"/>
                                  <a:pt x="17691" y="452529"/>
                                  <a:pt x="26607" y="443664"/>
                                </a:cubicBezTo>
                                <a:cubicBezTo>
                                  <a:pt x="78003" y="403989"/>
                                  <a:pt x="122047" y="356098"/>
                                  <a:pt x="169050" y="311533"/>
                                </a:cubicBezTo>
                                <a:cubicBezTo>
                                  <a:pt x="193916" y="285943"/>
                                  <a:pt x="225298" y="268303"/>
                                  <a:pt x="254343" y="248071"/>
                                </a:cubicBezTo>
                                <a:cubicBezTo>
                                  <a:pt x="238138" y="207546"/>
                                  <a:pt x="221425" y="167122"/>
                                  <a:pt x="208090" y="125529"/>
                                </a:cubicBezTo>
                                <a:cubicBezTo>
                                  <a:pt x="200190" y="92179"/>
                                  <a:pt x="191186" y="55425"/>
                                  <a:pt x="204064" y="22215"/>
                                </a:cubicBezTo>
                                <a:cubicBezTo>
                                  <a:pt x="210864" y="5775"/>
                                  <a:pt x="227631" y="0"/>
                                  <a:pt x="244001" y="1221"/>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7" name="Shape 23"/>
                        <wps:cNvSpPr>
                          <a:spLocks/>
                        </wps:cNvSpPr>
                        <wps:spPr bwMode="auto">
                          <a:xfrm>
                            <a:off x="7231" y="8543"/>
                            <a:ext cx="4604" cy="4670"/>
                          </a:xfrm>
                          <a:custGeom>
                            <a:avLst/>
                            <a:gdLst>
                              <a:gd name="T0" fmla="*/ 36362 w 460426"/>
                              <a:gd name="T1" fmla="*/ 22 h 466912"/>
                              <a:gd name="T2" fmla="*/ 45790 w 460426"/>
                              <a:gd name="T3" fmla="*/ 0 h 466912"/>
                              <a:gd name="T4" fmla="*/ 55404 w 460426"/>
                              <a:gd name="T5" fmla="*/ 2283 h 466912"/>
                              <a:gd name="T6" fmla="*/ 63894 w 460426"/>
                              <a:gd name="T7" fmla="*/ 5750 h 466912"/>
                              <a:gd name="T8" fmla="*/ 114414 w 460426"/>
                              <a:gd name="T9" fmla="*/ 22882 h 466912"/>
                              <a:gd name="T10" fmla="*/ 150685 w 460426"/>
                              <a:gd name="T11" fmla="*/ 64932 h 466912"/>
                              <a:gd name="T12" fmla="*/ 182753 w 460426"/>
                              <a:gd name="T13" fmla="*/ 105534 h 466912"/>
                              <a:gd name="T14" fmla="*/ 255016 w 460426"/>
                              <a:gd name="T15" fmla="*/ 201838 h 466912"/>
                              <a:gd name="T16" fmla="*/ 326669 w 460426"/>
                              <a:gd name="T17" fmla="*/ 298599 h 466912"/>
                              <a:gd name="T18" fmla="*/ 398755 w 460426"/>
                              <a:gd name="T19" fmla="*/ 395056 h 466912"/>
                              <a:gd name="T20" fmla="*/ 417513 w 460426"/>
                              <a:gd name="T21" fmla="*/ 419808 h 466912"/>
                              <a:gd name="T22" fmla="*/ 441477 w 460426"/>
                              <a:gd name="T23" fmla="*/ 440166 h 466912"/>
                              <a:gd name="T24" fmla="*/ 460426 w 460426"/>
                              <a:gd name="T25" fmla="*/ 464677 h 466912"/>
                              <a:gd name="T26" fmla="*/ 441985 w 460426"/>
                              <a:gd name="T27" fmla="*/ 466912 h 466912"/>
                              <a:gd name="T28" fmla="*/ 427939 w 460426"/>
                              <a:gd name="T29" fmla="*/ 451253 h 466912"/>
                              <a:gd name="T30" fmla="*/ 413334 w 460426"/>
                              <a:gd name="T31" fmla="*/ 442389 h 466912"/>
                              <a:gd name="T32" fmla="*/ 358978 w 460426"/>
                              <a:gd name="T33" fmla="*/ 403666 h 466912"/>
                              <a:gd name="T34" fmla="*/ 303759 w 460426"/>
                              <a:gd name="T35" fmla="*/ 365871 h 466912"/>
                              <a:gd name="T36" fmla="*/ 253632 w 460426"/>
                              <a:gd name="T37" fmla="*/ 321675 h 466912"/>
                              <a:gd name="T38" fmla="*/ 192926 w 460426"/>
                              <a:gd name="T39" fmla="*/ 270532 h 466912"/>
                              <a:gd name="T40" fmla="*/ 136385 w 460426"/>
                              <a:gd name="T41" fmla="*/ 214728 h 466912"/>
                              <a:gd name="T42" fmla="*/ 80518 w 460426"/>
                              <a:gd name="T43" fmla="*/ 158417 h 466912"/>
                              <a:gd name="T44" fmla="*/ 48768 w 460426"/>
                              <a:gd name="T45" fmla="*/ 126425 h 466912"/>
                              <a:gd name="T46" fmla="*/ 18034 w 460426"/>
                              <a:gd name="T47" fmla="*/ 90929 h 466912"/>
                              <a:gd name="T48" fmla="*/ 4902 w 460426"/>
                              <a:gd name="T49" fmla="*/ 46898 h 466912"/>
                              <a:gd name="T50" fmla="*/ 1791 w 460426"/>
                              <a:gd name="T51" fmla="*/ 34249 h 466912"/>
                              <a:gd name="T52" fmla="*/ 0 w 460426"/>
                              <a:gd name="T53" fmla="*/ 18234 h 466912"/>
                              <a:gd name="T54" fmla="*/ 9944 w 460426"/>
                              <a:gd name="T55" fmla="*/ 8125 h 466912"/>
                              <a:gd name="T56" fmla="*/ 17691 w 460426"/>
                              <a:gd name="T57" fmla="*/ 2372 h 466912"/>
                              <a:gd name="T58" fmla="*/ 26934 w 460426"/>
                              <a:gd name="T59" fmla="*/ 44 h 466912"/>
                              <a:gd name="T60" fmla="*/ 36362 w 460426"/>
                              <a:gd name="T61" fmla="*/ 22 h 466912"/>
                              <a:gd name="T62" fmla="*/ 0 w 460426"/>
                              <a:gd name="T63" fmla="*/ 0 h 466912"/>
                              <a:gd name="T64" fmla="*/ 460426 w 460426"/>
                              <a:gd name="T65" fmla="*/ 466912 h 4669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460426" h="466912">
                                <a:moveTo>
                                  <a:pt x="36362" y="22"/>
                                </a:moveTo>
                                <a:cubicBezTo>
                                  <a:pt x="45790" y="0"/>
                                  <a:pt x="55404" y="2283"/>
                                  <a:pt x="63894" y="5750"/>
                                </a:cubicBezTo>
                                <a:cubicBezTo>
                                  <a:pt x="114414" y="22882"/>
                                  <a:pt x="150685" y="64932"/>
                                  <a:pt x="182753" y="105534"/>
                                </a:cubicBezTo>
                                <a:cubicBezTo>
                                  <a:pt x="255016" y="201838"/>
                                  <a:pt x="326669" y="298599"/>
                                  <a:pt x="398755" y="395056"/>
                                </a:cubicBezTo>
                                <a:cubicBezTo>
                                  <a:pt x="417513" y="419808"/>
                                  <a:pt x="441477" y="440166"/>
                                  <a:pt x="460426" y="464677"/>
                                </a:cubicBezTo>
                                <a:cubicBezTo>
                                  <a:pt x="441985" y="466912"/>
                                  <a:pt x="427939" y="451253"/>
                                  <a:pt x="413334" y="442389"/>
                                </a:cubicBezTo>
                                <a:cubicBezTo>
                                  <a:pt x="358978" y="403666"/>
                                  <a:pt x="303759" y="365871"/>
                                  <a:pt x="253632" y="321675"/>
                                </a:cubicBezTo>
                                <a:cubicBezTo>
                                  <a:pt x="192926" y="270532"/>
                                  <a:pt x="136385" y="214728"/>
                                  <a:pt x="80518" y="158417"/>
                                </a:cubicBezTo>
                                <a:cubicBezTo>
                                  <a:pt x="48768" y="126425"/>
                                  <a:pt x="18034" y="90929"/>
                                  <a:pt x="4902" y="46898"/>
                                </a:cubicBezTo>
                                <a:cubicBezTo>
                                  <a:pt x="1791" y="34249"/>
                                  <a:pt x="0" y="18234"/>
                                  <a:pt x="9944" y="8125"/>
                                </a:cubicBezTo>
                                <a:cubicBezTo>
                                  <a:pt x="17691" y="2372"/>
                                  <a:pt x="26934" y="44"/>
                                  <a:pt x="36362" y="22"/>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8" name="Rectangle 24"/>
                        <wps:cNvSpPr>
                          <a:spLocks noChangeArrowheads="1"/>
                        </wps:cNvSpPr>
                        <wps:spPr bwMode="auto">
                          <a:xfrm>
                            <a:off x="3973" y="0"/>
                            <a:ext cx="12546" cy="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91D" w:rsidRDefault="0028291D" w:rsidP="007F19F0">
                              <w:r>
                                <w:rPr>
                                  <w:rFonts w:eastAsia="Arial" w:cs="Arial"/>
                                  <w:b/>
                                  <w:sz w:val="53"/>
                                </w:rPr>
                                <w:t>Leeds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61687C" id="Group 38073" o:spid="_x0000_s1026" style="position:absolute;margin-left:0;margin-top:21.75pt;width:595.5pt;height:572.85pt;z-index:251649536;mso-position-horizontal-relative:page;mso-position-vertical-relative:page" coordorigin="-12" coordsize="75631,72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">
                <v:rect id="Rectangle 8" o:spid="_x0000_s1027" style="position:absolute;left:33430;top:8543;width:42189;height:5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28291D" w:rsidRPr="00760F40" w:rsidRDefault="0028291D" w:rsidP="007F19F0">
                        <w:pPr>
                          <w:rPr>
                            <w:sz w:val="40"/>
                            <w:szCs w:val="40"/>
                          </w:rPr>
                        </w:pPr>
                        <w:r w:rsidRPr="00760F40">
                          <w:rPr>
                            <w:rFonts w:eastAsia="Arial" w:cs="Arial"/>
                            <w:b/>
                            <w:color w:val="181717"/>
                            <w:sz w:val="40"/>
                            <w:szCs w:val="40"/>
                          </w:rPr>
                          <w:t>Competition Rule Book 2016-17</w:t>
                        </w:r>
                      </w:p>
                    </w:txbxContent>
                  </v:textbox>
                </v:rect>
                <v:shape id="Shape 11" o:spid="_x0000_s1028" style="position:absolute;left:25907;top:7811;width:6071;height:5335;visibility:visible;mso-wrap-style:square;v-text-anchor:top" coordsize="607085,6070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T9cQA&#10;AADbAAAADwAAAGRycy9kb3ducmV2LnhtbESPQWvCQBSE70L/w/IK3symFdREVykVsYgoant/ZJ9J&#10;2uzbkN2a+O9dQfA4zMw3zGzRmUpcqHGlZQVvUQyCOLO65FzB92k1mIBwHlljZZkUXMnBYv7Sm2Gq&#10;bcsHuhx9LgKEXYoKCu/rVEqXFWTQRbYmDt7ZNgZ9kE0udYNtgJtKvsfxSBosOSwUWNNnQdnf8d8o&#10;OG2TXfL7s0xaSe3GLQ/71Xq9V6r/2n1MQXjq/DP8aH9pBcMx3L+E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6E/XEAAAA2wAAAA8AAAAAAAAAAAAAAAAAmAIAAGRycy9k&#10;b3ducmV2LnhtbFBLBQYAAAAABAAEAPUAAACJAwAAAAA=&#10;" adj="-11796480,,5400" path="m303543,c471183,,607085,135903,607085,303530v,167640,-135902,303543,-303542,303543c135903,607073,,471170,,303530,,135903,135903,,303543,xe" fillcolor="#fa0" stroked="f" strokeweight="0">
                  <v:stroke miterlimit="83231f" joinstyle="miter"/>
                  <v:formulas/>
                  <v:path arrowok="t" o:connecttype="custom" o:connectlocs="3036,0;4712,0;6071,1194;6071,2667;6071,4141;4712,5335;3036,5335;1359,5335;0,4141;0,2667;0,1194;1359,0;3036,0" o:connectangles="0,0,0,0,0,0,0,0,0,0,0,0,0" textboxrect="0,0,607085,607073"/>
                  <v:textbox>
                    <w:txbxContent>
                      <w:p w:rsidR="0028291D" w:rsidRDefault="0028291D" w:rsidP="00760F40">
                        <w:pPr>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689" o:spid="_x0000_s1029" type="#_x0000_t75" style="position:absolute;left:-12;top:22191;width:75437;height:50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YTsrAAAAA2wAAAA8AAABkcnMvZG93bnJldi54bWxET89rwjAUvg/8H8ITvM1UhTE60zKGA49O&#10;J8XbW/Jsi81LSDKt++uXw2DHj+/3uh7tIK4UYu9YwWJegCDWzvTcKvg8vD8+g4gJ2eDgmBTcKUJd&#10;TR7WWBp34w+67lMrcgjHEhV0KflSyqg7shjnzhNn7uyCxZRhaKUJeMvhdpDLoniSFnvODR16eutI&#10;X/bfVgEOPyfvd5tdiscxNIcv3eilVmo2HV9fQCQa07/4z701ClZ5bP6Sf4Cs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thOysAAAADbAAAADwAAAAAAAAAAAAAAAACfAgAA&#10;ZHJzL2Rvd25yZXYueG1sUEsFBgAAAAAEAAQA9wAAAIwDAAAAAA==&#10;">
                  <v:imagedata r:id="rId16" o:title=""/>
                </v:shape>
                <v:shape id="Picture 55690" o:spid="_x0000_s1030" type="#_x0000_t75" style="position:absolute;left:3624;top:3365;width:10211;height:1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5gizEAAAA2wAAAA8AAABkcnMvZG93bnJldi54bWxEj0FrwkAUhO+F/oflFbzVTSuKRlexQsGL&#10;qGnF6yP7TJZm36bZNcZ/7wqCx2FmvmFmi85WoqXGG8cKPvoJCOLcacOFgt+f7/cxCB+QNVaOScGV&#10;PCzmry8zTLW78J7aLBQiQtinqKAMoU6l9HlJFn3f1cTRO7nGYoiyKaRu8BLhtpKfSTKSFg3HhRJr&#10;WpWU/2Vnq+Dcfi2r4WY12u/06TDIt5n5Pxqlem/dcgoiUBee4Ud7rRUMJnD/En+A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5gizEAAAA2wAAAA8AAAAAAAAAAAAAAAAA&#10;nwIAAGRycy9kb3ducmV2LnhtbFBLBQYAAAAABAAEAPcAAACQAwAAAAA=&#10;">
                  <v:imagedata r:id="rId17" o:title=""/>
                </v:shape>
                <v:rect id="Rectangle 16" o:spid="_x0000_s1031" style="position:absolute;left:4226;top:13146;width:7210;height:2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28291D" w:rsidRDefault="0028291D" w:rsidP="007F19F0">
                        <w:r>
                          <w:rPr>
                            <w:rFonts w:eastAsia="Arial" w:cs="Arial"/>
                            <w:b/>
                            <w:color w:val="559DFF"/>
                            <w:sz w:val="27"/>
                          </w:rPr>
                          <w:t>School</w:t>
                        </w:r>
                      </w:p>
                    </w:txbxContent>
                  </v:textbox>
                </v:rect>
                <v:rect id="Rectangle 17" o:spid="_x0000_s1032" style="position:absolute;left:4226;top:14088;width:12182;height:5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28291D" w:rsidRDefault="0028291D" w:rsidP="007F19F0">
                        <w:r>
                          <w:rPr>
                            <w:rFonts w:eastAsia="Arial" w:cs="Arial"/>
                            <w:b/>
                            <w:color w:val="559DFF"/>
                            <w:sz w:val="56"/>
                          </w:rPr>
                          <w:t>Sport</w:t>
                        </w:r>
                      </w:p>
                    </w:txbxContent>
                  </v:textbox>
                </v:rect>
                <v:rect id="Rectangle 18" o:spid="_x0000_s1033" style="position:absolute;left:4226;top:17867;width:12252;height:2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28291D" w:rsidRDefault="0028291D" w:rsidP="007F19F0">
                        <w:r>
                          <w:rPr>
                            <w:rFonts w:eastAsia="Arial" w:cs="Arial"/>
                            <w:b/>
                            <w:color w:val="FFAA00"/>
                            <w:sz w:val="27"/>
                          </w:rPr>
                          <w:t>Partnership</w:t>
                        </w:r>
                      </w:p>
                    </w:txbxContent>
                  </v:textbox>
                </v:rect>
                <v:shape id="Shape 19" o:spid="_x0000_s1034" style="position:absolute;left:8731;top:4335;width:3573;height:2423;visibility:visible;mso-wrap-style:square;v-text-anchor:top" coordsize="357289,242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E/m8AA&#10;AADbAAAADwAAAGRycy9kb3ducmV2LnhtbESP3YrCMBSE7xd8h3AE77apP4hUo4jLgnrnzwMcmmNb&#10;2pyUJmr06Y0geDnMzDfMYhVMI27UucqygmGSgiDOra64UHA+/f/OQDiPrLGxTAoe5GC17P0sMNP2&#10;zge6HX0hIoRdhgpK79tMSpeXZNAltiWO3sV2Bn2UXSF1h/cIN40cpelUGqw4LpTY0qakvD5ejYK/&#10;0Lo61PvmWczCZTdC+8DNRKlBP6znIDwF/w1/2lutYDKG95f4A+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cE/m8AAAADbAAAADwAAAAAAAAAAAAAAAACYAgAAZHJzL2Rvd25y&#10;ZXYueG1sUEsFBgAAAAAEAAQA9QAAAIUDAAAAAA==&#10;" path="m351052,2056c355549,,357289,3185,347637,21561,331356,62062,304876,97431,277825,131302,234252,187080,168783,226920,98196,235506,65875,234960,25756,242262,1842,214817,,200593,6985,187804,19990,181759,78715,152270,148234,156575,206896,126730,248361,107705,279108,72984,311798,42313v9576,-8598,18008,-18351,26124,-28321c339300,11408,346554,4112,351052,2056xe" fillcolor="black" stroked="f" strokeweight="0">
                  <v:stroke miterlimit="83231f" joinstyle="miter"/>
                  <v:path arrowok="t" o:connecttype="custom" o:connectlocs="3511,21;3556,0;3573,32;3476,216;3314,621;3049,974;2778,1313;2343,1871;1688,2270;982,2355;659,2350;258,2423;18,2149;0,2006;70,1878;200,1818;787,1523;1482,1566;2069,1267;2484,1077;2791,730;3118,423;3214,337;3298,240;3379,140;3393,114;3466,41;3511,21" o:connectangles="0,0,0,0,0,0,0,0,0,0,0,0,0,0,0,0,0,0,0,0,0,0,0,0,0,0,0,0" textboxrect="0,0,357289,242262"/>
                </v:shape>
                <v:shape id="Shape 20" o:spid="_x0000_s1035" style="position:absolute;left:7132;top:4037;width:1904;height:1905;visibility:visible;mso-wrap-style:square;v-text-anchor:top" coordsize="190462,190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ozV8QA&#10;AADbAAAADwAAAGRycy9kb3ducmV2LnhtbESP3WoCMRSE7wt9h3AKvatZi4ismxW1LSzUi/rzAIfN&#10;cbO4OVmSVFefvhGEXg4z8w1TLAbbiTP50DpWMB5lIIhrp1tuFBz2X28zECEia+wck4IrBViUz08F&#10;5tpdeEvnXWxEgnDIUYGJsc+lDLUhi2HkeuLkHZ23GJP0jdQeLwluO/meZVNpseW0YLCntaH6tPu1&#10;Cja+39+6Os7M90+1sus2C9XHp1KvL8NyDiLSEP/Dj3alFUwmcP+SfoAs/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qM1fEAAAA2wAAAA8AAAAAAAAAAAAAAAAAmAIAAGRycy9k&#10;b3ducmV2LnhtbFBLBQYAAAAABAAEAPUAAACJAwAAAAA=&#10;" path="m85446,3543c115545,,147193,11747,167437,34353v13030,15761,21450,35332,23025,55817c189421,126581,165672,162103,130734,174041,89459,190538,36614,173457,15646,133579,406,108699,,75781,15151,50749,28562,24193,56617,7798,85446,3543xe" fillcolor="black" stroked="f" strokeweight="0">
                  <v:stroke miterlimit="83231f" joinstyle="miter"/>
                  <v:path arrowok="t" o:connecttype="custom" o:connectlocs="854,35;1155,0;1471,117;1674,343;1804,501;1888,697;1904,902;1894,1266;1656,1621;1307,1740;894,1905;366,1734;156,1336;4,1087;0,758;151,507;286,242;566,78;854,35" o:connectangles="0,0,0,0,0,0,0,0,0,0,0,0,0,0,0,0,0,0,0" textboxrect="0,0,190462,190538"/>
                </v:shape>
                <v:shape id="Shape 21" o:spid="_x0000_s1036" style="position:absolute;left:2950;top:5398;width:3931;height:1624;visibility:visible;mso-wrap-style:square;v-text-anchor:top" coordsize="393129,162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9wM8MA&#10;AADbAAAADwAAAGRycy9kb3ducmV2LnhtbESPzWrDMBCE74G8g9hAb7Wc3wYnsokDhV7aUifQ62Jt&#10;LVNrZSwlcd++KhRyHGbmG2ZfjLYTVxp861jBPElBENdOt9woOJ+eH7cgfEDW2DkmBT/kocinkz1m&#10;2t34g65VaESEsM9QgQmhz6T0tSGLPnE9cfS+3GAxRDk0Ug94i3DbyUWabqTFluOCwZ6Ohurv6mIV&#10;uCMu3z9N+dR0635VlQsqX89vSj3MxsMORKAx3MP/7RetYLWG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9wM8MAAADbAAAADwAAAAAAAAAAAAAAAACYAgAAZHJzL2Rv&#10;d25yZXYueG1sUEsFBgAAAAAEAAQA9QAAAIgDAAAAAA==&#10;" path="m242103,1699c259966,,278032,245,296126,2858v29070,2617,56363,14809,80315,31026c389890,45708,393129,69889,378981,82424v-7570,8763,-20054,5918,-30188,5778c300165,80379,250342,73356,201231,81357v-24942,2743,-49136,9652,-72974,17272c83236,114568,42951,140717,648,162396,,155131,5258,149467,8623,143600,30099,109957,57201,78969,91554,58040,136760,29389,188516,6795,242103,1699xe" fillcolor="black" stroked="f" strokeweight="0">
                  <v:stroke miterlimit="83231f" joinstyle="miter"/>
                  <v:path arrowok="t" o:connecttype="custom" o:connectlocs="2421,17;2599,0;2780,2;2961,29;3252,55;3525,177;3764,339;3899,457;3931,699;3790,824;3714,912;3589,883;3488,882;3001,804;2503,734;2012,814;1763,841;1521,910;1282,986;832,1146;429,1407;6,1624;0,1551;53,1495;86,1436;301,1100;572,790;915,580;1367,294;1885,68;2421,17" o:connectangles="0,0,0,0,0,0,0,0,0,0,0,0,0,0,0,0,0,0,0,0,0,0,0,0,0,0,0,0,0,0,0" textboxrect="0,0,393129,162396"/>
                </v:shape>
                <v:shape id="Shape 22" o:spid="_x0000_s1037" style="position:absolute;left:3973;top:8488;width:3349;height:4709;visibility:visible;mso-wrap-style:square;v-text-anchor:top" coordsize="334886,470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xXR8UA&#10;AADbAAAADwAAAGRycy9kb3ducmV2LnhtbESPQWvCQBSE7wX/w/KE3pqNjYqkWUWUQqEQNC1Cb4/s&#10;axKafRuy2yT+e7dQ8DjMzDdMtptMKwbqXWNZwSKKQRCXVjdcKfj8eH3agHAeWWNrmRRcycFuO3vI&#10;MNV25DMNha9EgLBLUUHtfZdK6cqaDLrIdsTB+7a9QR9kX0nd4xjgppXPcbyWBhsOCzV2dKip/Cl+&#10;jYIk/xrxiHnrDsd8vPjr6X2VVEo9zqf9CwhPk7+H/9tvWsFyDX9fwg+Q2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FdHxQAAANsAAAAPAAAAAAAAAAAAAAAAAJgCAABkcnMv&#10;ZG93bnJldi54bWxQSwUGAAAAAAQABAD1AAAAigMAAAAA&#10;" path="m244001,1221v5456,407,10869,1591,15854,3417c265544,11750,271310,18862,275958,26761v4699,8827,14948,13818,16802,24283c311252,111851,334061,173014,334886,237327v-89,25794,-6451,55512,-29070,71057c278600,329529,250736,350268,220243,366512,146812,401233,76111,442127,,470855,3607,457926,17691,452529,26607,443664,78003,403989,122047,356098,169050,311533v24866,-25590,56248,-43230,85293,-63462c238138,207546,221425,167122,208090,125529,200190,92179,191186,55425,204064,22215,210864,5775,227631,,244001,1221xe" fillcolor="black" stroked="f" strokeweight="0">
                  <v:stroke miterlimit="83231f" joinstyle="miter"/>
                  <v:path arrowok="t" o:connecttype="custom" o:connectlocs="2440,12;2495,16;2549,28;2599,46;2656,118;2713,189;2760,268;2807,356;2909,406;2928,510;3113,1119;3341,1730;3349,2373;3348,2631;3284,2929;3058,3084;2786,3296;2507,3503;2203,3665;1468,4013;761,4422;0,4709;36,4580;177,4526;266,4437;780,4040;1221,3561;1691,3116;1939,2860;2253,2683;2544,2481;2381,2076;2214,1671;2081,1255;2002,922;1912,554;2041,222;2109,58;2276,0;2440,12" o:connectangles="0,0,0,0,0,0,0,0,0,0,0,0,0,0,0,0,0,0,0,0,0,0,0,0,0,0,0,0,0,0,0,0,0,0,0,0,0,0,0,0" textboxrect="0,0,334886,470855"/>
                </v:shape>
                <v:shape id="Shape 23" o:spid="_x0000_s1038" style="position:absolute;left:7231;top:8543;width:4604;height:4670;visibility:visible;mso-wrap-style:square;v-text-anchor:top" coordsize="460426,466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6FdsMA&#10;AADbAAAADwAAAGRycy9kb3ducmV2LnhtbESPQWsCMRSE74L/ITyhF9GsIrZsjSKKIHhybdHjY/Pc&#10;Xbp5CUmq2/56Uyh4HGbmG2ax6kwrbuRDY1nBZJyBIC6tbrhS8HHajd5AhIissbVMCn4owGrZ7y0w&#10;1/bOR7oVsRIJwiFHBXWMLpcylDUZDGPriJN3td5gTNJXUnu8J7hp5TTL5tJgw2mhRkebmsqv4tso&#10;KLaH6dXx+fJ5/nX7nXXDtd+QUi+Dbv0OIlIXn+H/9l4rmL3C35f0A+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6FdsMAAADbAAAADwAAAAAAAAAAAAAAAACYAgAAZHJzL2Rv&#10;d25yZXYueG1sUEsFBgAAAAAEAAQA9QAAAIgDAAAAAA==&#10;" path="m36362,22c45790,,55404,2283,63894,5750v50520,17132,86791,59182,118859,99784c255016,201838,326669,298599,398755,395056v18758,24752,42722,45110,61671,69621c441985,466912,427939,451253,413334,442389,358978,403666,303759,365871,253632,321675,192926,270532,136385,214728,80518,158417,48768,126425,18034,90929,4902,46898,1791,34249,,18234,9944,8125,17691,2372,26934,44,36362,22xe" fillcolor="black" stroked="f" strokeweight="0">
                  <v:stroke miterlimit="83231f" joinstyle="miter"/>
                  <v:path arrowok="t" o:connecttype="custom" o:connectlocs="364,0;458,0;554,23;639,58;1144,229;1507,649;1827,1056;2550,2019;3267,2987;3987,3951;4175,4199;4415,4402;4604,4648;4420,4670;4279,4513;4133,4425;3590,4037;3037,3659;2536,3217;1929,2706;1364,2148;805,1584;488,1264;180,909;49,469;18,343;0,182;99,81;177,24;269,0;364,0" o:connectangles="0,0,0,0,0,0,0,0,0,0,0,0,0,0,0,0,0,0,0,0,0,0,0,0,0,0,0,0,0,0,0" textboxrect="0,0,460426,466912"/>
                </v:shape>
                <v:rect id="Rectangle 24" o:spid="_x0000_s1039" style="position:absolute;left:3973;width:12546;height:5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28291D" w:rsidRDefault="0028291D" w:rsidP="007F19F0">
                        <w:r>
                          <w:rPr>
                            <w:rFonts w:eastAsia="Arial" w:cs="Arial"/>
                            <w:b/>
                            <w:sz w:val="53"/>
                          </w:rPr>
                          <w:t>Leeds</w:t>
                        </w:r>
                      </w:p>
                    </w:txbxContent>
                  </v:textbox>
                </v:rect>
                <w10:wrap type="topAndBottom" anchorx="page" anchory="page"/>
              </v:group>
            </w:pict>
          </mc:Fallback>
        </mc:AlternateContent>
      </w:r>
      <w:r w:rsidR="00760F40">
        <w:rPr>
          <w:rFonts w:cs="Arial"/>
          <w:noProof/>
          <w:sz w:val="20"/>
          <w:szCs w:val="20"/>
          <w:lang w:eastAsia="en-GB"/>
        </w:rPr>
        <w:drawing>
          <wp:anchor distT="0" distB="0" distL="114300" distR="114300" simplePos="0" relativeHeight="251680256" behindDoc="1" locked="0" layoutInCell="1" allowOverlap="1" wp14:anchorId="0B7EBEB0" wp14:editId="18662614">
            <wp:simplePos x="0" y="0"/>
            <wp:positionH relativeFrom="column">
              <wp:posOffset>4824095</wp:posOffset>
            </wp:positionH>
            <wp:positionV relativeFrom="paragraph">
              <wp:posOffset>916305</wp:posOffset>
            </wp:positionV>
            <wp:extent cx="809625" cy="809625"/>
            <wp:effectExtent l="0" t="0" r="9525" b="9525"/>
            <wp:wrapTight wrapText="bothSides">
              <wp:wrapPolygon edited="0">
                <wp:start x="0" y="0"/>
                <wp:lineTo x="0" y="21346"/>
                <wp:lineTo x="21346" y="21346"/>
                <wp:lineTo x="21346" y="0"/>
                <wp:lineTo x="0" y="0"/>
              </wp:wrapPolygon>
            </wp:wrapTight>
            <wp:docPr id="14" name="Picture 14" descr="Image result for ys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yst log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F40">
        <w:rPr>
          <w:noProof/>
          <w:lang w:eastAsia="en-GB"/>
        </w:rPr>
        <w:drawing>
          <wp:anchor distT="0" distB="0" distL="114300" distR="114300" simplePos="0" relativeHeight="251679232" behindDoc="1" locked="0" layoutInCell="1" allowOverlap="1" wp14:anchorId="21CF9353" wp14:editId="3353AAA0">
            <wp:simplePos x="0" y="0"/>
            <wp:positionH relativeFrom="column">
              <wp:posOffset>5837555</wp:posOffset>
            </wp:positionH>
            <wp:positionV relativeFrom="paragraph">
              <wp:posOffset>870585</wp:posOffset>
            </wp:positionV>
            <wp:extent cx="730885" cy="845185"/>
            <wp:effectExtent l="0" t="0" r="0" b="0"/>
            <wp:wrapTight wrapText="bothSides">
              <wp:wrapPolygon edited="0">
                <wp:start x="0" y="0"/>
                <wp:lineTo x="0" y="20935"/>
                <wp:lineTo x="20831" y="20935"/>
                <wp:lineTo x="20831" y="0"/>
                <wp:lineTo x="0" y="0"/>
              </wp:wrapPolygon>
            </wp:wrapTight>
            <wp:docPr id="38070" name="Picture 191"/>
            <wp:cNvGraphicFramePr/>
            <a:graphic xmlns:a="http://schemas.openxmlformats.org/drawingml/2006/main">
              <a:graphicData uri="http://schemas.openxmlformats.org/drawingml/2006/picture">
                <pic:pic xmlns:pic="http://schemas.openxmlformats.org/drawingml/2006/picture">
                  <pic:nvPicPr>
                    <pic:cNvPr id="38070" name="Picture 19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30885" cy="845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1B7D">
        <w:rPr>
          <w:rFonts w:ascii="Calibri" w:hAnsi="Calibri"/>
          <w:noProof/>
          <w:sz w:val="22"/>
          <w:szCs w:val="22"/>
          <w:lang w:eastAsia="en-GB"/>
        </w:rPr>
        <mc:AlternateContent>
          <mc:Choice Requires="wpg">
            <w:drawing>
              <wp:anchor distT="0" distB="0" distL="114300" distR="114300" simplePos="0" relativeHeight="251647488" behindDoc="0" locked="0" layoutInCell="1" allowOverlap="1" wp14:anchorId="2E23D57D" wp14:editId="2FC1F2F4">
                <wp:simplePos x="0" y="0"/>
                <wp:positionH relativeFrom="page">
                  <wp:posOffset>0</wp:posOffset>
                </wp:positionH>
                <wp:positionV relativeFrom="page">
                  <wp:posOffset>7658735</wp:posOffset>
                </wp:positionV>
                <wp:extent cx="7560310" cy="222885"/>
                <wp:effectExtent l="114300" t="114935" r="110490" b="0"/>
                <wp:wrapTopAndBottom/>
                <wp:docPr id="53" name="Group 38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22885"/>
                          <a:chOff x="0" y="0"/>
                          <a:chExt cx="75600" cy="2229"/>
                        </a:xfrm>
                      </wpg:grpSpPr>
                      <wps:wsp>
                        <wps:cNvPr id="54" name="Shape 6"/>
                        <wps:cNvSpPr>
                          <a:spLocks/>
                        </wps:cNvSpPr>
                        <wps:spPr bwMode="auto">
                          <a:xfrm>
                            <a:off x="0" y="0"/>
                            <a:ext cx="75600" cy="0"/>
                          </a:xfrm>
                          <a:custGeom>
                            <a:avLst/>
                            <a:gdLst>
                              <a:gd name="T0" fmla="*/ 7560005 w 7560005"/>
                              <a:gd name="T1" fmla="*/ 0 w 7560005"/>
                              <a:gd name="T2" fmla="*/ 0 w 7560005"/>
                              <a:gd name="T3" fmla="*/ 7560005 w 7560005"/>
                            </a:gdLst>
                            <a:ahLst/>
                            <a:cxnLst>
                              <a:cxn ang="0">
                                <a:pos x="T0" y="0"/>
                              </a:cxn>
                              <a:cxn ang="0">
                                <a:pos x="T1" y="0"/>
                              </a:cxn>
                            </a:cxnLst>
                            <a:rect l="T2" t="0" r="T3" b="0"/>
                            <a:pathLst>
                              <a:path w="7560005">
                                <a:moveTo>
                                  <a:pt x="7560005" y="0"/>
                                </a:moveTo>
                                <a:lnTo>
                                  <a:pt x="0" y="0"/>
                                </a:lnTo>
                              </a:path>
                            </a:pathLst>
                          </a:custGeom>
                          <a:noFill/>
                          <a:ln w="222961">
                            <a:solidFill>
                              <a:srgbClr val="FFAA00"/>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1462F9" id="Group 38071" o:spid="_x0000_s1026" style="position:absolute;margin-left:0;margin-top:603.05pt;width:595.3pt;height:17.55pt;z-index:251647488;mso-position-horizontal-relative:page;mso-position-vertical-relative:page" coordsize="75600,2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">
                <v:shape id="Shape 6" o:spid="_x0000_s1027" style="position:absolute;width:75600;height:0;visibility:visible;mso-wrap-style:square;v-text-anchor:top" coordsize="7560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2ScMA&#10;AADbAAAADwAAAGRycy9kb3ducmV2LnhtbESPW4vCMBSE3wX/QzjCvq2psi5SjVIqexGfvODzoTm2&#10;xeakJlnt+uvNwoKPw8x8w8yXnWnElZyvLSsYDRMQxIXVNZcKDvuP1ykIH5A1NpZJwS95WC76vTmm&#10;2t54S9ddKEWEsE9RQRVCm0rpi4oM+qFtiaN3ss5giNKVUju8Rbhp5DhJ3qXBmuNChS3lFRXn3Y9R&#10;4A6rbrw65nzP1rmxX9nm0142Sr0MumwGIlAXnuH/9rdWMHmDv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h2ScMAAADbAAAADwAAAAAAAAAAAAAAAACYAgAAZHJzL2Rv&#10;d25yZXYueG1sUEsFBgAAAAAEAAQA9QAAAIgDAAAAAA==&#10;" path="m7560005,l,e" filled="f" strokecolor="#fa0" strokeweight="6.19336mm">
                  <v:stroke miterlimit="1" joinstyle="miter"/>
                  <v:path arrowok="t" o:connecttype="custom" o:connectlocs="75600,0;0,0" o:connectangles="0,0" textboxrect="0,0,7560005,0"/>
                </v:shape>
                <w10:wrap type="topAndBottom" anchorx="page" anchory="page"/>
              </v:group>
            </w:pict>
          </mc:Fallback>
        </mc:AlternateContent>
      </w:r>
      <w:r w:rsidR="00F81E6B">
        <w:rPr>
          <w:rFonts w:eastAsia="Arial" w:cs="Arial"/>
          <w:color w:val="181717"/>
          <w:sz w:val="48"/>
        </w:rPr>
        <w:t xml:space="preserve">                          </w:t>
      </w:r>
      <w:r w:rsidR="00F81E6B">
        <w:rPr>
          <w:rFonts w:ascii="Calibri" w:hAnsi="Calibri"/>
          <w:noProof/>
          <w:sz w:val="22"/>
          <w:szCs w:val="22"/>
          <w:lang w:eastAsia="en-GB"/>
        </w:rPr>
        <mc:AlternateContent>
          <mc:Choice Requires="wps">
            <w:drawing>
              <wp:anchor distT="0" distB="0" distL="114300" distR="114300" simplePos="0" relativeHeight="251648512" behindDoc="0" locked="0" layoutInCell="1" allowOverlap="1" wp14:anchorId="02BDB105" wp14:editId="423CC2C4">
                <wp:simplePos x="0" y="0"/>
                <wp:positionH relativeFrom="column">
                  <wp:posOffset>2553922</wp:posOffset>
                </wp:positionH>
                <wp:positionV relativeFrom="paragraph">
                  <wp:posOffset>1176773</wp:posOffset>
                </wp:positionV>
                <wp:extent cx="4859703" cy="654566"/>
                <wp:effectExtent l="0" t="0" r="17145" b="12700"/>
                <wp:wrapTopAndBottom/>
                <wp:docPr id="5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9703" cy="654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91D" w:rsidRDefault="0028291D" w:rsidP="007F19F0"/>
                        </w:txbxContent>
                      </wps:txbx>
                      <wps:bodyPr rot="0" vert="horz" wrap="square" lIns="0" tIns="0" rIns="0" bIns="0" anchor="t" anchorCtr="0" upright="1">
                        <a:noAutofit/>
                      </wps:bodyPr>
                    </wps:wsp>
                  </a:graphicData>
                </a:graphic>
              </wp:anchor>
            </w:drawing>
          </mc:Choice>
          <mc:Fallback>
            <w:pict>
              <v:rect w14:anchorId="02BDB105" id="Rectangle 9" o:spid="_x0000_s1040" style="position:absolute;margin-left:201.1pt;margin-top:92.65pt;width:382.65pt;height:51.5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" filled="f" stroked="f">
                <v:textbox inset="0,0,0,0">
                  <w:txbxContent>
                    <w:p w:rsidR="0028291D" w:rsidRDefault="0028291D" w:rsidP="007F19F0"/>
                  </w:txbxContent>
                </v:textbox>
                <w10:wrap type="topAndBottom"/>
              </v:rect>
            </w:pict>
          </mc:Fallback>
        </mc:AlternateContent>
      </w:r>
    </w:p>
    <w:p w:rsidR="00756D57" w:rsidRDefault="00756D57" w:rsidP="00911A84">
      <w:pPr>
        <w:pStyle w:val="Heading2"/>
        <w:jc w:val="center"/>
        <w:rPr>
          <w:sz w:val="118"/>
        </w:rPr>
      </w:pPr>
      <w:r>
        <w:rPr>
          <w:sz w:val="118"/>
        </w:rPr>
        <w:lastRenderedPageBreak/>
        <w:t>Contents</w:t>
      </w:r>
    </w:p>
    <w:p w:rsidR="00215B4C" w:rsidRDefault="002610C5" w:rsidP="00215B4C">
      <w:r>
        <w:br/>
      </w:r>
      <w:r>
        <w:br/>
      </w:r>
    </w:p>
    <w:p w:rsidR="00E33784" w:rsidRPr="00215B4C" w:rsidRDefault="00E33784" w:rsidP="00215B4C"/>
    <w:p w:rsidR="00E33784" w:rsidRDefault="00E33784" w:rsidP="00E33784">
      <w:pPr>
        <w:pStyle w:val="Heading2"/>
        <w:numPr>
          <w:ilvl w:val="0"/>
          <w:numId w:val="1"/>
        </w:numPr>
        <w:jc w:val="both"/>
        <w:rPr>
          <w:sz w:val="32"/>
          <w:szCs w:val="32"/>
        </w:rPr>
      </w:pPr>
      <w:r>
        <w:rPr>
          <w:sz w:val="32"/>
          <w:szCs w:val="32"/>
        </w:rPr>
        <w:t>Risk Assessment………………………….</w:t>
      </w:r>
      <w:r w:rsidR="00071208">
        <w:rPr>
          <w:b w:val="0"/>
          <w:sz w:val="32"/>
          <w:szCs w:val="32"/>
        </w:rPr>
        <w:t>3</w:t>
      </w:r>
    </w:p>
    <w:p w:rsidR="00E33784" w:rsidRPr="00E33784" w:rsidRDefault="00E33784" w:rsidP="00E33784"/>
    <w:p w:rsidR="00E33784" w:rsidRDefault="00E33784" w:rsidP="00E33784">
      <w:pPr>
        <w:pStyle w:val="Heading2"/>
        <w:numPr>
          <w:ilvl w:val="0"/>
          <w:numId w:val="1"/>
        </w:numPr>
        <w:jc w:val="both"/>
        <w:rPr>
          <w:b w:val="0"/>
          <w:sz w:val="32"/>
          <w:szCs w:val="32"/>
        </w:rPr>
      </w:pPr>
      <w:r>
        <w:rPr>
          <w:sz w:val="32"/>
          <w:szCs w:val="32"/>
        </w:rPr>
        <w:t>Health &amp; Safety ……………………………</w:t>
      </w:r>
      <w:r w:rsidR="00071208">
        <w:rPr>
          <w:b w:val="0"/>
          <w:sz w:val="32"/>
          <w:szCs w:val="32"/>
        </w:rPr>
        <w:t>4</w:t>
      </w:r>
    </w:p>
    <w:p w:rsidR="00E33784" w:rsidRPr="00E33784" w:rsidRDefault="00E33784" w:rsidP="00E33784"/>
    <w:p w:rsidR="00756D57" w:rsidRPr="00E33784" w:rsidRDefault="00756D57" w:rsidP="00E33784">
      <w:pPr>
        <w:pStyle w:val="Heading2"/>
        <w:numPr>
          <w:ilvl w:val="0"/>
          <w:numId w:val="1"/>
        </w:numPr>
        <w:jc w:val="both"/>
        <w:rPr>
          <w:b w:val="0"/>
          <w:sz w:val="32"/>
          <w:szCs w:val="32"/>
        </w:rPr>
      </w:pPr>
      <w:r w:rsidRPr="00E33784">
        <w:rPr>
          <w:sz w:val="32"/>
          <w:szCs w:val="32"/>
        </w:rPr>
        <w:t>Athletic</w:t>
      </w:r>
      <w:r w:rsidR="00215B4C" w:rsidRPr="00E33784">
        <w:rPr>
          <w:sz w:val="32"/>
          <w:szCs w:val="32"/>
        </w:rPr>
        <w:t>s</w:t>
      </w:r>
      <w:r w:rsidR="00684E29" w:rsidRPr="00E33784">
        <w:rPr>
          <w:sz w:val="32"/>
          <w:szCs w:val="32"/>
        </w:rPr>
        <w:t xml:space="preserve"> (Sports hall)….</w:t>
      </w:r>
      <w:r w:rsidR="00215B4C" w:rsidRPr="00E33784">
        <w:rPr>
          <w:sz w:val="32"/>
          <w:szCs w:val="32"/>
        </w:rPr>
        <w:t>…</w:t>
      </w:r>
      <w:r w:rsidR="00B92C6C" w:rsidRPr="00E33784">
        <w:rPr>
          <w:sz w:val="32"/>
          <w:szCs w:val="32"/>
        </w:rPr>
        <w:t>……………</w:t>
      </w:r>
      <w:r w:rsidR="002610C5" w:rsidRPr="00E33784">
        <w:rPr>
          <w:sz w:val="32"/>
          <w:szCs w:val="32"/>
        </w:rPr>
        <w:t>…</w:t>
      </w:r>
      <w:r w:rsidR="00071208">
        <w:rPr>
          <w:b w:val="0"/>
          <w:sz w:val="32"/>
          <w:szCs w:val="32"/>
        </w:rPr>
        <w:t>5</w:t>
      </w:r>
      <w:r w:rsidR="002610C5" w:rsidRPr="00E33784">
        <w:rPr>
          <w:b w:val="0"/>
          <w:sz w:val="32"/>
          <w:szCs w:val="32"/>
        </w:rPr>
        <w:t>-</w:t>
      </w:r>
      <w:r w:rsidR="00071208">
        <w:rPr>
          <w:b w:val="0"/>
          <w:sz w:val="32"/>
          <w:szCs w:val="32"/>
        </w:rPr>
        <w:t>17</w:t>
      </w:r>
    </w:p>
    <w:p w:rsidR="0066419B" w:rsidRPr="0066419B" w:rsidRDefault="0066419B" w:rsidP="0066419B"/>
    <w:p w:rsidR="007668F2" w:rsidRDefault="007668F2" w:rsidP="0066419B">
      <w:pPr>
        <w:pStyle w:val="Heading2"/>
        <w:numPr>
          <w:ilvl w:val="0"/>
          <w:numId w:val="1"/>
        </w:numPr>
        <w:jc w:val="both"/>
        <w:rPr>
          <w:b w:val="0"/>
          <w:sz w:val="32"/>
          <w:szCs w:val="32"/>
        </w:rPr>
      </w:pPr>
      <w:r w:rsidRPr="0066419B">
        <w:rPr>
          <w:sz w:val="32"/>
          <w:szCs w:val="32"/>
        </w:rPr>
        <w:t>Aqua</w:t>
      </w:r>
      <w:r w:rsidR="00071208">
        <w:rPr>
          <w:sz w:val="32"/>
          <w:szCs w:val="32"/>
        </w:rPr>
        <w:t xml:space="preserve"> Festival (Inclusive</w:t>
      </w:r>
      <w:r w:rsidR="00B92C6C" w:rsidRPr="0066419B">
        <w:rPr>
          <w:sz w:val="32"/>
          <w:szCs w:val="32"/>
        </w:rPr>
        <w:t>)……………</w:t>
      </w:r>
      <w:r w:rsidR="002610C5" w:rsidRPr="0066419B">
        <w:rPr>
          <w:sz w:val="32"/>
          <w:szCs w:val="32"/>
        </w:rPr>
        <w:t>…..</w:t>
      </w:r>
      <w:r w:rsidR="00071208">
        <w:rPr>
          <w:b w:val="0"/>
          <w:sz w:val="32"/>
          <w:szCs w:val="32"/>
        </w:rPr>
        <w:t>18-19</w:t>
      </w:r>
    </w:p>
    <w:p w:rsidR="0066419B" w:rsidRPr="0066419B" w:rsidRDefault="0066419B" w:rsidP="0066419B"/>
    <w:p w:rsidR="0066419B" w:rsidRDefault="00756D57" w:rsidP="0066419B">
      <w:pPr>
        <w:pStyle w:val="Heading2"/>
        <w:numPr>
          <w:ilvl w:val="0"/>
          <w:numId w:val="1"/>
        </w:numPr>
        <w:jc w:val="both"/>
        <w:rPr>
          <w:b w:val="0"/>
          <w:sz w:val="32"/>
          <w:szCs w:val="32"/>
        </w:rPr>
      </w:pPr>
      <w:r w:rsidRPr="00EC1957">
        <w:rPr>
          <w:sz w:val="32"/>
          <w:szCs w:val="32"/>
        </w:rPr>
        <w:t>Badminton</w:t>
      </w:r>
      <w:r w:rsidR="00B92C6C" w:rsidRPr="00EC1957">
        <w:rPr>
          <w:sz w:val="32"/>
          <w:szCs w:val="32"/>
        </w:rPr>
        <w:t>……………………………</w:t>
      </w:r>
      <w:r w:rsidR="002610C5" w:rsidRPr="00EC1957">
        <w:rPr>
          <w:sz w:val="32"/>
          <w:szCs w:val="32"/>
        </w:rPr>
        <w:t>…….</w:t>
      </w:r>
      <w:r w:rsidR="00071208">
        <w:rPr>
          <w:b w:val="0"/>
          <w:sz w:val="32"/>
          <w:szCs w:val="32"/>
        </w:rPr>
        <w:t>20-21</w:t>
      </w:r>
    </w:p>
    <w:p w:rsidR="00EC1957" w:rsidRPr="00EC1957" w:rsidRDefault="00EC1957" w:rsidP="00EC1957"/>
    <w:p w:rsidR="0066419B" w:rsidRPr="0066419B" w:rsidRDefault="00756D57" w:rsidP="0066419B">
      <w:pPr>
        <w:numPr>
          <w:ilvl w:val="0"/>
          <w:numId w:val="1"/>
        </w:numPr>
        <w:jc w:val="both"/>
        <w:rPr>
          <w:b/>
          <w:sz w:val="32"/>
          <w:szCs w:val="32"/>
        </w:rPr>
      </w:pPr>
      <w:r w:rsidRPr="0066419B">
        <w:rPr>
          <w:b/>
          <w:sz w:val="32"/>
          <w:szCs w:val="32"/>
        </w:rPr>
        <w:t>Basketball</w:t>
      </w:r>
      <w:r w:rsidR="00B92C6C" w:rsidRPr="0066419B">
        <w:rPr>
          <w:b/>
          <w:sz w:val="32"/>
          <w:szCs w:val="32"/>
        </w:rPr>
        <w:t>……………………………</w:t>
      </w:r>
      <w:r w:rsidR="002610C5" w:rsidRPr="0066419B">
        <w:rPr>
          <w:b/>
          <w:sz w:val="32"/>
          <w:szCs w:val="32"/>
        </w:rPr>
        <w:t>……..</w:t>
      </w:r>
      <w:r w:rsidR="00071208">
        <w:rPr>
          <w:sz w:val="32"/>
          <w:szCs w:val="32"/>
        </w:rPr>
        <w:t>22</w:t>
      </w:r>
      <w:r w:rsidR="00EC1957">
        <w:rPr>
          <w:sz w:val="32"/>
          <w:szCs w:val="32"/>
        </w:rPr>
        <w:t>-2</w:t>
      </w:r>
      <w:r w:rsidR="00071208">
        <w:rPr>
          <w:sz w:val="32"/>
          <w:szCs w:val="32"/>
        </w:rPr>
        <w:t>5</w:t>
      </w:r>
    </w:p>
    <w:p w:rsidR="0066419B" w:rsidRPr="006F725F" w:rsidRDefault="0066419B" w:rsidP="0066419B">
      <w:pPr>
        <w:ind w:left="547"/>
        <w:jc w:val="both"/>
        <w:rPr>
          <w:b/>
          <w:sz w:val="32"/>
          <w:szCs w:val="32"/>
        </w:rPr>
      </w:pPr>
    </w:p>
    <w:p w:rsidR="00F61399" w:rsidRPr="0066419B" w:rsidRDefault="002E7847" w:rsidP="00701360">
      <w:pPr>
        <w:numPr>
          <w:ilvl w:val="0"/>
          <w:numId w:val="1"/>
        </w:numPr>
        <w:jc w:val="both"/>
        <w:rPr>
          <w:b/>
          <w:sz w:val="32"/>
          <w:szCs w:val="32"/>
        </w:rPr>
      </w:pPr>
      <w:r>
        <w:rPr>
          <w:b/>
          <w:sz w:val="32"/>
          <w:szCs w:val="32"/>
        </w:rPr>
        <w:t>Bocc</w:t>
      </w:r>
      <w:r w:rsidR="007668F2">
        <w:rPr>
          <w:b/>
          <w:sz w:val="32"/>
          <w:szCs w:val="32"/>
        </w:rPr>
        <w:t>i</w:t>
      </w:r>
      <w:r>
        <w:rPr>
          <w:b/>
          <w:sz w:val="32"/>
          <w:szCs w:val="32"/>
        </w:rPr>
        <w:t>a</w:t>
      </w:r>
      <w:r w:rsidR="00071208">
        <w:rPr>
          <w:b/>
          <w:sz w:val="32"/>
          <w:szCs w:val="32"/>
        </w:rPr>
        <w:t xml:space="preserve"> (Inclusive</w:t>
      </w:r>
      <w:r w:rsidR="007668F2">
        <w:rPr>
          <w:b/>
          <w:sz w:val="32"/>
          <w:szCs w:val="32"/>
        </w:rPr>
        <w:t>)…</w:t>
      </w:r>
      <w:r w:rsidR="00B92C6C">
        <w:rPr>
          <w:b/>
          <w:sz w:val="32"/>
          <w:szCs w:val="32"/>
        </w:rPr>
        <w:t>……………</w:t>
      </w:r>
      <w:r w:rsidR="005A4A5D">
        <w:rPr>
          <w:b/>
          <w:sz w:val="32"/>
          <w:szCs w:val="32"/>
        </w:rPr>
        <w:t>…………</w:t>
      </w:r>
      <w:r w:rsidR="005A624C">
        <w:rPr>
          <w:sz w:val="32"/>
          <w:szCs w:val="32"/>
        </w:rPr>
        <w:t>26</w:t>
      </w:r>
      <w:r w:rsidR="00EC1957">
        <w:rPr>
          <w:sz w:val="32"/>
          <w:szCs w:val="32"/>
        </w:rPr>
        <w:t>-2</w:t>
      </w:r>
      <w:r w:rsidR="005A624C">
        <w:rPr>
          <w:sz w:val="32"/>
          <w:szCs w:val="32"/>
        </w:rPr>
        <w:t>7</w:t>
      </w:r>
    </w:p>
    <w:p w:rsidR="0066419B" w:rsidRPr="006F725F" w:rsidRDefault="0066419B" w:rsidP="0066419B">
      <w:pPr>
        <w:ind w:left="547"/>
        <w:jc w:val="both"/>
        <w:rPr>
          <w:b/>
          <w:sz w:val="32"/>
          <w:szCs w:val="32"/>
        </w:rPr>
      </w:pPr>
    </w:p>
    <w:p w:rsidR="00756D57" w:rsidRPr="0066419B" w:rsidRDefault="007668F2" w:rsidP="00701360">
      <w:pPr>
        <w:numPr>
          <w:ilvl w:val="0"/>
          <w:numId w:val="1"/>
        </w:numPr>
        <w:jc w:val="both"/>
        <w:rPr>
          <w:b/>
          <w:sz w:val="32"/>
          <w:szCs w:val="32"/>
        </w:rPr>
      </w:pPr>
      <w:r>
        <w:rPr>
          <w:b/>
          <w:sz w:val="32"/>
          <w:szCs w:val="32"/>
        </w:rPr>
        <w:t>Cheerleading</w:t>
      </w:r>
      <w:r w:rsidR="00566F74">
        <w:rPr>
          <w:b/>
          <w:sz w:val="32"/>
          <w:szCs w:val="32"/>
        </w:rPr>
        <w:t>: Pom</w:t>
      </w:r>
      <w:r w:rsidR="00B92C6C">
        <w:rPr>
          <w:b/>
          <w:sz w:val="32"/>
          <w:szCs w:val="32"/>
        </w:rPr>
        <w:t>………</w:t>
      </w:r>
      <w:r w:rsidR="005A4A5D">
        <w:rPr>
          <w:b/>
          <w:sz w:val="32"/>
          <w:szCs w:val="32"/>
        </w:rPr>
        <w:t>……………</w:t>
      </w:r>
      <w:r w:rsidR="00566F74">
        <w:rPr>
          <w:b/>
          <w:sz w:val="32"/>
          <w:szCs w:val="32"/>
        </w:rPr>
        <w:t>…</w:t>
      </w:r>
      <w:r w:rsidR="00071208">
        <w:rPr>
          <w:sz w:val="32"/>
          <w:szCs w:val="32"/>
        </w:rPr>
        <w:t>.</w:t>
      </w:r>
      <w:r w:rsidR="005A624C">
        <w:rPr>
          <w:sz w:val="32"/>
          <w:szCs w:val="32"/>
        </w:rPr>
        <w:t>28</w:t>
      </w:r>
      <w:r w:rsidR="00EC1957">
        <w:rPr>
          <w:sz w:val="32"/>
          <w:szCs w:val="32"/>
        </w:rPr>
        <w:t>-</w:t>
      </w:r>
      <w:r w:rsidR="005A624C">
        <w:rPr>
          <w:sz w:val="32"/>
          <w:szCs w:val="32"/>
        </w:rPr>
        <w:t>31</w:t>
      </w:r>
    </w:p>
    <w:p w:rsidR="0066419B" w:rsidRPr="006F725F" w:rsidRDefault="0066419B" w:rsidP="0066419B">
      <w:pPr>
        <w:ind w:left="547"/>
        <w:jc w:val="both"/>
        <w:rPr>
          <w:b/>
          <w:sz w:val="32"/>
          <w:szCs w:val="32"/>
        </w:rPr>
      </w:pPr>
    </w:p>
    <w:p w:rsidR="00566F74" w:rsidRPr="0066419B" w:rsidRDefault="00566F74" w:rsidP="00701360">
      <w:pPr>
        <w:numPr>
          <w:ilvl w:val="0"/>
          <w:numId w:val="1"/>
        </w:numPr>
        <w:jc w:val="both"/>
        <w:rPr>
          <w:b/>
          <w:sz w:val="32"/>
          <w:szCs w:val="32"/>
        </w:rPr>
      </w:pPr>
      <w:r>
        <w:rPr>
          <w:b/>
          <w:sz w:val="32"/>
          <w:szCs w:val="32"/>
        </w:rPr>
        <w:t>Cheerleading: Level 1 (Stunts)…………</w:t>
      </w:r>
      <w:r w:rsidR="005A624C">
        <w:rPr>
          <w:sz w:val="32"/>
          <w:szCs w:val="32"/>
        </w:rPr>
        <w:t>32</w:t>
      </w:r>
      <w:r w:rsidR="00EC1957">
        <w:rPr>
          <w:sz w:val="32"/>
          <w:szCs w:val="32"/>
        </w:rPr>
        <w:t>-3</w:t>
      </w:r>
      <w:r w:rsidR="005A624C">
        <w:rPr>
          <w:sz w:val="32"/>
          <w:szCs w:val="32"/>
        </w:rPr>
        <w:t>9</w:t>
      </w:r>
    </w:p>
    <w:p w:rsidR="0066419B" w:rsidRDefault="0066419B" w:rsidP="0066419B">
      <w:pPr>
        <w:ind w:left="547"/>
        <w:jc w:val="both"/>
        <w:rPr>
          <w:b/>
          <w:sz w:val="32"/>
          <w:szCs w:val="32"/>
        </w:rPr>
      </w:pPr>
    </w:p>
    <w:p w:rsidR="002E7847" w:rsidRPr="0066419B" w:rsidRDefault="002E7847" w:rsidP="00701360">
      <w:pPr>
        <w:numPr>
          <w:ilvl w:val="0"/>
          <w:numId w:val="1"/>
        </w:numPr>
        <w:jc w:val="both"/>
        <w:rPr>
          <w:b/>
          <w:sz w:val="32"/>
          <w:szCs w:val="32"/>
        </w:rPr>
      </w:pPr>
      <w:r>
        <w:rPr>
          <w:b/>
          <w:sz w:val="32"/>
          <w:szCs w:val="32"/>
        </w:rPr>
        <w:t>Cycling…………………………</w:t>
      </w:r>
      <w:r w:rsidR="005A4A5D">
        <w:rPr>
          <w:b/>
          <w:sz w:val="32"/>
          <w:szCs w:val="32"/>
        </w:rPr>
        <w:t>…………</w:t>
      </w:r>
      <w:r w:rsidR="00071208">
        <w:rPr>
          <w:b/>
          <w:sz w:val="32"/>
          <w:szCs w:val="32"/>
        </w:rPr>
        <w:t>.</w:t>
      </w:r>
      <w:r w:rsidR="005A624C">
        <w:rPr>
          <w:sz w:val="32"/>
          <w:szCs w:val="32"/>
        </w:rPr>
        <w:t>40</w:t>
      </w:r>
      <w:r w:rsidR="00EC1957">
        <w:rPr>
          <w:sz w:val="32"/>
          <w:szCs w:val="32"/>
        </w:rPr>
        <w:t>-</w:t>
      </w:r>
      <w:r w:rsidR="005A624C">
        <w:rPr>
          <w:sz w:val="32"/>
          <w:szCs w:val="32"/>
        </w:rPr>
        <w:t>41</w:t>
      </w:r>
    </w:p>
    <w:p w:rsidR="0066419B" w:rsidRDefault="0066419B" w:rsidP="0066419B">
      <w:pPr>
        <w:ind w:left="547"/>
        <w:jc w:val="both"/>
        <w:rPr>
          <w:b/>
          <w:sz w:val="32"/>
          <w:szCs w:val="32"/>
        </w:rPr>
      </w:pPr>
    </w:p>
    <w:p w:rsidR="00F61399" w:rsidRPr="0066419B" w:rsidRDefault="00F61399" w:rsidP="00701360">
      <w:pPr>
        <w:numPr>
          <w:ilvl w:val="0"/>
          <w:numId w:val="1"/>
        </w:numPr>
        <w:jc w:val="both"/>
        <w:rPr>
          <w:b/>
          <w:sz w:val="32"/>
          <w:szCs w:val="32"/>
        </w:rPr>
      </w:pPr>
      <w:r w:rsidRPr="006F725F">
        <w:rPr>
          <w:b/>
          <w:sz w:val="32"/>
          <w:szCs w:val="32"/>
        </w:rPr>
        <w:t>Dance</w:t>
      </w:r>
      <w:r w:rsidR="00B92C6C">
        <w:rPr>
          <w:b/>
          <w:sz w:val="32"/>
          <w:szCs w:val="32"/>
        </w:rPr>
        <w:t>………………………</w:t>
      </w:r>
      <w:r w:rsidR="005A4A5D">
        <w:rPr>
          <w:b/>
          <w:sz w:val="32"/>
          <w:szCs w:val="32"/>
        </w:rPr>
        <w:t>………………</w:t>
      </w:r>
      <w:r w:rsidR="00071208">
        <w:rPr>
          <w:b/>
          <w:sz w:val="32"/>
          <w:szCs w:val="32"/>
        </w:rPr>
        <w:t>.</w:t>
      </w:r>
      <w:r w:rsidR="005A624C">
        <w:rPr>
          <w:sz w:val="32"/>
          <w:szCs w:val="32"/>
        </w:rPr>
        <w:t>42</w:t>
      </w:r>
    </w:p>
    <w:p w:rsidR="0066419B" w:rsidRPr="006F725F" w:rsidRDefault="0066419B" w:rsidP="0066419B">
      <w:pPr>
        <w:ind w:left="547"/>
        <w:jc w:val="both"/>
        <w:rPr>
          <w:b/>
          <w:sz w:val="32"/>
          <w:szCs w:val="32"/>
        </w:rPr>
      </w:pPr>
    </w:p>
    <w:p w:rsidR="00122B7B" w:rsidRPr="0066419B" w:rsidRDefault="00071208" w:rsidP="00701360">
      <w:pPr>
        <w:numPr>
          <w:ilvl w:val="0"/>
          <w:numId w:val="1"/>
        </w:numPr>
        <w:jc w:val="both"/>
        <w:rPr>
          <w:b/>
          <w:sz w:val="32"/>
          <w:szCs w:val="32"/>
        </w:rPr>
      </w:pPr>
      <w:r>
        <w:rPr>
          <w:b/>
          <w:sz w:val="32"/>
          <w:szCs w:val="32"/>
        </w:rPr>
        <w:t>New Age Kurling (Inclusive</w:t>
      </w:r>
      <w:r w:rsidR="007668F2">
        <w:rPr>
          <w:b/>
          <w:sz w:val="32"/>
          <w:szCs w:val="32"/>
        </w:rPr>
        <w:t>)</w:t>
      </w:r>
      <w:r w:rsidR="005A4A5D">
        <w:rPr>
          <w:b/>
          <w:sz w:val="32"/>
          <w:szCs w:val="32"/>
        </w:rPr>
        <w:t>……………</w:t>
      </w:r>
      <w:r w:rsidR="005A624C">
        <w:rPr>
          <w:sz w:val="32"/>
          <w:szCs w:val="32"/>
        </w:rPr>
        <w:t>43</w:t>
      </w:r>
      <w:r w:rsidR="00EC1957">
        <w:rPr>
          <w:sz w:val="32"/>
          <w:szCs w:val="32"/>
        </w:rPr>
        <w:t>-4</w:t>
      </w:r>
      <w:r w:rsidR="005A624C">
        <w:rPr>
          <w:sz w:val="32"/>
          <w:szCs w:val="32"/>
        </w:rPr>
        <w:t>4</w:t>
      </w:r>
    </w:p>
    <w:p w:rsidR="0066419B" w:rsidRPr="006F725F" w:rsidRDefault="0066419B" w:rsidP="0066419B">
      <w:pPr>
        <w:ind w:left="547"/>
        <w:jc w:val="both"/>
        <w:rPr>
          <w:b/>
          <w:sz w:val="32"/>
          <w:szCs w:val="32"/>
        </w:rPr>
      </w:pPr>
    </w:p>
    <w:p w:rsidR="00684E29" w:rsidRPr="0066419B" w:rsidRDefault="00756D57" w:rsidP="0071050F">
      <w:pPr>
        <w:numPr>
          <w:ilvl w:val="0"/>
          <w:numId w:val="1"/>
        </w:numPr>
        <w:jc w:val="both"/>
        <w:rPr>
          <w:b/>
          <w:sz w:val="32"/>
          <w:szCs w:val="32"/>
        </w:rPr>
      </w:pPr>
      <w:r w:rsidRPr="006F725F">
        <w:rPr>
          <w:b/>
          <w:sz w:val="32"/>
          <w:szCs w:val="32"/>
        </w:rPr>
        <w:t>Netball</w:t>
      </w:r>
      <w:r w:rsidR="00B92C6C">
        <w:rPr>
          <w:b/>
          <w:sz w:val="32"/>
          <w:szCs w:val="32"/>
        </w:rPr>
        <w:t>……………………</w:t>
      </w:r>
      <w:r w:rsidR="005A4A5D">
        <w:rPr>
          <w:b/>
          <w:sz w:val="32"/>
          <w:szCs w:val="32"/>
        </w:rPr>
        <w:t>………………</w:t>
      </w:r>
      <w:r w:rsidR="0099438F">
        <w:rPr>
          <w:b/>
          <w:sz w:val="32"/>
          <w:szCs w:val="32"/>
        </w:rPr>
        <w:t>…</w:t>
      </w:r>
      <w:r w:rsidR="005A624C">
        <w:rPr>
          <w:sz w:val="32"/>
          <w:szCs w:val="32"/>
        </w:rPr>
        <w:t>45</w:t>
      </w:r>
      <w:r w:rsidR="00EC1957">
        <w:rPr>
          <w:sz w:val="32"/>
          <w:szCs w:val="32"/>
        </w:rPr>
        <w:t>-4</w:t>
      </w:r>
      <w:r w:rsidR="005A624C">
        <w:rPr>
          <w:sz w:val="32"/>
          <w:szCs w:val="32"/>
        </w:rPr>
        <w:t>7</w:t>
      </w:r>
    </w:p>
    <w:p w:rsidR="0066419B" w:rsidRPr="0071050F" w:rsidRDefault="0066419B" w:rsidP="0066419B">
      <w:pPr>
        <w:ind w:left="547"/>
        <w:jc w:val="both"/>
        <w:rPr>
          <w:b/>
          <w:sz w:val="32"/>
          <w:szCs w:val="32"/>
        </w:rPr>
      </w:pPr>
    </w:p>
    <w:p w:rsidR="00215B4C" w:rsidRPr="0071050F" w:rsidRDefault="00756D57" w:rsidP="0071050F">
      <w:pPr>
        <w:numPr>
          <w:ilvl w:val="0"/>
          <w:numId w:val="1"/>
        </w:numPr>
        <w:rPr>
          <w:b/>
          <w:sz w:val="32"/>
          <w:szCs w:val="32"/>
        </w:rPr>
      </w:pPr>
      <w:r>
        <w:rPr>
          <w:b/>
          <w:sz w:val="32"/>
          <w:szCs w:val="32"/>
        </w:rPr>
        <w:t>Table</w:t>
      </w:r>
      <w:r w:rsidR="00215B4C">
        <w:rPr>
          <w:b/>
          <w:sz w:val="32"/>
          <w:szCs w:val="32"/>
        </w:rPr>
        <w:t xml:space="preserve"> Tennis</w:t>
      </w:r>
      <w:r w:rsidR="00684E29">
        <w:rPr>
          <w:b/>
          <w:sz w:val="32"/>
          <w:szCs w:val="32"/>
        </w:rPr>
        <w:t>……</w:t>
      </w:r>
      <w:r w:rsidR="005A4A5D">
        <w:rPr>
          <w:b/>
          <w:sz w:val="32"/>
          <w:szCs w:val="32"/>
        </w:rPr>
        <w:t>………………………</w:t>
      </w:r>
      <w:r w:rsidR="0099438F">
        <w:rPr>
          <w:b/>
          <w:sz w:val="32"/>
          <w:szCs w:val="32"/>
        </w:rPr>
        <w:t>…</w:t>
      </w:r>
      <w:r w:rsidR="00F66FFE">
        <w:rPr>
          <w:sz w:val="32"/>
          <w:szCs w:val="32"/>
        </w:rPr>
        <w:t>.</w:t>
      </w:r>
      <w:r w:rsidR="005A624C">
        <w:rPr>
          <w:sz w:val="32"/>
          <w:szCs w:val="32"/>
        </w:rPr>
        <w:t>48</w:t>
      </w:r>
      <w:r w:rsidR="00EC1957">
        <w:rPr>
          <w:sz w:val="32"/>
          <w:szCs w:val="32"/>
        </w:rPr>
        <w:t>-4</w:t>
      </w:r>
      <w:r w:rsidR="005A624C">
        <w:rPr>
          <w:sz w:val="32"/>
          <w:szCs w:val="32"/>
        </w:rPr>
        <w:t>9</w:t>
      </w:r>
    </w:p>
    <w:p w:rsidR="00756D57" w:rsidRPr="00D50164" w:rsidRDefault="002714D0" w:rsidP="00EA600B">
      <w:pPr>
        <w:rPr>
          <w:b/>
          <w:sz w:val="32"/>
          <w:szCs w:val="32"/>
        </w:rPr>
      </w:pPr>
      <w:r>
        <w:rPr>
          <w:b/>
          <w:sz w:val="32"/>
          <w:szCs w:val="32"/>
        </w:rPr>
        <w:br/>
        <w:t xml:space="preserve"> </w:t>
      </w:r>
    </w:p>
    <w:p w:rsidR="00A625AE" w:rsidRDefault="0099438F" w:rsidP="0099438F">
      <w:pPr>
        <w:pStyle w:val="Heading2"/>
        <w:tabs>
          <w:tab w:val="left" w:pos="6480"/>
        </w:tabs>
        <w:rPr>
          <w:sz w:val="118"/>
        </w:rPr>
      </w:pPr>
      <w:r>
        <w:rPr>
          <w:sz w:val="118"/>
        </w:rPr>
        <w:tab/>
      </w:r>
    </w:p>
    <w:p w:rsidR="00A625AE" w:rsidRPr="00A625AE" w:rsidRDefault="00A625AE" w:rsidP="00A625AE">
      <w:pPr>
        <w:rPr>
          <w:b/>
        </w:rPr>
      </w:pPr>
    </w:p>
    <w:p w:rsidR="00E33784" w:rsidRPr="00E33784" w:rsidRDefault="00756D57" w:rsidP="00E33784">
      <w:pPr>
        <w:pStyle w:val="Heading2"/>
        <w:jc w:val="center"/>
        <w:rPr>
          <w:sz w:val="118"/>
        </w:rPr>
      </w:pPr>
      <w:r>
        <w:rPr>
          <w:sz w:val="118"/>
        </w:rPr>
        <w:br w:type="page"/>
      </w:r>
      <w:r w:rsidR="00E33784" w:rsidRPr="007A27C6">
        <w:rPr>
          <w:sz w:val="72"/>
          <w:szCs w:val="72"/>
        </w:rPr>
        <w:lastRenderedPageBreak/>
        <w:t>Risk Assessment</w:t>
      </w:r>
    </w:p>
    <w:p w:rsidR="00E33784" w:rsidRPr="007A27C6" w:rsidRDefault="00E33784" w:rsidP="00E33784"/>
    <w:p w:rsidR="00E33784" w:rsidRDefault="00E33784" w:rsidP="00E33784">
      <w:pPr>
        <w:pStyle w:val="Heading9"/>
        <w:rPr>
          <w:b w:val="0"/>
          <w:color w:val="auto"/>
          <w:sz w:val="24"/>
        </w:rPr>
      </w:pPr>
    </w:p>
    <w:p w:rsidR="00E33784" w:rsidRPr="007A27C6" w:rsidRDefault="00E33784" w:rsidP="00E33784">
      <w:pPr>
        <w:pStyle w:val="Heading9"/>
        <w:rPr>
          <w:b w:val="0"/>
          <w:color w:val="auto"/>
          <w:sz w:val="24"/>
        </w:rPr>
      </w:pPr>
      <w:r w:rsidRPr="007A27C6">
        <w:rPr>
          <w:b w:val="0"/>
          <w:color w:val="auto"/>
          <w:sz w:val="24"/>
        </w:rPr>
        <w:t xml:space="preserve">It is the responsibility of individual schools to have appropriate risk assessments in place for all activities they attend.  SGO’s and Active Schools will not send risk assessments direct to Schools.  They should download sample risk assessments from Evolve for all Active Schools and SSP events and personalise them.  </w:t>
      </w:r>
    </w:p>
    <w:p w:rsidR="00E33784" w:rsidRPr="007A27C6" w:rsidRDefault="00E33784" w:rsidP="00E33784">
      <w:pPr>
        <w:pStyle w:val="Heading9"/>
        <w:rPr>
          <w:b w:val="0"/>
          <w:color w:val="auto"/>
          <w:sz w:val="24"/>
        </w:rPr>
      </w:pPr>
    </w:p>
    <w:p w:rsidR="00E33784" w:rsidRDefault="00E33784" w:rsidP="00E33784">
      <w:pPr>
        <w:pStyle w:val="Heading9"/>
        <w:rPr>
          <w:b w:val="0"/>
          <w:color w:val="auto"/>
          <w:sz w:val="24"/>
        </w:rPr>
      </w:pPr>
      <w:r w:rsidRPr="007A27C6">
        <w:rPr>
          <w:b w:val="0"/>
          <w:color w:val="auto"/>
          <w:sz w:val="24"/>
        </w:rPr>
        <w:t xml:space="preserve">For large, centrally organised Active School events, risk assessments will be in the Active Schools tab of the resources section on Evolve.  For School Games and SSP events risk assessments are in the PE tab.  </w:t>
      </w:r>
    </w:p>
    <w:p w:rsidR="00E33784" w:rsidRDefault="00E33784" w:rsidP="00E33784">
      <w:pPr>
        <w:pStyle w:val="Heading9"/>
        <w:rPr>
          <w:b w:val="0"/>
          <w:color w:val="auto"/>
          <w:sz w:val="24"/>
        </w:rPr>
      </w:pPr>
    </w:p>
    <w:p w:rsidR="00E33784" w:rsidRPr="007A27C6" w:rsidRDefault="00E33784" w:rsidP="00E33784">
      <w:pPr>
        <w:pStyle w:val="Heading9"/>
        <w:rPr>
          <w:b w:val="0"/>
          <w:color w:val="auto"/>
          <w:sz w:val="24"/>
        </w:rPr>
      </w:pPr>
      <w:r w:rsidRPr="007A27C6">
        <w:rPr>
          <w:b w:val="0"/>
          <w:color w:val="auto"/>
          <w:sz w:val="24"/>
        </w:rPr>
        <w:t xml:space="preserve">The ‘Events’ risk assessment can be adapted to cover the vast majority of sites used, and for all multi skills activities.  Your school may also add activity specific risk assessments if they feel it necessary. (Sample activity risk assessments can also be downloaded from Evolve.)  As always a Transport risk assessment will be required.  </w:t>
      </w:r>
    </w:p>
    <w:p w:rsidR="00E33784" w:rsidRPr="00DA7C2B" w:rsidRDefault="00E33784" w:rsidP="00E33784">
      <w:pPr>
        <w:pStyle w:val="Heading9"/>
        <w:jc w:val="center"/>
        <w:rPr>
          <w:color w:val="auto"/>
          <w:sz w:val="24"/>
        </w:rPr>
      </w:pPr>
    </w:p>
    <w:p w:rsidR="00E33784" w:rsidRPr="007A27C6" w:rsidRDefault="00E33784" w:rsidP="00E33784">
      <w:r w:rsidRPr="007A27C6">
        <w:rPr>
          <w:b/>
        </w:rPr>
        <w:t>Evolve</w:t>
      </w:r>
    </w:p>
    <w:p w:rsidR="00E33784" w:rsidRDefault="00DA155D" w:rsidP="00E33784">
      <w:hyperlink r:id="rId20" w:history="1">
        <w:r w:rsidR="00E33784" w:rsidRPr="007A27C6">
          <w:rPr>
            <w:rStyle w:val="Hyperlink"/>
          </w:rPr>
          <w:t>https://evolve.edufocus.co.uk/evco10/evchome_public.asp?domain=leedsvisits.org.uk</w:t>
        </w:r>
      </w:hyperlink>
    </w:p>
    <w:p w:rsidR="00E33784" w:rsidRDefault="00E33784" w:rsidP="00E33784"/>
    <w:p w:rsidR="00E33784" w:rsidRDefault="00E33784" w:rsidP="00E33784"/>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rPr>
          <w:b/>
        </w:rPr>
      </w:pPr>
    </w:p>
    <w:p w:rsidR="00E33784" w:rsidRDefault="00E33784" w:rsidP="00E33784">
      <w:pPr>
        <w:jc w:val="center"/>
        <w:rPr>
          <w:b/>
          <w:sz w:val="40"/>
          <w:szCs w:val="40"/>
        </w:rPr>
      </w:pPr>
      <w:r>
        <w:rPr>
          <w:b/>
          <w:sz w:val="40"/>
          <w:szCs w:val="40"/>
        </w:rPr>
        <w:t>Health &amp; Safety / Safeguarding</w:t>
      </w:r>
    </w:p>
    <w:p w:rsidR="00E33784" w:rsidRDefault="00E33784" w:rsidP="00E33784">
      <w:pPr>
        <w:jc w:val="center"/>
        <w:rPr>
          <w:b/>
          <w:sz w:val="40"/>
          <w:szCs w:val="40"/>
        </w:rPr>
      </w:pPr>
    </w:p>
    <w:p w:rsidR="00E33784" w:rsidRDefault="00E33784" w:rsidP="00E33784">
      <w:pPr>
        <w:jc w:val="center"/>
        <w:rPr>
          <w:b/>
          <w:sz w:val="40"/>
          <w:szCs w:val="40"/>
        </w:rPr>
      </w:pPr>
      <w:r>
        <w:rPr>
          <w:b/>
          <w:sz w:val="40"/>
          <w:szCs w:val="40"/>
        </w:rPr>
        <w:t>Filming &amp; Photography</w:t>
      </w:r>
    </w:p>
    <w:p w:rsidR="00E33784" w:rsidRPr="00E33784" w:rsidRDefault="00E33784" w:rsidP="00E33784">
      <w:pPr>
        <w:jc w:val="center"/>
        <w:rPr>
          <w:sz w:val="40"/>
          <w:szCs w:val="40"/>
        </w:rPr>
      </w:pPr>
    </w:p>
    <w:p w:rsidR="00E33784" w:rsidRDefault="00E33784" w:rsidP="00E33784"/>
    <w:p w:rsidR="00E33784" w:rsidRDefault="00E33784" w:rsidP="00E33784">
      <w:r>
        <w:t xml:space="preserve">* Please ensure that the member of staff in charge is aware of which pupils can/cannot be photographed </w:t>
      </w:r>
    </w:p>
    <w:p w:rsidR="00E33784" w:rsidRDefault="00E33784" w:rsidP="00E33784"/>
    <w:p w:rsidR="00E33784" w:rsidRDefault="00E33784" w:rsidP="00E33784">
      <w:r>
        <w:t xml:space="preserve">* Pupils who cannot be photographed must be identified by a yellow wristband which will be provided </w:t>
      </w:r>
    </w:p>
    <w:p w:rsidR="00E33784" w:rsidRDefault="00E33784" w:rsidP="00E33784"/>
    <w:p w:rsidR="00E33784" w:rsidRDefault="00E33784" w:rsidP="00E33784">
      <w:r>
        <w:t xml:space="preserve">* The school will be asked to identify a designated member of staff for photography who must wear a blue wristband which will be provided </w:t>
      </w:r>
    </w:p>
    <w:p w:rsidR="00E33784" w:rsidRDefault="00E33784" w:rsidP="00E33784"/>
    <w:p w:rsidR="00E33784" w:rsidRDefault="00E33784" w:rsidP="00E33784">
      <w:r>
        <w:t xml:space="preserve">* Only images taken by that person can be used by the school </w:t>
      </w:r>
    </w:p>
    <w:p w:rsidR="00E33784" w:rsidRDefault="00E33784" w:rsidP="00E33784"/>
    <w:p w:rsidR="00E33784" w:rsidRDefault="00E33784" w:rsidP="00E33784">
      <w:r>
        <w:t xml:space="preserve">* All persons accompanying the school must be informed of the following: </w:t>
      </w:r>
    </w:p>
    <w:p w:rsidR="00E33784" w:rsidRDefault="00E33784" w:rsidP="00E33784"/>
    <w:p w:rsidR="00E33784" w:rsidRDefault="00E33784" w:rsidP="00E33784">
      <w:r>
        <w:t xml:space="preserve">They may take photographs, however; </w:t>
      </w:r>
    </w:p>
    <w:p w:rsidR="00E33784" w:rsidRDefault="00E33784" w:rsidP="00E33784"/>
    <w:p w:rsidR="00E33784" w:rsidRDefault="00E33784" w:rsidP="00E33784">
      <w:r>
        <w:t xml:space="preserve">* they must not display or distribute images taken unless they have consent to do so from the school or Active Schools; </w:t>
      </w:r>
    </w:p>
    <w:p w:rsidR="00E33784" w:rsidRDefault="00E33784" w:rsidP="00E33784"/>
    <w:p w:rsidR="00E33784" w:rsidRDefault="00E33784" w:rsidP="00E33784">
      <w:r>
        <w:t xml:space="preserve">* they must not use images which may cause distress;  </w:t>
      </w:r>
    </w:p>
    <w:p w:rsidR="00E33784" w:rsidRDefault="00E33784" w:rsidP="00E33784"/>
    <w:p w:rsidR="00E33784" w:rsidRDefault="00E33784" w:rsidP="00E33784">
      <w:r>
        <w:t xml:space="preserve">* they must not use a mobile telephone to take images; </w:t>
      </w:r>
    </w:p>
    <w:p w:rsidR="00E33784" w:rsidRDefault="00E33784" w:rsidP="00E33784"/>
    <w:p w:rsidR="00E33784" w:rsidRDefault="00E33784" w:rsidP="00E33784">
      <w:r>
        <w:t xml:space="preserve">* they must not take images “in secret” or take images in situations that may be construed as being secretive; </w:t>
      </w:r>
    </w:p>
    <w:p w:rsidR="00E33784" w:rsidRDefault="00E33784" w:rsidP="00E33784"/>
    <w:p w:rsidR="00E33784" w:rsidRDefault="00E33784" w:rsidP="00E33784">
      <w:r>
        <w:t xml:space="preserve">* they must not take images of single children/young people with no surrounding context;  </w:t>
      </w:r>
    </w:p>
    <w:p w:rsidR="00E33784" w:rsidRDefault="00E33784" w:rsidP="00E33784"/>
    <w:p w:rsidR="00E33784" w:rsidRDefault="00E33784" w:rsidP="00E33784">
      <w:r>
        <w:t xml:space="preserve">* they should ensure that in all images taken children/young people are dressed appropriately </w:t>
      </w:r>
    </w:p>
    <w:p w:rsidR="00E33784" w:rsidRDefault="00E33784" w:rsidP="00E33784"/>
    <w:p w:rsidR="00E33784" w:rsidRDefault="00E33784" w:rsidP="00E33784">
      <w:r>
        <w:t xml:space="preserve">* and that any inadvertent photograph taken of a child wearing a yellow wristband must be destroyed. </w:t>
      </w:r>
    </w:p>
    <w:p w:rsidR="00E33784" w:rsidRDefault="00E33784" w:rsidP="00E33784"/>
    <w:p w:rsidR="00E33784" w:rsidRDefault="00E33784" w:rsidP="00E33784"/>
    <w:p w:rsidR="00E33784" w:rsidRPr="00E33784" w:rsidRDefault="00E33784" w:rsidP="00E33784">
      <w:pPr>
        <w:jc w:val="center"/>
        <w:rPr>
          <w:b/>
          <w:sz w:val="40"/>
          <w:szCs w:val="40"/>
        </w:rPr>
      </w:pPr>
      <w:r>
        <w:rPr>
          <w:b/>
          <w:sz w:val="40"/>
          <w:szCs w:val="40"/>
        </w:rPr>
        <w:t>First Aid</w:t>
      </w:r>
    </w:p>
    <w:p w:rsidR="00E33784" w:rsidRDefault="00E33784" w:rsidP="00E33784"/>
    <w:p w:rsidR="00E33784" w:rsidRDefault="00E33784" w:rsidP="00E33784">
      <w:r>
        <w:t xml:space="preserve">In the first instance staff are responsible for providing first aid to the children they have brought to the event.  There will be support for larger instances.  Please ensure you bring sufficient first aid supplies.   </w:t>
      </w:r>
    </w:p>
    <w:p w:rsidR="00E33784" w:rsidRDefault="00E33784" w:rsidP="00E33784"/>
    <w:p w:rsidR="00E33784" w:rsidRDefault="00E33784" w:rsidP="00E33784"/>
    <w:p w:rsidR="00E33784" w:rsidRDefault="00E33784" w:rsidP="00E33784"/>
    <w:p w:rsidR="00E33784" w:rsidRDefault="00E33784" w:rsidP="00E33784"/>
    <w:p w:rsidR="00E33784" w:rsidRDefault="00E33784" w:rsidP="00E33784"/>
    <w:p w:rsidR="00E33784" w:rsidRDefault="00E33784" w:rsidP="00E33784"/>
    <w:p w:rsidR="00E33784" w:rsidRDefault="00E33784" w:rsidP="00E33784"/>
    <w:p w:rsidR="00E33784" w:rsidRDefault="00E33784" w:rsidP="00E33784"/>
    <w:p w:rsidR="00241781" w:rsidRPr="00E33784" w:rsidRDefault="00AC46F0" w:rsidP="00E33784">
      <w:pPr>
        <w:jc w:val="center"/>
        <w:rPr>
          <w:b/>
        </w:rPr>
      </w:pPr>
      <w:r w:rsidRPr="00E33784">
        <w:rPr>
          <w:b/>
          <w:sz w:val="118"/>
        </w:rPr>
        <w:t>SPORTS</w:t>
      </w:r>
      <w:r w:rsidR="00241781" w:rsidRPr="00E33784">
        <w:rPr>
          <w:b/>
          <w:sz w:val="118"/>
        </w:rPr>
        <w:t>HALL ATHLETICS</w:t>
      </w:r>
    </w:p>
    <w:p w:rsidR="00306DD3" w:rsidRDefault="00306DD3" w:rsidP="00306DD3">
      <w:pPr>
        <w:jc w:val="both"/>
      </w:pPr>
    </w:p>
    <w:p w:rsidR="00CB7544" w:rsidRDefault="00CB7544" w:rsidP="00306DD3">
      <w:pPr>
        <w:jc w:val="both"/>
        <w:rPr>
          <w:b/>
        </w:rPr>
      </w:pPr>
    </w:p>
    <w:p w:rsidR="00803F22" w:rsidRDefault="00306DD3" w:rsidP="00CB7544">
      <w:pPr>
        <w:jc w:val="both"/>
        <w:rPr>
          <w:b/>
        </w:rPr>
      </w:pPr>
      <w:r w:rsidRPr="00306DD3">
        <w:rPr>
          <w:b/>
        </w:rPr>
        <w:t>Pathway</w:t>
      </w:r>
    </w:p>
    <w:p w:rsidR="00A27B9C" w:rsidRDefault="002171DB" w:rsidP="00F03567">
      <w:pPr>
        <w:rPr>
          <w:b/>
        </w:rPr>
      </w:pPr>
      <w:r>
        <w:rPr>
          <w:noProof/>
          <w:lang w:eastAsia="en-GB"/>
        </w:rPr>
        <mc:AlternateContent>
          <mc:Choice Requires="wps">
            <w:drawing>
              <wp:anchor distT="0" distB="0" distL="114300" distR="114300" simplePos="0" relativeHeight="251639296" behindDoc="0" locked="0" layoutInCell="1" allowOverlap="1" wp14:anchorId="5F44B1EA" wp14:editId="696A3898">
                <wp:simplePos x="0" y="0"/>
                <wp:positionH relativeFrom="column">
                  <wp:posOffset>2709545</wp:posOffset>
                </wp:positionH>
                <wp:positionV relativeFrom="paragraph">
                  <wp:posOffset>47625</wp:posOffset>
                </wp:positionV>
                <wp:extent cx="237490" cy="114300"/>
                <wp:effectExtent l="0" t="19050" r="29210" b="38100"/>
                <wp:wrapNone/>
                <wp:docPr id="3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46662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1" o:spid="_x0000_s1026" type="#_x0000_t13" style="position:absolute;margin-left:213.35pt;margin-top:3.75pt;width:18.7pt;height: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"/>
            </w:pict>
          </mc:Fallback>
        </mc:AlternateContent>
      </w:r>
      <w:r>
        <w:rPr>
          <w:noProof/>
          <w:lang w:eastAsia="en-GB"/>
        </w:rPr>
        <mc:AlternateContent>
          <mc:Choice Requires="wps">
            <w:drawing>
              <wp:anchor distT="0" distB="0" distL="114300" distR="114300" simplePos="0" relativeHeight="251638272" behindDoc="0" locked="0" layoutInCell="1" allowOverlap="1" wp14:anchorId="2B0A1036" wp14:editId="3C1CBE29">
                <wp:simplePos x="0" y="0"/>
                <wp:positionH relativeFrom="column">
                  <wp:posOffset>403860</wp:posOffset>
                </wp:positionH>
                <wp:positionV relativeFrom="paragraph">
                  <wp:posOffset>50800</wp:posOffset>
                </wp:positionV>
                <wp:extent cx="237490" cy="114300"/>
                <wp:effectExtent l="0" t="19050" r="29210" b="38100"/>
                <wp:wrapNone/>
                <wp:docPr id="3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3A4CA" id="AutoShape 20" o:spid="_x0000_s1026" type="#_x0000_t13" style="position:absolute;margin-left:31.8pt;margin-top:4pt;width:18.7pt;height:9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"/>
            </w:pict>
          </mc:Fallback>
        </mc:AlternateContent>
      </w:r>
      <w:r w:rsidR="00803F22">
        <w:t xml:space="preserve">SSP         </w:t>
      </w:r>
      <w:r w:rsidR="00180B17">
        <w:tab/>
      </w:r>
      <w:r w:rsidR="00803F22">
        <w:t>Leeds</w:t>
      </w:r>
      <w:r w:rsidR="00A22DA5">
        <w:t xml:space="preserve"> </w:t>
      </w:r>
      <w:r w:rsidR="004B2258">
        <w:t>Final (</w:t>
      </w:r>
      <w:r w:rsidR="00A22DA5">
        <w:t xml:space="preserve">Y7 &amp; </w:t>
      </w:r>
      <w:r w:rsidR="004B2258">
        <w:t>Y8)</w:t>
      </w:r>
      <w:r w:rsidR="00803F22">
        <w:t xml:space="preserve">     </w:t>
      </w:r>
      <w:r w:rsidR="00803F22" w:rsidRPr="003A1666">
        <w:t xml:space="preserve"> </w:t>
      </w:r>
      <w:r w:rsidR="00803F22">
        <w:t xml:space="preserve"> </w:t>
      </w:r>
      <w:r w:rsidR="00180B17">
        <w:tab/>
      </w:r>
      <w:r w:rsidR="00180B17">
        <w:tab/>
      </w:r>
      <w:r w:rsidR="00803F22" w:rsidRPr="003A1666">
        <w:t>West Yorkshire Final</w:t>
      </w:r>
      <w:r w:rsidR="00DD11FB">
        <w:t xml:space="preserve"> </w:t>
      </w:r>
      <w:r w:rsidR="00F03567">
        <w:br/>
      </w:r>
      <w:r w:rsidR="00F03567">
        <w:br/>
      </w:r>
      <w:r w:rsidR="00F03567">
        <w:rPr>
          <w:b/>
        </w:rPr>
        <w:t xml:space="preserve">Qualifiers: </w:t>
      </w:r>
      <w:r w:rsidR="00F03567">
        <w:t>One</w:t>
      </w:r>
      <w:r w:rsidR="00F7032D">
        <w:t xml:space="preserve"> Y7 &amp; one Y8</w:t>
      </w:r>
      <w:r w:rsidR="00F03567">
        <w:t xml:space="preserve"> team per SSP </w:t>
      </w:r>
      <w:r w:rsidR="00F7032D">
        <w:t xml:space="preserve">will </w:t>
      </w:r>
      <w:r w:rsidR="00F03567">
        <w:t>go through to the Leeds final.</w:t>
      </w:r>
      <w:r w:rsidR="00803F22">
        <w:rPr>
          <w:b/>
        </w:rPr>
        <w:tab/>
      </w:r>
    </w:p>
    <w:p w:rsidR="00460FA6" w:rsidRDefault="00460FA6" w:rsidP="00F03567">
      <w:pPr>
        <w:rPr>
          <w:b/>
        </w:rPr>
      </w:pPr>
    </w:p>
    <w:p w:rsidR="00CB7544" w:rsidRPr="00F03567" w:rsidRDefault="00CB7544" w:rsidP="00F03567">
      <w:r w:rsidRPr="00E93325">
        <w:rPr>
          <w:b/>
        </w:rPr>
        <w:t>Boys + girls teams qualify separately for Leeds + WY finals</w:t>
      </w:r>
      <w:r w:rsidRPr="00CB7544">
        <w:t>.</w:t>
      </w:r>
    </w:p>
    <w:p w:rsidR="002610C5" w:rsidRPr="00F53364" w:rsidRDefault="00C00C6E" w:rsidP="00CB7544">
      <w:pPr>
        <w:spacing w:line="259" w:lineRule="auto"/>
        <w:rPr>
          <w:b/>
          <w:sz w:val="34"/>
        </w:rPr>
      </w:pPr>
      <w:r>
        <w:br/>
      </w:r>
      <w:r w:rsidR="002610C5" w:rsidRPr="002610C5">
        <w:rPr>
          <w:b/>
        </w:rPr>
        <w:t>Event Format</w:t>
      </w:r>
    </w:p>
    <w:p w:rsidR="002610C5" w:rsidRDefault="002610C5" w:rsidP="002610C5">
      <w:r>
        <w:t>The Sportshall Secondary Programme offers an ideal format for competition in which young people may develop their skills ahead of the track and field season.</w:t>
      </w:r>
    </w:p>
    <w:p w:rsidR="002610C5" w:rsidRDefault="002610C5" w:rsidP="002610C5"/>
    <w:p w:rsidR="00E91F81" w:rsidRPr="00EF2560" w:rsidRDefault="002610C5" w:rsidP="002610C5">
      <w:pPr>
        <w:rPr>
          <w:b/>
        </w:rPr>
      </w:pPr>
      <w:r w:rsidRPr="00EF2560">
        <w:rPr>
          <w:b/>
        </w:rPr>
        <w:t>Team Information</w:t>
      </w:r>
    </w:p>
    <w:p w:rsidR="00CB7544" w:rsidRDefault="002610C5" w:rsidP="002610C5">
      <w:r>
        <w:t xml:space="preserve">Each team should consist of a minimum of five athletes, with a maximum of eight athletes being permitted.  They may compete in a maximum of three track and two </w:t>
      </w:r>
      <w:r w:rsidR="00B07FB3">
        <w:t xml:space="preserve">different </w:t>
      </w:r>
      <w:r>
        <w:t>field e</w:t>
      </w:r>
      <w:r w:rsidR="00A778DF">
        <w:t>vents.</w:t>
      </w:r>
      <w:r w:rsidR="00B07FB3">
        <w:t xml:space="preserve"> </w:t>
      </w:r>
      <w:r w:rsidR="00B07FB3">
        <w:rPr>
          <w:color w:val="FF0000"/>
        </w:rPr>
        <w:t>If a team fails to meet these requirements this must be declared on the team sheet and notified at registration – the teacher in charge &amp; SGO will note which race(s) will be discarded – no points from</w:t>
      </w:r>
      <w:r w:rsidR="00B07FB3">
        <w:t>. Please adhere to the maximum rule as any additional athletes will not be permitted to perform.</w:t>
      </w:r>
    </w:p>
    <w:p w:rsidR="00CB7544" w:rsidRDefault="00CB7544" w:rsidP="002610C5"/>
    <w:p w:rsidR="00CB7544" w:rsidRDefault="00CB7544" w:rsidP="002610C5"/>
    <w:p w:rsidR="00CB7544" w:rsidRDefault="00CB7544" w:rsidP="002610C5"/>
    <w:p w:rsidR="00CB7544" w:rsidRDefault="00CB7544" w:rsidP="002610C5"/>
    <w:p w:rsidR="002610C5" w:rsidRDefault="002610C5" w:rsidP="002610C5">
      <w:pPr>
        <w:spacing w:line="259" w:lineRule="auto"/>
      </w:pPr>
    </w:p>
    <w:p w:rsidR="00CB7544" w:rsidRDefault="00CB7544" w:rsidP="002610C5">
      <w:pPr>
        <w:rPr>
          <w:b/>
        </w:rPr>
      </w:pPr>
    </w:p>
    <w:p w:rsidR="00CB7544" w:rsidRDefault="00CB7544" w:rsidP="002610C5">
      <w:pPr>
        <w:rPr>
          <w:b/>
        </w:rPr>
      </w:pPr>
    </w:p>
    <w:p w:rsidR="00CB7544" w:rsidRDefault="00CB7544" w:rsidP="002610C5">
      <w:pPr>
        <w:rPr>
          <w:b/>
        </w:rPr>
      </w:pPr>
    </w:p>
    <w:p w:rsidR="00CB7544" w:rsidRDefault="00CB7544" w:rsidP="002610C5">
      <w:pPr>
        <w:rPr>
          <w:b/>
        </w:rPr>
      </w:pPr>
    </w:p>
    <w:p w:rsidR="00CB7544" w:rsidRDefault="00CB7544" w:rsidP="002610C5">
      <w:pPr>
        <w:rPr>
          <w:b/>
        </w:rPr>
      </w:pPr>
    </w:p>
    <w:p w:rsidR="00CB7544" w:rsidRDefault="00CB7544" w:rsidP="002610C5">
      <w:pPr>
        <w:rPr>
          <w:b/>
        </w:rPr>
      </w:pPr>
    </w:p>
    <w:p w:rsidR="00E93325" w:rsidRDefault="00E93325" w:rsidP="002610C5">
      <w:pPr>
        <w:rPr>
          <w:b/>
        </w:rPr>
      </w:pPr>
    </w:p>
    <w:p w:rsidR="00CB7544" w:rsidRDefault="00CB7544" w:rsidP="002610C5">
      <w:pPr>
        <w:rPr>
          <w:b/>
        </w:rPr>
      </w:pPr>
    </w:p>
    <w:p w:rsidR="00CB7544" w:rsidRDefault="00CB7544" w:rsidP="002610C5">
      <w:pPr>
        <w:rPr>
          <w:b/>
        </w:rPr>
      </w:pPr>
    </w:p>
    <w:p w:rsidR="00CB7544" w:rsidRDefault="00CB7544" w:rsidP="002610C5">
      <w:pPr>
        <w:rPr>
          <w:b/>
        </w:rPr>
      </w:pPr>
    </w:p>
    <w:p w:rsidR="00CB7544" w:rsidRDefault="00CB7544" w:rsidP="002610C5">
      <w:pPr>
        <w:rPr>
          <w:b/>
        </w:rPr>
      </w:pPr>
    </w:p>
    <w:p w:rsidR="00CB7544" w:rsidRDefault="00CB7544" w:rsidP="002610C5">
      <w:pPr>
        <w:rPr>
          <w:b/>
        </w:rPr>
      </w:pPr>
    </w:p>
    <w:p w:rsidR="00CB7544" w:rsidRDefault="00CB7544" w:rsidP="002610C5">
      <w:pPr>
        <w:rPr>
          <w:b/>
        </w:rPr>
      </w:pPr>
    </w:p>
    <w:p w:rsidR="00D82B22" w:rsidRDefault="00D82B22" w:rsidP="002610C5">
      <w:pPr>
        <w:rPr>
          <w:b/>
        </w:rPr>
      </w:pPr>
    </w:p>
    <w:p w:rsidR="00D82B22" w:rsidRDefault="00D82B22" w:rsidP="002610C5">
      <w:pPr>
        <w:rPr>
          <w:b/>
        </w:rPr>
      </w:pPr>
    </w:p>
    <w:p w:rsidR="00D82B22" w:rsidRDefault="00D82B22" w:rsidP="002610C5">
      <w:pPr>
        <w:rPr>
          <w:b/>
        </w:rPr>
      </w:pPr>
    </w:p>
    <w:p w:rsidR="00D82B22" w:rsidRDefault="00D82B22" w:rsidP="002610C5">
      <w:pPr>
        <w:rPr>
          <w:b/>
        </w:rPr>
      </w:pPr>
    </w:p>
    <w:p w:rsidR="00D82B22" w:rsidRDefault="00D82B22" w:rsidP="002610C5">
      <w:pPr>
        <w:rPr>
          <w:b/>
        </w:rPr>
      </w:pPr>
    </w:p>
    <w:p w:rsidR="002610C5" w:rsidRDefault="002610C5" w:rsidP="002610C5">
      <w:pPr>
        <w:rPr>
          <w:b/>
        </w:rPr>
      </w:pPr>
      <w:r w:rsidRPr="002610C5">
        <w:rPr>
          <w:b/>
        </w:rPr>
        <w:t>Event Programme</w:t>
      </w:r>
    </w:p>
    <w:p w:rsidR="00A778DF" w:rsidRPr="002610C5" w:rsidRDefault="00A778DF" w:rsidP="002610C5">
      <w:pPr>
        <w:rPr>
          <w:b/>
        </w:rPr>
      </w:pPr>
    </w:p>
    <w:tbl>
      <w:tblPr>
        <w:tblW w:w="7500" w:type="dxa"/>
        <w:tblInd w:w="93" w:type="dxa"/>
        <w:tblLook w:val="04A0" w:firstRow="1" w:lastRow="0" w:firstColumn="1" w:lastColumn="0" w:noHBand="0" w:noVBand="1"/>
      </w:tblPr>
      <w:tblGrid>
        <w:gridCol w:w="2180"/>
        <w:gridCol w:w="2140"/>
        <w:gridCol w:w="1280"/>
        <w:gridCol w:w="1900"/>
      </w:tblGrid>
      <w:tr w:rsidR="00CB7544" w:rsidRPr="00CB7544" w:rsidTr="00CB7544">
        <w:trPr>
          <w:trHeight w:val="315"/>
        </w:trPr>
        <w:tc>
          <w:tcPr>
            <w:tcW w:w="2180" w:type="dxa"/>
            <w:tcBorders>
              <w:top w:val="single" w:sz="8" w:space="0" w:color="auto"/>
              <w:left w:val="single" w:sz="8" w:space="0" w:color="auto"/>
              <w:bottom w:val="single" w:sz="8" w:space="0" w:color="auto"/>
              <w:right w:val="single" w:sz="8" w:space="0" w:color="auto"/>
            </w:tcBorders>
            <w:shd w:val="clear" w:color="000000" w:fill="00B0F0"/>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No of children</w:t>
            </w:r>
          </w:p>
        </w:tc>
        <w:tc>
          <w:tcPr>
            <w:tcW w:w="2140" w:type="dxa"/>
            <w:tcBorders>
              <w:top w:val="single" w:sz="8" w:space="0" w:color="auto"/>
              <w:left w:val="nil"/>
              <w:bottom w:val="single" w:sz="8" w:space="0" w:color="auto"/>
              <w:right w:val="single" w:sz="8" w:space="0" w:color="auto"/>
            </w:tcBorders>
            <w:shd w:val="clear" w:color="000000" w:fill="00B0F0"/>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TRACK EVENTS</w:t>
            </w:r>
          </w:p>
        </w:tc>
        <w:tc>
          <w:tcPr>
            <w:tcW w:w="1280" w:type="dxa"/>
            <w:tcBorders>
              <w:top w:val="single" w:sz="8" w:space="0" w:color="auto"/>
              <w:left w:val="nil"/>
              <w:bottom w:val="single" w:sz="8" w:space="0" w:color="auto"/>
              <w:right w:val="single" w:sz="8" w:space="0" w:color="auto"/>
            </w:tcBorders>
            <w:shd w:val="clear" w:color="000000" w:fill="00B0F0"/>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Results</w:t>
            </w:r>
          </w:p>
        </w:tc>
        <w:tc>
          <w:tcPr>
            <w:tcW w:w="1900" w:type="dxa"/>
            <w:tcBorders>
              <w:top w:val="single" w:sz="8" w:space="0" w:color="auto"/>
              <w:left w:val="nil"/>
              <w:bottom w:val="single" w:sz="8" w:space="0" w:color="auto"/>
              <w:right w:val="single" w:sz="8" w:space="0" w:color="auto"/>
            </w:tcBorders>
            <w:shd w:val="clear" w:color="000000" w:fill="00B0F0"/>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FIELD EVENTS</w:t>
            </w:r>
          </w:p>
        </w:tc>
      </w:tr>
      <w:tr w:rsidR="00CB7544" w:rsidRPr="00CB7544" w:rsidTr="00CB7544">
        <w:trPr>
          <w:trHeight w:val="31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4</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GIRLS OBSTACLE</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single" w:sz="8" w:space="0" w:color="auto"/>
              <w:right w:val="single" w:sz="8" w:space="0" w:color="auto"/>
            </w:tcBorders>
            <w:shd w:val="clear" w:color="000000" w:fill="999999"/>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r>
      <w:tr w:rsidR="00CB7544" w:rsidRPr="00CB7544" w:rsidTr="00CB7544">
        <w:trPr>
          <w:trHeight w:val="31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4</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BOYS OBSTACLE</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single" w:sz="8" w:space="0" w:color="auto"/>
              <w:right w:val="single" w:sz="8" w:space="0" w:color="auto"/>
            </w:tcBorders>
            <w:shd w:val="clear" w:color="000000" w:fill="999999"/>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r>
      <w:tr w:rsidR="00CB7544" w:rsidRPr="00CB7544" w:rsidTr="00CB7544">
        <w:trPr>
          <w:trHeight w:val="199"/>
        </w:trPr>
        <w:tc>
          <w:tcPr>
            <w:tcW w:w="2180" w:type="dxa"/>
            <w:vMerge w:val="restart"/>
            <w:tcBorders>
              <w:top w:val="nil"/>
              <w:left w:val="single" w:sz="8" w:space="0" w:color="auto"/>
              <w:bottom w:val="single" w:sz="8" w:space="0" w:color="000000"/>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1</w:t>
            </w:r>
          </w:p>
        </w:tc>
        <w:tc>
          <w:tcPr>
            <w:tcW w:w="2140" w:type="dxa"/>
            <w:vMerge w:val="restart"/>
            <w:tcBorders>
              <w:top w:val="nil"/>
              <w:left w:val="single" w:sz="8" w:space="0" w:color="auto"/>
              <w:bottom w:val="single" w:sz="8" w:space="0" w:color="000000"/>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 xml:space="preserve">GIRLS 2 LAP INDIVIDUAL “A” </w:t>
            </w:r>
          </w:p>
        </w:tc>
        <w:tc>
          <w:tcPr>
            <w:tcW w:w="1280" w:type="dxa"/>
            <w:vMerge w:val="restart"/>
            <w:tcBorders>
              <w:top w:val="nil"/>
              <w:left w:val="single" w:sz="8" w:space="0" w:color="auto"/>
              <w:bottom w:val="single" w:sz="8" w:space="0" w:color="000000"/>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 </w:t>
            </w: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ROUND 1</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BOYS</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STJ</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SLJ</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SB</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VJ</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xml:space="preserve">-----------------------                            </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ROUND 2</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BOYS</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STJ</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SLJ</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SB</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VJ</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ROUND 1</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GIRLS</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1</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GIRLS 2 LAP INDIVIDUAL ”B”</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STJ</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1</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 xml:space="preserve">GIRLS 4 LAP INDIVIDUAL “A” </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SLJ</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1</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GIRLS 4 LAP INDIVIDUAL ”B”</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SB</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1</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GIRLS 6 LAP INDIVIDUAL</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VJ</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2</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GIRLS 8  LAP PAARLUFF</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w:t>
            </w:r>
          </w:p>
        </w:tc>
      </w:tr>
      <w:tr w:rsidR="00CB7544" w:rsidRPr="00CB7544" w:rsidTr="00CB7544">
        <w:trPr>
          <w:trHeight w:val="199"/>
        </w:trPr>
        <w:tc>
          <w:tcPr>
            <w:tcW w:w="2180" w:type="dxa"/>
            <w:vMerge w:val="restart"/>
            <w:tcBorders>
              <w:top w:val="nil"/>
              <w:left w:val="single" w:sz="8" w:space="0" w:color="auto"/>
              <w:bottom w:val="single" w:sz="8" w:space="0" w:color="000000"/>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4</w:t>
            </w:r>
          </w:p>
        </w:tc>
        <w:tc>
          <w:tcPr>
            <w:tcW w:w="2140" w:type="dxa"/>
            <w:vMerge w:val="restart"/>
            <w:tcBorders>
              <w:top w:val="nil"/>
              <w:left w:val="single" w:sz="8" w:space="0" w:color="auto"/>
              <w:bottom w:val="single" w:sz="8" w:space="0" w:color="000000"/>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GIRLS 4X2 LAP RELAY</w:t>
            </w:r>
          </w:p>
        </w:tc>
        <w:tc>
          <w:tcPr>
            <w:tcW w:w="1280" w:type="dxa"/>
            <w:vMerge w:val="restart"/>
            <w:tcBorders>
              <w:top w:val="nil"/>
              <w:left w:val="single" w:sz="8" w:space="0" w:color="auto"/>
              <w:bottom w:val="single" w:sz="8" w:space="0" w:color="000000"/>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ROUND 2</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GIRLS</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STJ</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SLJ</w:t>
            </w:r>
          </w:p>
        </w:tc>
      </w:tr>
      <w:tr w:rsidR="00CB7544" w:rsidRPr="00CB7544" w:rsidTr="00CB7544">
        <w:trPr>
          <w:trHeight w:val="199"/>
        </w:trPr>
        <w:tc>
          <w:tcPr>
            <w:tcW w:w="21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214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color w:val="000000"/>
                <w:sz w:val="20"/>
                <w:szCs w:val="20"/>
                <w:lang w:eastAsia="en-GB"/>
              </w:rPr>
            </w:pPr>
          </w:p>
        </w:tc>
        <w:tc>
          <w:tcPr>
            <w:tcW w:w="1280" w:type="dxa"/>
            <w:vMerge/>
            <w:tcBorders>
              <w:top w:val="nil"/>
              <w:left w:val="single" w:sz="8" w:space="0" w:color="auto"/>
              <w:bottom w:val="single" w:sz="8" w:space="0" w:color="000000"/>
              <w:right w:val="single" w:sz="8" w:space="0" w:color="auto"/>
            </w:tcBorders>
            <w:vAlign w:val="center"/>
            <w:hideMark/>
          </w:tcPr>
          <w:p w:rsidR="00CB7544" w:rsidRPr="00CB7544" w:rsidRDefault="00CB7544" w:rsidP="00CB7544">
            <w:pPr>
              <w:rPr>
                <w:rFonts w:cs="Arial"/>
                <w:b/>
                <w:bCs/>
                <w:color w:val="000000"/>
                <w:sz w:val="20"/>
                <w:szCs w:val="20"/>
                <w:lang w:eastAsia="en-GB"/>
              </w:rPr>
            </w:pP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SB</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1</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BOYS 2 LAP INDIVIDUAL “A”</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VJ</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1</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BOYS 2 LAP INDIVIDUAL “B”</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1</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 xml:space="preserve">BOYS 4LAP INDIVIDUAL “A” </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 </w:t>
            </w:r>
          </w:p>
        </w:tc>
        <w:tc>
          <w:tcPr>
            <w:tcW w:w="1900" w:type="dxa"/>
            <w:tcBorders>
              <w:top w:val="nil"/>
              <w:left w:val="nil"/>
              <w:bottom w:val="nil"/>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460FA6" w:rsidP="00CB7544">
            <w:pPr>
              <w:jc w:val="center"/>
              <w:rPr>
                <w:rFonts w:cs="Arial"/>
                <w:b/>
                <w:bCs/>
                <w:color w:val="000000"/>
                <w:sz w:val="20"/>
                <w:szCs w:val="20"/>
                <w:lang w:eastAsia="en-GB"/>
              </w:rPr>
            </w:pPr>
            <w:r>
              <w:rPr>
                <w:rFonts w:cs="Arial"/>
                <w:b/>
                <w:bCs/>
                <w:color w:val="000000"/>
                <w:sz w:val="20"/>
                <w:szCs w:val="20"/>
                <w:lang w:eastAsia="en-GB"/>
              </w:rPr>
              <w:t>1</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BOYS 4 LAP INDIVIDUAL ”B”</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 </w:t>
            </w:r>
          </w:p>
        </w:tc>
        <w:tc>
          <w:tcPr>
            <w:tcW w:w="1900" w:type="dxa"/>
            <w:tcBorders>
              <w:top w:val="nil"/>
              <w:left w:val="nil"/>
              <w:bottom w:val="nil"/>
              <w:right w:val="single" w:sz="8" w:space="0" w:color="auto"/>
            </w:tcBorders>
            <w:shd w:val="clear" w:color="auto" w:fill="auto"/>
            <w:hideMark/>
          </w:tcPr>
          <w:p w:rsidR="00CB7544" w:rsidRPr="00CB7544" w:rsidRDefault="00CB7544" w:rsidP="00CB7544">
            <w:pPr>
              <w:jc w:val="center"/>
              <w:rPr>
                <w:rFonts w:ascii="Calibri" w:hAnsi="Calibri"/>
                <w:b/>
                <w:bCs/>
                <w:color w:val="000000"/>
                <w:sz w:val="20"/>
                <w:szCs w:val="20"/>
                <w:lang w:eastAsia="en-GB"/>
              </w:rPr>
            </w:pPr>
            <w:r w:rsidRPr="00CB7544">
              <w:rPr>
                <w:rFonts w:ascii="Calibri" w:hAnsi="Calibri"/>
                <w:b/>
                <w:bCs/>
                <w:color w:val="000000"/>
                <w:sz w:val="20"/>
                <w:szCs w:val="20"/>
                <w:lang w:eastAsia="en-GB"/>
              </w:rPr>
              <w:t> </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1</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BOYS 6 LAP INDIVIDUAL</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 </w:t>
            </w:r>
          </w:p>
        </w:tc>
        <w:tc>
          <w:tcPr>
            <w:tcW w:w="1900" w:type="dxa"/>
            <w:tcBorders>
              <w:top w:val="nil"/>
              <w:left w:val="nil"/>
              <w:bottom w:val="nil"/>
              <w:right w:val="single" w:sz="8" w:space="0" w:color="auto"/>
            </w:tcBorders>
            <w:shd w:val="clear" w:color="auto" w:fill="auto"/>
            <w:hideMark/>
          </w:tcPr>
          <w:p w:rsidR="00CB7544" w:rsidRPr="00CB7544" w:rsidRDefault="00CB7544" w:rsidP="00CB7544">
            <w:pPr>
              <w:jc w:val="center"/>
              <w:rPr>
                <w:rFonts w:ascii="Calibri" w:hAnsi="Calibri"/>
                <w:b/>
                <w:bCs/>
                <w:color w:val="000000"/>
                <w:sz w:val="20"/>
                <w:szCs w:val="20"/>
                <w:lang w:eastAsia="en-GB"/>
              </w:rPr>
            </w:pPr>
            <w:r w:rsidRPr="00CB7544">
              <w:rPr>
                <w:rFonts w:ascii="Calibri" w:hAnsi="Calibri"/>
                <w:b/>
                <w:bCs/>
                <w:color w:val="000000"/>
                <w:sz w:val="20"/>
                <w:szCs w:val="20"/>
                <w:lang w:eastAsia="en-GB"/>
              </w:rPr>
              <w:t> </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2</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BOYS 8 LAP PAARLUFF</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nil"/>
              <w:right w:val="single" w:sz="8" w:space="0" w:color="auto"/>
            </w:tcBorders>
            <w:shd w:val="clear" w:color="auto" w:fill="auto"/>
            <w:hideMark/>
          </w:tcPr>
          <w:p w:rsidR="00CB7544" w:rsidRPr="00CB7544" w:rsidRDefault="00CB7544" w:rsidP="00CB7544">
            <w:pPr>
              <w:jc w:val="center"/>
              <w:rPr>
                <w:rFonts w:ascii="Calibri" w:hAnsi="Calibri"/>
                <w:color w:val="000000"/>
                <w:sz w:val="20"/>
                <w:szCs w:val="20"/>
                <w:lang w:eastAsia="en-GB"/>
              </w:rPr>
            </w:pPr>
            <w:r w:rsidRPr="00CB7544">
              <w:rPr>
                <w:rFonts w:ascii="Calibri" w:hAnsi="Calibri"/>
                <w:color w:val="000000"/>
                <w:sz w:val="20"/>
                <w:szCs w:val="20"/>
                <w:lang w:eastAsia="en-GB"/>
              </w:rPr>
              <w:t> </w:t>
            </w:r>
          </w:p>
        </w:tc>
      </w:tr>
      <w:tr w:rsidR="00CB7544" w:rsidRPr="00CB7544" w:rsidTr="00CB7544">
        <w:trPr>
          <w:trHeight w:val="525"/>
        </w:trPr>
        <w:tc>
          <w:tcPr>
            <w:tcW w:w="2180" w:type="dxa"/>
            <w:tcBorders>
              <w:top w:val="nil"/>
              <w:left w:val="single" w:sz="8" w:space="0" w:color="auto"/>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4</w:t>
            </w:r>
          </w:p>
        </w:tc>
        <w:tc>
          <w:tcPr>
            <w:tcW w:w="214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BOYS  4X2 LAP RELAY</w:t>
            </w:r>
          </w:p>
        </w:tc>
        <w:tc>
          <w:tcPr>
            <w:tcW w:w="1280" w:type="dxa"/>
            <w:tcBorders>
              <w:top w:val="nil"/>
              <w:left w:val="nil"/>
              <w:bottom w:val="single" w:sz="8" w:space="0" w:color="auto"/>
              <w:right w:val="single" w:sz="8" w:space="0" w:color="auto"/>
            </w:tcBorders>
            <w:shd w:val="clear" w:color="auto" w:fill="auto"/>
            <w:vAlign w:val="center"/>
            <w:hideMark/>
          </w:tcPr>
          <w:p w:rsidR="00CB7544" w:rsidRPr="00CB7544" w:rsidRDefault="00CB7544" w:rsidP="00CB7544">
            <w:pPr>
              <w:jc w:val="center"/>
              <w:rPr>
                <w:rFonts w:cs="Arial"/>
                <w:b/>
                <w:bCs/>
                <w:color w:val="000000"/>
                <w:sz w:val="20"/>
                <w:szCs w:val="20"/>
                <w:lang w:eastAsia="en-GB"/>
              </w:rPr>
            </w:pPr>
            <w:r w:rsidRPr="00CB7544">
              <w:rPr>
                <w:rFonts w:cs="Arial"/>
                <w:b/>
                <w:bCs/>
                <w:color w:val="000000"/>
                <w:sz w:val="20"/>
                <w:szCs w:val="20"/>
                <w:lang w:eastAsia="en-GB"/>
              </w:rPr>
              <w:t> </w:t>
            </w:r>
          </w:p>
        </w:tc>
        <w:tc>
          <w:tcPr>
            <w:tcW w:w="1900" w:type="dxa"/>
            <w:tcBorders>
              <w:top w:val="nil"/>
              <w:left w:val="nil"/>
              <w:bottom w:val="single" w:sz="8" w:space="0" w:color="auto"/>
              <w:right w:val="single" w:sz="8" w:space="0" w:color="auto"/>
            </w:tcBorders>
            <w:shd w:val="clear" w:color="auto" w:fill="auto"/>
            <w:hideMark/>
          </w:tcPr>
          <w:p w:rsidR="00CB7544" w:rsidRPr="00CB7544" w:rsidRDefault="00CB7544" w:rsidP="00CB7544">
            <w:pPr>
              <w:jc w:val="center"/>
              <w:rPr>
                <w:rFonts w:ascii="Calibri" w:hAnsi="Calibri"/>
                <w:color w:val="000000"/>
                <w:sz w:val="20"/>
                <w:szCs w:val="20"/>
                <w:lang w:eastAsia="en-GB"/>
              </w:rPr>
            </w:pPr>
            <w:r w:rsidRPr="00CB7544">
              <w:rPr>
                <w:rFonts w:ascii="Calibri" w:hAnsi="Calibri"/>
                <w:color w:val="000000"/>
                <w:sz w:val="20"/>
                <w:szCs w:val="20"/>
                <w:lang w:eastAsia="en-GB"/>
              </w:rPr>
              <w:t> </w:t>
            </w:r>
          </w:p>
        </w:tc>
      </w:tr>
      <w:tr w:rsidR="00CB7544" w:rsidRPr="00CB7544" w:rsidTr="00CB7544">
        <w:trPr>
          <w:trHeight w:val="199"/>
        </w:trPr>
        <w:tc>
          <w:tcPr>
            <w:tcW w:w="7500" w:type="dxa"/>
            <w:gridSpan w:val="4"/>
            <w:tcBorders>
              <w:top w:val="single" w:sz="8" w:space="0" w:color="auto"/>
              <w:left w:val="single" w:sz="8" w:space="0" w:color="auto"/>
              <w:bottom w:val="nil"/>
              <w:right w:val="single" w:sz="8" w:space="0" w:color="000000"/>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Shot Put Compete on arrival</w:t>
            </w:r>
          </w:p>
        </w:tc>
      </w:tr>
      <w:tr w:rsidR="00CB7544" w:rsidRPr="00CB7544" w:rsidTr="00CB7544">
        <w:trPr>
          <w:trHeight w:val="199"/>
        </w:trPr>
        <w:tc>
          <w:tcPr>
            <w:tcW w:w="7500" w:type="dxa"/>
            <w:gridSpan w:val="4"/>
            <w:tcBorders>
              <w:top w:val="nil"/>
              <w:left w:val="single" w:sz="8" w:space="0" w:color="auto"/>
              <w:bottom w:val="nil"/>
              <w:right w:val="single" w:sz="8" w:space="0" w:color="000000"/>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-Round 1</w:t>
            </w:r>
          </w:p>
        </w:tc>
      </w:tr>
      <w:tr w:rsidR="00CB7544" w:rsidRPr="00CB7544" w:rsidTr="00CB7544">
        <w:trPr>
          <w:trHeight w:val="199"/>
        </w:trPr>
        <w:tc>
          <w:tcPr>
            <w:tcW w:w="7500" w:type="dxa"/>
            <w:gridSpan w:val="4"/>
            <w:tcBorders>
              <w:top w:val="nil"/>
              <w:left w:val="single" w:sz="8" w:space="0" w:color="auto"/>
              <w:bottom w:val="single" w:sz="8" w:space="0" w:color="auto"/>
              <w:right w:val="single" w:sz="8" w:space="0" w:color="000000"/>
            </w:tcBorders>
            <w:shd w:val="clear" w:color="auto" w:fill="auto"/>
            <w:vAlign w:val="center"/>
            <w:hideMark/>
          </w:tcPr>
          <w:p w:rsidR="00CB7544" w:rsidRPr="00CB7544" w:rsidRDefault="00CB7544" w:rsidP="00CB7544">
            <w:pPr>
              <w:jc w:val="center"/>
              <w:rPr>
                <w:rFonts w:cs="Arial"/>
                <w:color w:val="000000"/>
                <w:sz w:val="20"/>
                <w:szCs w:val="20"/>
                <w:lang w:eastAsia="en-GB"/>
              </w:rPr>
            </w:pPr>
            <w:r w:rsidRPr="00CB7544">
              <w:rPr>
                <w:rFonts w:cs="Arial"/>
                <w:color w:val="000000"/>
                <w:sz w:val="20"/>
                <w:szCs w:val="20"/>
                <w:lang w:eastAsia="en-GB"/>
              </w:rPr>
              <w:t>-Round 2</w:t>
            </w:r>
          </w:p>
        </w:tc>
      </w:tr>
    </w:tbl>
    <w:p w:rsidR="002610C5" w:rsidRDefault="002610C5" w:rsidP="002610C5"/>
    <w:p w:rsidR="002610C5" w:rsidRDefault="002610C5" w:rsidP="002610C5"/>
    <w:p w:rsidR="002610C5" w:rsidRDefault="002610C5" w:rsidP="002610C5"/>
    <w:p w:rsidR="002610C5" w:rsidRDefault="002610C5" w:rsidP="002610C5"/>
    <w:p w:rsidR="004D7935" w:rsidRDefault="004D7935" w:rsidP="002610C5">
      <w:pPr>
        <w:rPr>
          <w:b/>
        </w:rPr>
      </w:pPr>
    </w:p>
    <w:p w:rsidR="002610C5" w:rsidRDefault="002610C5" w:rsidP="002610C5">
      <w:r w:rsidRPr="0011291D">
        <w:rPr>
          <w:b/>
        </w:rPr>
        <w:t>Team managers</w:t>
      </w:r>
      <w:r>
        <w:t xml:space="preserve"> are encouraged to note the running order detailed above and select their team accordingly.  It is inappropriate for an athlete to contest both the 2 and 4 lap individual races or the 6 lap and 8 lap paarlauf events since they follow immediately.  There are fewer problems associated in contesting field events in the same group and additional time will be permitted for athletes covering two events in the field.</w:t>
      </w:r>
    </w:p>
    <w:p w:rsidR="002610C5" w:rsidRDefault="002610C5" w:rsidP="002610C5">
      <w:pPr>
        <w:spacing w:line="259" w:lineRule="auto"/>
      </w:pPr>
    </w:p>
    <w:p w:rsidR="00180B17" w:rsidRDefault="00B96413" w:rsidP="00B07FB3">
      <w:pPr>
        <w:spacing w:line="259" w:lineRule="auto"/>
        <w:rPr>
          <w:b/>
        </w:rPr>
      </w:pPr>
      <w:r w:rsidRPr="00B96413">
        <w:rPr>
          <w:b/>
        </w:rPr>
        <w:t>Further information</w:t>
      </w:r>
    </w:p>
    <w:p w:rsidR="00B07FB3" w:rsidRPr="00B07FB3" w:rsidRDefault="00B07FB3" w:rsidP="00B07FB3">
      <w:pPr>
        <w:spacing w:line="259" w:lineRule="auto"/>
      </w:pPr>
      <w:r w:rsidRPr="00B07FB3">
        <w:t>See Sportsha</w:t>
      </w:r>
      <w:r w:rsidR="00071208">
        <w:t>ll guidance on your SSP website or from your SGO.</w:t>
      </w: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sectPr w:rsidR="00180B17" w:rsidSect="00A4276C">
          <w:pgSz w:w="11906" w:h="16838"/>
          <w:pgMar w:top="680" w:right="1418" w:bottom="680" w:left="1418" w:header="709" w:footer="709" w:gutter="0"/>
          <w:cols w:space="708"/>
          <w:docGrid w:linePitch="360"/>
        </w:sectPr>
      </w:pPr>
    </w:p>
    <w:p w:rsidR="00180B17" w:rsidRDefault="00180B17" w:rsidP="00180B17">
      <w:pPr>
        <w:jc w:val="center"/>
        <w:rPr>
          <w:rFonts w:ascii="Arial Unicode MS" w:eastAsia="Arial Unicode MS" w:hAnsi="Arial Unicode MS" w:cs="Arial Unicode MS"/>
          <w:b/>
        </w:rPr>
      </w:pPr>
    </w:p>
    <w:p w:rsidR="00180B17" w:rsidRDefault="00180B17" w:rsidP="00180B17">
      <w:pPr>
        <w:jc w:val="center"/>
        <w:rPr>
          <w:rFonts w:ascii="Arial Unicode MS" w:eastAsia="Arial Unicode MS" w:hAnsi="Arial Unicode MS" w:cs="Arial Unicode MS"/>
          <w:b/>
        </w:rPr>
      </w:pPr>
      <w:r>
        <w:rPr>
          <w:rFonts w:ascii="Arial Unicode MS" w:eastAsia="Arial Unicode MS" w:hAnsi="Arial Unicode MS" w:cs="Arial Unicode MS"/>
          <w:b/>
        </w:rPr>
        <w:t>LEEDS SECONDARY Track Events</w:t>
      </w:r>
    </w:p>
    <w:p w:rsidR="00180B17" w:rsidRDefault="00180B17" w:rsidP="00180B17">
      <w:pPr>
        <w:jc w:val="center"/>
        <w:rPr>
          <w:rFonts w:cs="Arial"/>
          <w:b/>
          <w:sz w:val="16"/>
          <w:szCs w:val="16"/>
          <w:lang w:val="en-US"/>
        </w:rPr>
      </w:pPr>
      <w:r w:rsidRPr="00633706">
        <w:rPr>
          <w:rFonts w:eastAsia="Arial Unicode MS" w:cs="Arial"/>
          <w:b/>
          <w:sz w:val="16"/>
          <w:szCs w:val="16"/>
        </w:rPr>
        <w:t xml:space="preserve">Children </w:t>
      </w:r>
      <w:r>
        <w:rPr>
          <w:rFonts w:cs="Arial"/>
          <w:b/>
          <w:sz w:val="16"/>
          <w:szCs w:val="16"/>
          <w:lang w:val="en-US"/>
        </w:rPr>
        <w:t>may compete in a maximum of three</w:t>
      </w:r>
      <w:r w:rsidRPr="00633706">
        <w:rPr>
          <w:rFonts w:cs="Arial"/>
          <w:b/>
          <w:sz w:val="16"/>
          <w:szCs w:val="16"/>
          <w:lang w:val="en-US"/>
        </w:rPr>
        <w:t xml:space="preserve"> track and two </w:t>
      </w:r>
      <w:r w:rsidR="00B07FB3">
        <w:rPr>
          <w:rFonts w:cs="Arial"/>
          <w:b/>
          <w:sz w:val="16"/>
          <w:szCs w:val="16"/>
          <w:lang w:val="en-US"/>
        </w:rPr>
        <w:t xml:space="preserve">different </w:t>
      </w:r>
      <w:r w:rsidRPr="00633706">
        <w:rPr>
          <w:rFonts w:cs="Arial"/>
          <w:b/>
          <w:sz w:val="16"/>
          <w:szCs w:val="16"/>
          <w:lang w:val="en-US"/>
        </w:rPr>
        <w:t>field events</w:t>
      </w:r>
    </w:p>
    <w:p w:rsidR="00180B17" w:rsidRPr="006624EA" w:rsidRDefault="00180B17" w:rsidP="00180B17">
      <w:pPr>
        <w:jc w:val="center"/>
        <w:rPr>
          <w:rFonts w:eastAsia="Arial Unicode MS" w:cs="Arial"/>
          <w:b/>
          <w:sz w:val="16"/>
          <w:szCs w:val="16"/>
        </w:rPr>
      </w:pPr>
      <w:r>
        <w:rPr>
          <w:rFonts w:cs="Arial"/>
          <w:b/>
          <w:sz w:val="16"/>
          <w:szCs w:val="16"/>
          <w:lang w:val="en-US"/>
        </w:rPr>
        <w:t>Team size minimum 5 athletes and maximum of 8 athletes.</w:t>
      </w:r>
    </w:p>
    <w:p w:rsidR="00180B17" w:rsidRPr="00A30D99" w:rsidRDefault="00180B17" w:rsidP="00180B17">
      <w:pPr>
        <w:jc w:val="center"/>
        <w:rPr>
          <w:rFonts w:ascii="Arial Unicode MS" w:eastAsia="Arial Unicode MS" w:hAnsi="Arial Unicode MS" w:cs="Arial Unicode MS"/>
          <w:b/>
        </w:rPr>
      </w:pPr>
      <w:r w:rsidRPr="00A30D99">
        <w:rPr>
          <w:rFonts w:ascii="Arial Unicode MS" w:eastAsia="Arial Unicode MS" w:hAnsi="Arial Unicode MS" w:cs="Arial Unicode MS"/>
          <w:b/>
        </w:rPr>
        <w:t>GIRLS</w:t>
      </w:r>
    </w:p>
    <w:tbl>
      <w:tblPr>
        <w:tblW w:w="14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8"/>
        <w:gridCol w:w="2886"/>
        <w:gridCol w:w="2886"/>
        <w:gridCol w:w="2886"/>
        <w:gridCol w:w="2738"/>
      </w:tblGrid>
      <w:tr w:rsidR="00180B17" w:rsidRPr="00257ECA" w:rsidTr="00420B78">
        <w:trPr>
          <w:trHeight w:val="417"/>
        </w:trPr>
        <w:tc>
          <w:tcPr>
            <w:tcW w:w="2938" w:type="dxa"/>
            <w:shd w:val="clear" w:color="auto" w:fill="auto"/>
          </w:tcPr>
          <w:p w:rsidR="00180B17" w:rsidRPr="00257ECA" w:rsidRDefault="00180B17"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Event</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b/>
                <w:sz w:val="20"/>
                <w:szCs w:val="20"/>
              </w:rPr>
            </w:pPr>
            <w:r>
              <w:rPr>
                <w:rFonts w:ascii="Arial Unicode MS" w:eastAsia="Arial Unicode MS" w:hAnsi="Arial Unicode MS" w:cs="Arial Unicode MS"/>
                <w:b/>
                <w:sz w:val="20"/>
                <w:szCs w:val="20"/>
              </w:rPr>
              <w:t>1</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b/>
                <w:sz w:val="20"/>
                <w:szCs w:val="20"/>
              </w:rPr>
            </w:pPr>
            <w:r>
              <w:rPr>
                <w:rFonts w:ascii="Arial Unicode MS" w:eastAsia="Arial Unicode MS" w:hAnsi="Arial Unicode MS" w:cs="Arial Unicode MS"/>
                <w:b/>
                <w:sz w:val="20"/>
                <w:szCs w:val="20"/>
              </w:rPr>
              <w:t>2</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b/>
                <w:sz w:val="20"/>
                <w:szCs w:val="20"/>
              </w:rPr>
            </w:pPr>
            <w:r>
              <w:rPr>
                <w:rFonts w:ascii="Arial Unicode MS" w:eastAsia="Arial Unicode MS" w:hAnsi="Arial Unicode MS" w:cs="Arial Unicode MS"/>
                <w:b/>
                <w:sz w:val="20"/>
                <w:szCs w:val="20"/>
              </w:rPr>
              <w:t>3</w:t>
            </w:r>
          </w:p>
        </w:tc>
        <w:tc>
          <w:tcPr>
            <w:tcW w:w="2738" w:type="dxa"/>
          </w:tcPr>
          <w:p w:rsidR="00180B17" w:rsidRPr="00257ECA" w:rsidRDefault="00180B17" w:rsidP="00420B78">
            <w:pPr>
              <w:jc w:val="center"/>
              <w:rPr>
                <w:rFonts w:ascii="Arial Unicode MS" w:eastAsia="Arial Unicode MS" w:hAnsi="Arial Unicode MS" w:cs="Arial Unicode MS"/>
                <w:b/>
                <w:sz w:val="20"/>
                <w:szCs w:val="20"/>
              </w:rPr>
            </w:pPr>
            <w:r>
              <w:rPr>
                <w:rFonts w:ascii="Arial Unicode MS" w:eastAsia="Arial Unicode MS" w:hAnsi="Arial Unicode MS" w:cs="Arial Unicode MS"/>
                <w:b/>
                <w:sz w:val="20"/>
                <w:szCs w:val="20"/>
              </w:rPr>
              <w:t>4</w:t>
            </w:r>
          </w:p>
        </w:tc>
      </w:tr>
      <w:tr w:rsidR="00180B17" w:rsidRPr="00257ECA" w:rsidTr="00420B78">
        <w:trPr>
          <w:trHeight w:val="417"/>
        </w:trPr>
        <w:tc>
          <w:tcPr>
            <w:tcW w:w="2938" w:type="dxa"/>
            <w:shd w:val="clear" w:color="auto" w:fill="auto"/>
          </w:tcPr>
          <w:p w:rsidR="00180B17" w:rsidRPr="00633706" w:rsidRDefault="00180B17"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Obstacle</w:t>
            </w:r>
            <w:r w:rsidRPr="00633706">
              <w:rPr>
                <w:rFonts w:ascii="Arial Unicode MS" w:eastAsia="Arial Unicode MS" w:hAnsi="Arial Unicode MS" w:cs="Arial Unicode MS"/>
                <w:sz w:val="20"/>
                <w:szCs w:val="20"/>
              </w:rPr>
              <w:t xml:space="preserve"> relay</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tcBorders>
              <w:bottom w:val="single" w:sz="4" w:space="0" w:color="auto"/>
            </w:tcBorders>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738" w:type="dxa"/>
            <w:tcBorders>
              <w:bottom w:val="single" w:sz="4" w:space="0" w:color="auto"/>
            </w:tcBorders>
          </w:tcPr>
          <w:p w:rsidR="00180B17" w:rsidRPr="00257ECA" w:rsidRDefault="00180B17" w:rsidP="00420B78">
            <w:pPr>
              <w:jc w:val="center"/>
              <w:rPr>
                <w:rFonts w:ascii="Arial Unicode MS" w:eastAsia="Arial Unicode MS" w:hAnsi="Arial Unicode MS" w:cs="Arial Unicode MS"/>
                <w:sz w:val="20"/>
                <w:szCs w:val="20"/>
              </w:rPr>
            </w:pPr>
          </w:p>
        </w:tc>
      </w:tr>
      <w:tr w:rsidR="00180B17" w:rsidRPr="00257ECA" w:rsidTr="00420B78">
        <w:trPr>
          <w:trHeight w:val="417"/>
        </w:trPr>
        <w:tc>
          <w:tcPr>
            <w:tcW w:w="2938" w:type="dxa"/>
            <w:shd w:val="clear" w:color="auto" w:fill="auto"/>
          </w:tcPr>
          <w:p w:rsidR="00180B17" w:rsidRPr="00633706" w:rsidRDefault="00180B17"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2 Lap individual</w:t>
            </w:r>
          </w:p>
        </w:tc>
        <w:tc>
          <w:tcPr>
            <w:tcW w:w="2886" w:type="dxa"/>
            <w:shd w:val="clear" w:color="auto" w:fill="auto"/>
          </w:tcPr>
          <w:p w:rsidR="00180B17" w:rsidRPr="00257ECA" w:rsidRDefault="00180B17" w:rsidP="00420B78">
            <w:pP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(Heat A)</w:t>
            </w:r>
          </w:p>
        </w:tc>
        <w:tc>
          <w:tcPr>
            <w:tcW w:w="2886" w:type="dxa"/>
            <w:shd w:val="clear" w:color="auto" w:fill="auto"/>
          </w:tcPr>
          <w:p w:rsidR="00180B17" w:rsidRPr="00257ECA" w:rsidRDefault="00180B17" w:rsidP="00420B78">
            <w:pP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(Heat B)</w:t>
            </w:r>
          </w:p>
        </w:tc>
        <w:tc>
          <w:tcPr>
            <w:tcW w:w="2886"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c>
          <w:tcPr>
            <w:tcW w:w="2738"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r>
      <w:tr w:rsidR="00180B17" w:rsidRPr="00257ECA" w:rsidTr="00420B78">
        <w:trPr>
          <w:trHeight w:val="417"/>
        </w:trPr>
        <w:tc>
          <w:tcPr>
            <w:tcW w:w="2938" w:type="dxa"/>
            <w:shd w:val="clear" w:color="auto" w:fill="auto"/>
          </w:tcPr>
          <w:p w:rsidR="00180B17" w:rsidRPr="00633706" w:rsidRDefault="00180B17"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4 Lap individual</w:t>
            </w:r>
          </w:p>
        </w:tc>
        <w:tc>
          <w:tcPr>
            <w:tcW w:w="2886" w:type="dxa"/>
            <w:shd w:val="clear" w:color="auto" w:fill="auto"/>
          </w:tcPr>
          <w:p w:rsidR="00180B17" w:rsidRPr="00257ECA" w:rsidRDefault="00180B17" w:rsidP="00420B78">
            <w:pP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(Heat A)</w:t>
            </w:r>
          </w:p>
        </w:tc>
        <w:tc>
          <w:tcPr>
            <w:tcW w:w="2886" w:type="dxa"/>
            <w:shd w:val="clear" w:color="auto" w:fill="auto"/>
          </w:tcPr>
          <w:p w:rsidR="00180B17" w:rsidRPr="00257ECA" w:rsidRDefault="00180B17" w:rsidP="00420B78">
            <w:pP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(Heat B)</w:t>
            </w:r>
          </w:p>
        </w:tc>
        <w:tc>
          <w:tcPr>
            <w:tcW w:w="2886"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c>
          <w:tcPr>
            <w:tcW w:w="2738"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r>
      <w:tr w:rsidR="00180B17" w:rsidRPr="00257ECA" w:rsidTr="00420B78">
        <w:trPr>
          <w:trHeight w:val="417"/>
        </w:trPr>
        <w:tc>
          <w:tcPr>
            <w:tcW w:w="2938" w:type="dxa"/>
            <w:shd w:val="clear" w:color="auto" w:fill="auto"/>
          </w:tcPr>
          <w:p w:rsidR="00180B17" w:rsidRPr="00633706" w:rsidRDefault="00180B17"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6 Lap individual</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808080"/>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c>
          <w:tcPr>
            <w:tcW w:w="2738"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r>
      <w:tr w:rsidR="00180B17" w:rsidRPr="00257ECA" w:rsidTr="00420B78">
        <w:trPr>
          <w:trHeight w:val="417"/>
        </w:trPr>
        <w:tc>
          <w:tcPr>
            <w:tcW w:w="2938" w:type="dxa"/>
            <w:shd w:val="clear" w:color="auto" w:fill="auto"/>
          </w:tcPr>
          <w:p w:rsidR="00180B17" w:rsidRPr="00633706" w:rsidRDefault="00180B17"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8</w:t>
            </w:r>
            <w:r w:rsidRPr="00633706">
              <w:rPr>
                <w:rFonts w:ascii="Arial Unicode MS" w:eastAsia="Arial Unicode MS" w:hAnsi="Arial Unicode MS" w:cs="Arial Unicode MS"/>
                <w:sz w:val="20"/>
                <w:szCs w:val="20"/>
              </w:rPr>
              <w:t xml:space="preserve"> lap paarlauf</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808080"/>
          </w:tcPr>
          <w:p w:rsidR="00180B17" w:rsidRPr="00257ECA" w:rsidRDefault="00180B17" w:rsidP="00420B78">
            <w:pPr>
              <w:jc w:val="center"/>
              <w:rPr>
                <w:rFonts w:ascii="Arial Unicode MS" w:eastAsia="Arial Unicode MS" w:hAnsi="Arial Unicode MS" w:cs="Arial Unicode MS"/>
                <w:sz w:val="20"/>
                <w:szCs w:val="20"/>
              </w:rPr>
            </w:pPr>
          </w:p>
        </w:tc>
        <w:tc>
          <w:tcPr>
            <w:tcW w:w="2738" w:type="dxa"/>
            <w:shd w:val="clear" w:color="auto" w:fill="808080"/>
          </w:tcPr>
          <w:p w:rsidR="00180B17" w:rsidRPr="00257ECA" w:rsidRDefault="00180B17" w:rsidP="00420B78">
            <w:pPr>
              <w:jc w:val="center"/>
              <w:rPr>
                <w:rFonts w:ascii="Arial Unicode MS" w:eastAsia="Arial Unicode MS" w:hAnsi="Arial Unicode MS" w:cs="Arial Unicode MS"/>
                <w:sz w:val="20"/>
                <w:szCs w:val="20"/>
              </w:rPr>
            </w:pPr>
          </w:p>
        </w:tc>
      </w:tr>
      <w:tr w:rsidR="00180B17" w:rsidRPr="00257ECA" w:rsidTr="00420B78">
        <w:trPr>
          <w:trHeight w:val="417"/>
        </w:trPr>
        <w:tc>
          <w:tcPr>
            <w:tcW w:w="2938" w:type="dxa"/>
            <w:shd w:val="clear" w:color="auto" w:fill="auto"/>
          </w:tcPr>
          <w:p w:rsidR="00180B17" w:rsidRPr="00633706" w:rsidRDefault="00180B17" w:rsidP="004A2BB9">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 xml:space="preserve">4 </w:t>
            </w:r>
            <w:r w:rsidR="004A2BB9">
              <w:rPr>
                <w:rFonts w:ascii="Arial Unicode MS" w:eastAsia="Arial Unicode MS" w:hAnsi="Arial Unicode MS" w:cs="Arial Unicode MS"/>
                <w:sz w:val="20"/>
                <w:szCs w:val="20"/>
              </w:rPr>
              <w:t>x</w:t>
            </w:r>
            <w:r>
              <w:rPr>
                <w:rFonts w:ascii="Arial Unicode MS" w:eastAsia="Arial Unicode MS" w:hAnsi="Arial Unicode MS" w:cs="Arial Unicode MS"/>
                <w:sz w:val="20"/>
                <w:szCs w:val="20"/>
              </w:rPr>
              <w:t xml:space="preserve"> 2 r</w:t>
            </w:r>
            <w:r w:rsidRPr="00633706">
              <w:rPr>
                <w:rFonts w:ascii="Arial Unicode MS" w:eastAsia="Arial Unicode MS" w:hAnsi="Arial Unicode MS" w:cs="Arial Unicode MS"/>
                <w:sz w:val="20"/>
                <w:szCs w:val="20"/>
              </w:rPr>
              <w:t>elay</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738" w:type="dxa"/>
          </w:tcPr>
          <w:p w:rsidR="00180B17" w:rsidRPr="00257ECA" w:rsidRDefault="00180B17" w:rsidP="00420B78">
            <w:pPr>
              <w:jc w:val="center"/>
              <w:rPr>
                <w:rFonts w:ascii="Arial Unicode MS" w:eastAsia="Arial Unicode MS" w:hAnsi="Arial Unicode MS" w:cs="Arial Unicode MS"/>
                <w:sz w:val="20"/>
                <w:szCs w:val="20"/>
              </w:rPr>
            </w:pPr>
          </w:p>
        </w:tc>
      </w:tr>
    </w:tbl>
    <w:p w:rsidR="00180B17" w:rsidRPr="005848F2" w:rsidRDefault="00180B17" w:rsidP="00180B17">
      <w:pPr>
        <w:rPr>
          <w:rFonts w:ascii="Arial Unicode MS" w:eastAsia="Arial Unicode MS" w:hAnsi="Arial Unicode MS" w:cs="Arial Unicode MS"/>
          <w:b/>
          <w:sz w:val="16"/>
          <w:szCs w:val="16"/>
        </w:rPr>
      </w:pPr>
    </w:p>
    <w:p w:rsidR="00180B17" w:rsidRDefault="00180B17" w:rsidP="00180B17">
      <w:pPr>
        <w:jc w:val="center"/>
        <w:rPr>
          <w:rFonts w:ascii="Arial Unicode MS" w:eastAsia="Arial Unicode MS" w:hAnsi="Arial Unicode MS" w:cs="Arial Unicode MS"/>
          <w:b/>
        </w:rPr>
      </w:pPr>
      <w:r w:rsidRPr="00A30D99">
        <w:rPr>
          <w:rFonts w:ascii="Arial Unicode MS" w:eastAsia="Arial Unicode MS" w:hAnsi="Arial Unicode MS" w:cs="Arial Unicode MS"/>
          <w:b/>
        </w:rPr>
        <w:t>BOYS</w:t>
      </w:r>
    </w:p>
    <w:tbl>
      <w:tblPr>
        <w:tblW w:w="14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8"/>
        <w:gridCol w:w="2886"/>
        <w:gridCol w:w="2886"/>
        <w:gridCol w:w="2886"/>
        <w:gridCol w:w="2738"/>
      </w:tblGrid>
      <w:tr w:rsidR="00180B17" w:rsidRPr="00257ECA" w:rsidTr="00420B78">
        <w:trPr>
          <w:trHeight w:val="454"/>
        </w:trPr>
        <w:tc>
          <w:tcPr>
            <w:tcW w:w="2938" w:type="dxa"/>
            <w:shd w:val="clear" w:color="auto" w:fill="auto"/>
          </w:tcPr>
          <w:p w:rsidR="00180B17" w:rsidRPr="00633706" w:rsidRDefault="00180B17" w:rsidP="00420B78">
            <w:pPr>
              <w:jc w:val="center"/>
              <w:rPr>
                <w:rFonts w:ascii="Arial Unicode MS" w:eastAsia="Arial Unicode MS" w:hAnsi="Arial Unicode MS" w:cs="Arial Unicode MS"/>
                <w:b/>
                <w:sz w:val="20"/>
                <w:szCs w:val="20"/>
              </w:rPr>
            </w:pPr>
            <w:r w:rsidRPr="00633706">
              <w:rPr>
                <w:rFonts w:ascii="Arial Unicode MS" w:eastAsia="Arial Unicode MS" w:hAnsi="Arial Unicode MS" w:cs="Arial Unicode MS"/>
                <w:b/>
                <w:sz w:val="20"/>
                <w:szCs w:val="20"/>
              </w:rPr>
              <w:t>Event</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b/>
                <w:sz w:val="20"/>
                <w:szCs w:val="20"/>
              </w:rPr>
            </w:pPr>
            <w:r>
              <w:rPr>
                <w:rFonts w:ascii="Arial Unicode MS" w:eastAsia="Arial Unicode MS" w:hAnsi="Arial Unicode MS" w:cs="Arial Unicode MS"/>
                <w:b/>
                <w:sz w:val="20"/>
                <w:szCs w:val="20"/>
              </w:rPr>
              <w:t>1</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b/>
                <w:sz w:val="20"/>
                <w:szCs w:val="20"/>
              </w:rPr>
            </w:pPr>
            <w:r>
              <w:rPr>
                <w:rFonts w:ascii="Arial Unicode MS" w:eastAsia="Arial Unicode MS" w:hAnsi="Arial Unicode MS" w:cs="Arial Unicode MS"/>
                <w:b/>
                <w:sz w:val="20"/>
                <w:szCs w:val="20"/>
              </w:rPr>
              <w:t>2</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b/>
                <w:sz w:val="20"/>
                <w:szCs w:val="20"/>
              </w:rPr>
            </w:pPr>
            <w:r>
              <w:rPr>
                <w:rFonts w:ascii="Arial Unicode MS" w:eastAsia="Arial Unicode MS" w:hAnsi="Arial Unicode MS" w:cs="Arial Unicode MS"/>
                <w:b/>
                <w:sz w:val="20"/>
                <w:szCs w:val="20"/>
              </w:rPr>
              <w:t>3</w:t>
            </w:r>
          </w:p>
        </w:tc>
        <w:tc>
          <w:tcPr>
            <w:tcW w:w="2738" w:type="dxa"/>
          </w:tcPr>
          <w:p w:rsidR="00180B17" w:rsidRPr="00257ECA" w:rsidRDefault="00180B17" w:rsidP="00420B78">
            <w:pPr>
              <w:jc w:val="center"/>
              <w:rPr>
                <w:rFonts w:ascii="Arial Unicode MS" w:eastAsia="Arial Unicode MS" w:hAnsi="Arial Unicode MS" w:cs="Arial Unicode MS"/>
                <w:b/>
                <w:sz w:val="20"/>
                <w:szCs w:val="20"/>
              </w:rPr>
            </w:pPr>
            <w:r>
              <w:rPr>
                <w:rFonts w:ascii="Arial Unicode MS" w:eastAsia="Arial Unicode MS" w:hAnsi="Arial Unicode MS" w:cs="Arial Unicode MS"/>
                <w:b/>
                <w:sz w:val="20"/>
                <w:szCs w:val="20"/>
              </w:rPr>
              <w:t>4</w:t>
            </w:r>
          </w:p>
        </w:tc>
      </w:tr>
      <w:tr w:rsidR="00180B17" w:rsidRPr="00257ECA" w:rsidTr="00420B78">
        <w:trPr>
          <w:trHeight w:val="454"/>
        </w:trPr>
        <w:tc>
          <w:tcPr>
            <w:tcW w:w="2938" w:type="dxa"/>
            <w:shd w:val="clear" w:color="auto" w:fill="auto"/>
          </w:tcPr>
          <w:p w:rsidR="00180B17" w:rsidRPr="00633706" w:rsidRDefault="00180B17"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Obstacle</w:t>
            </w:r>
            <w:r w:rsidRPr="00633706">
              <w:rPr>
                <w:rFonts w:ascii="Arial Unicode MS" w:eastAsia="Arial Unicode MS" w:hAnsi="Arial Unicode MS" w:cs="Arial Unicode MS"/>
                <w:sz w:val="20"/>
                <w:szCs w:val="20"/>
              </w:rPr>
              <w:t xml:space="preserve"> relay</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tcBorders>
              <w:bottom w:val="single" w:sz="4" w:space="0" w:color="auto"/>
            </w:tcBorders>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738" w:type="dxa"/>
            <w:tcBorders>
              <w:bottom w:val="single" w:sz="4" w:space="0" w:color="auto"/>
            </w:tcBorders>
          </w:tcPr>
          <w:p w:rsidR="00180B17" w:rsidRPr="00257ECA" w:rsidRDefault="00180B17" w:rsidP="00420B78">
            <w:pPr>
              <w:jc w:val="center"/>
              <w:rPr>
                <w:rFonts w:ascii="Arial Unicode MS" w:eastAsia="Arial Unicode MS" w:hAnsi="Arial Unicode MS" w:cs="Arial Unicode MS"/>
                <w:sz w:val="20"/>
                <w:szCs w:val="20"/>
              </w:rPr>
            </w:pPr>
          </w:p>
        </w:tc>
      </w:tr>
      <w:tr w:rsidR="00180B17" w:rsidRPr="00257ECA" w:rsidTr="00420B78">
        <w:trPr>
          <w:trHeight w:val="454"/>
        </w:trPr>
        <w:tc>
          <w:tcPr>
            <w:tcW w:w="2938" w:type="dxa"/>
            <w:shd w:val="clear" w:color="auto" w:fill="auto"/>
          </w:tcPr>
          <w:p w:rsidR="00180B17" w:rsidRPr="00633706" w:rsidRDefault="00180B17"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2 Lap individual</w:t>
            </w:r>
          </w:p>
        </w:tc>
        <w:tc>
          <w:tcPr>
            <w:tcW w:w="2886" w:type="dxa"/>
            <w:shd w:val="clear" w:color="auto" w:fill="auto"/>
          </w:tcPr>
          <w:p w:rsidR="00180B17" w:rsidRPr="00257ECA" w:rsidRDefault="00180B17" w:rsidP="00420B78">
            <w:pP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(Heat A)</w:t>
            </w:r>
          </w:p>
        </w:tc>
        <w:tc>
          <w:tcPr>
            <w:tcW w:w="2886" w:type="dxa"/>
            <w:shd w:val="clear" w:color="auto" w:fill="auto"/>
          </w:tcPr>
          <w:p w:rsidR="00180B17" w:rsidRPr="00257ECA" w:rsidRDefault="00180B17" w:rsidP="00420B78">
            <w:pP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(Heat B)</w:t>
            </w:r>
          </w:p>
        </w:tc>
        <w:tc>
          <w:tcPr>
            <w:tcW w:w="2886"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c>
          <w:tcPr>
            <w:tcW w:w="2738"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r>
      <w:tr w:rsidR="00180B17" w:rsidRPr="00257ECA" w:rsidTr="00420B78">
        <w:trPr>
          <w:trHeight w:val="454"/>
        </w:trPr>
        <w:tc>
          <w:tcPr>
            <w:tcW w:w="2938" w:type="dxa"/>
            <w:shd w:val="clear" w:color="auto" w:fill="auto"/>
          </w:tcPr>
          <w:p w:rsidR="00180B17" w:rsidRPr="00633706" w:rsidRDefault="00180B17"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4 Lap individual</w:t>
            </w:r>
          </w:p>
        </w:tc>
        <w:tc>
          <w:tcPr>
            <w:tcW w:w="2886" w:type="dxa"/>
            <w:shd w:val="clear" w:color="auto" w:fill="auto"/>
          </w:tcPr>
          <w:p w:rsidR="00180B17" w:rsidRPr="00257ECA" w:rsidRDefault="00180B17" w:rsidP="00420B78">
            <w:pP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(Heat A)</w:t>
            </w:r>
          </w:p>
        </w:tc>
        <w:tc>
          <w:tcPr>
            <w:tcW w:w="2886" w:type="dxa"/>
            <w:shd w:val="clear" w:color="auto" w:fill="auto"/>
          </w:tcPr>
          <w:p w:rsidR="00180B17" w:rsidRPr="00257ECA" w:rsidRDefault="00180B17" w:rsidP="00420B78">
            <w:pP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(Heat B)</w:t>
            </w:r>
          </w:p>
        </w:tc>
        <w:tc>
          <w:tcPr>
            <w:tcW w:w="2886"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c>
          <w:tcPr>
            <w:tcW w:w="2738"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r>
      <w:tr w:rsidR="00180B17" w:rsidRPr="00257ECA" w:rsidTr="00420B78">
        <w:trPr>
          <w:trHeight w:val="454"/>
        </w:trPr>
        <w:tc>
          <w:tcPr>
            <w:tcW w:w="2938" w:type="dxa"/>
            <w:shd w:val="clear" w:color="auto" w:fill="auto"/>
          </w:tcPr>
          <w:p w:rsidR="00180B17" w:rsidRPr="00633706" w:rsidRDefault="00180B17"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6 lap individual</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808080"/>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c>
          <w:tcPr>
            <w:tcW w:w="2738" w:type="dxa"/>
            <w:shd w:val="clear" w:color="auto" w:fill="7F7F7F"/>
          </w:tcPr>
          <w:p w:rsidR="00180B17" w:rsidRPr="00257ECA" w:rsidRDefault="00180B17" w:rsidP="00420B78">
            <w:pPr>
              <w:jc w:val="center"/>
              <w:rPr>
                <w:rFonts w:ascii="Arial Unicode MS" w:eastAsia="Arial Unicode MS" w:hAnsi="Arial Unicode MS" w:cs="Arial Unicode MS"/>
                <w:sz w:val="20"/>
                <w:szCs w:val="20"/>
              </w:rPr>
            </w:pPr>
          </w:p>
        </w:tc>
      </w:tr>
      <w:tr w:rsidR="00180B17" w:rsidRPr="00257ECA" w:rsidTr="00420B78">
        <w:trPr>
          <w:trHeight w:val="454"/>
        </w:trPr>
        <w:tc>
          <w:tcPr>
            <w:tcW w:w="2938" w:type="dxa"/>
            <w:shd w:val="clear" w:color="auto" w:fill="auto"/>
          </w:tcPr>
          <w:p w:rsidR="00180B17" w:rsidRPr="00633706" w:rsidRDefault="00180B17"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8 Lap paarlauf</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808080"/>
          </w:tcPr>
          <w:p w:rsidR="00180B17" w:rsidRPr="00257ECA" w:rsidRDefault="00180B17" w:rsidP="00420B78">
            <w:pPr>
              <w:jc w:val="center"/>
              <w:rPr>
                <w:rFonts w:ascii="Arial Unicode MS" w:eastAsia="Arial Unicode MS" w:hAnsi="Arial Unicode MS" w:cs="Arial Unicode MS"/>
                <w:sz w:val="20"/>
                <w:szCs w:val="20"/>
              </w:rPr>
            </w:pPr>
          </w:p>
        </w:tc>
        <w:tc>
          <w:tcPr>
            <w:tcW w:w="2738" w:type="dxa"/>
            <w:shd w:val="clear" w:color="auto" w:fill="808080"/>
          </w:tcPr>
          <w:p w:rsidR="00180B17" w:rsidRPr="00257ECA" w:rsidRDefault="00180B17" w:rsidP="00420B78">
            <w:pPr>
              <w:jc w:val="center"/>
              <w:rPr>
                <w:rFonts w:ascii="Arial Unicode MS" w:eastAsia="Arial Unicode MS" w:hAnsi="Arial Unicode MS" w:cs="Arial Unicode MS"/>
                <w:sz w:val="20"/>
                <w:szCs w:val="20"/>
              </w:rPr>
            </w:pPr>
          </w:p>
        </w:tc>
      </w:tr>
      <w:tr w:rsidR="00180B17" w:rsidRPr="00257ECA" w:rsidTr="00420B78">
        <w:trPr>
          <w:trHeight w:val="454"/>
        </w:trPr>
        <w:tc>
          <w:tcPr>
            <w:tcW w:w="2938" w:type="dxa"/>
            <w:shd w:val="clear" w:color="auto" w:fill="auto"/>
          </w:tcPr>
          <w:p w:rsidR="00180B17" w:rsidRPr="00633706" w:rsidRDefault="004A2BB9" w:rsidP="00420B78">
            <w:pPr>
              <w:jc w:val="center"/>
              <w:rPr>
                <w:rFonts w:ascii="Arial Unicode MS" w:eastAsia="Arial Unicode MS" w:hAnsi="Arial Unicode MS" w:cs="Arial Unicode MS"/>
                <w:sz w:val="20"/>
                <w:szCs w:val="20"/>
              </w:rPr>
            </w:pPr>
            <w:r>
              <w:rPr>
                <w:rFonts w:ascii="Arial Unicode MS" w:eastAsia="Arial Unicode MS" w:hAnsi="Arial Unicode MS" w:cs="Arial Unicode MS"/>
                <w:sz w:val="20"/>
                <w:szCs w:val="20"/>
              </w:rPr>
              <w:t>4 x</w:t>
            </w:r>
            <w:r w:rsidR="00180B17">
              <w:rPr>
                <w:rFonts w:ascii="Arial Unicode MS" w:eastAsia="Arial Unicode MS" w:hAnsi="Arial Unicode MS" w:cs="Arial Unicode MS"/>
                <w:sz w:val="20"/>
                <w:szCs w:val="20"/>
              </w:rPr>
              <w:t xml:space="preserve"> 2</w:t>
            </w:r>
            <w:r w:rsidR="00180B17" w:rsidRPr="00633706">
              <w:rPr>
                <w:rFonts w:ascii="Arial Unicode MS" w:eastAsia="Arial Unicode MS" w:hAnsi="Arial Unicode MS" w:cs="Arial Unicode MS"/>
                <w:sz w:val="20"/>
                <w:szCs w:val="20"/>
              </w:rPr>
              <w:t xml:space="preserve"> relay</w:t>
            </w: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886" w:type="dxa"/>
            <w:shd w:val="clear" w:color="auto" w:fill="auto"/>
          </w:tcPr>
          <w:p w:rsidR="00180B17" w:rsidRPr="00257ECA" w:rsidRDefault="00180B17" w:rsidP="00420B78">
            <w:pPr>
              <w:jc w:val="center"/>
              <w:rPr>
                <w:rFonts w:ascii="Arial Unicode MS" w:eastAsia="Arial Unicode MS" w:hAnsi="Arial Unicode MS" w:cs="Arial Unicode MS"/>
                <w:sz w:val="20"/>
                <w:szCs w:val="20"/>
              </w:rPr>
            </w:pPr>
          </w:p>
        </w:tc>
        <w:tc>
          <w:tcPr>
            <w:tcW w:w="2738" w:type="dxa"/>
          </w:tcPr>
          <w:p w:rsidR="00180B17" w:rsidRPr="00257ECA" w:rsidRDefault="00180B17" w:rsidP="00420B78">
            <w:pPr>
              <w:jc w:val="center"/>
              <w:rPr>
                <w:rFonts w:ascii="Arial Unicode MS" w:eastAsia="Arial Unicode MS" w:hAnsi="Arial Unicode MS" w:cs="Arial Unicode MS"/>
                <w:sz w:val="20"/>
                <w:szCs w:val="20"/>
              </w:rPr>
            </w:pPr>
          </w:p>
        </w:tc>
      </w:tr>
    </w:tbl>
    <w:p w:rsidR="00180B17" w:rsidRDefault="00180B17" w:rsidP="00180B17">
      <w:pPr>
        <w:jc w:val="center"/>
      </w:pPr>
    </w:p>
    <w:p w:rsidR="00180B17" w:rsidRPr="006624EA" w:rsidRDefault="00180B17" w:rsidP="00180B17">
      <w:pPr>
        <w:jc w:val="center"/>
        <w:rPr>
          <w:rFonts w:eastAsia="Arial Unicode MS" w:cs="Arial"/>
          <w:b/>
          <w:sz w:val="16"/>
          <w:szCs w:val="16"/>
        </w:rPr>
      </w:pPr>
    </w:p>
    <w:p w:rsidR="00180B17" w:rsidRPr="005848F2" w:rsidRDefault="00180B17" w:rsidP="00180B17">
      <w:pPr>
        <w:rPr>
          <w:rFonts w:ascii="Arial Unicode MS" w:eastAsia="Arial Unicode MS" w:hAnsi="Arial Unicode MS" w:cs="Arial Unicode MS"/>
          <w:b/>
          <w:sz w:val="16"/>
          <w:szCs w:val="16"/>
        </w:rPr>
      </w:pPr>
    </w:p>
    <w:p w:rsidR="004A2BB9" w:rsidRDefault="004A2BB9" w:rsidP="004A2BB9">
      <w:pPr>
        <w:jc w:val="center"/>
        <w:rPr>
          <w:rFonts w:ascii="Arial Unicode MS" w:eastAsia="Arial Unicode MS" w:hAnsi="Arial Unicode MS" w:cs="Arial Unicode MS"/>
          <w:b/>
        </w:rPr>
      </w:pPr>
      <w:r>
        <w:rPr>
          <w:rFonts w:ascii="Arial Unicode MS" w:eastAsia="Arial Unicode MS" w:hAnsi="Arial Unicode MS" w:cs="Arial Unicode MS"/>
          <w:b/>
        </w:rPr>
        <w:t>LEEDS SECONDARY Field Events (Round-</w:t>
      </w:r>
      <w:r w:rsidRPr="00A30D99">
        <w:rPr>
          <w:rFonts w:ascii="Arial Unicode MS" w:eastAsia="Arial Unicode MS" w:hAnsi="Arial Unicode MS" w:cs="Arial Unicode MS"/>
          <w:b/>
        </w:rPr>
        <w:t>by-Round)</w:t>
      </w:r>
    </w:p>
    <w:p w:rsidR="004A2BB9" w:rsidRPr="005B6085" w:rsidRDefault="004A2BB9" w:rsidP="004A2BB9">
      <w:pPr>
        <w:jc w:val="center"/>
        <w:rPr>
          <w:rFonts w:cs="Arial"/>
          <w:b/>
          <w:sz w:val="20"/>
          <w:szCs w:val="20"/>
          <w:lang w:val="en-US"/>
        </w:rPr>
      </w:pPr>
      <w:r w:rsidRPr="005B6085">
        <w:rPr>
          <w:rFonts w:cs="Arial"/>
          <w:b/>
          <w:sz w:val="20"/>
          <w:szCs w:val="20"/>
          <w:lang w:val="en-US"/>
        </w:rPr>
        <w:t>Children</w:t>
      </w:r>
      <w:r>
        <w:rPr>
          <w:rFonts w:cs="Arial"/>
          <w:b/>
          <w:sz w:val="20"/>
          <w:szCs w:val="20"/>
          <w:lang w:val="en-US"/>
        </w:rPr>
        <w:t xml:space="preserve"> may compete in a maximum of three</w:t>
      </w:r>
      <w:r w:rsidRPr="005B6085">
        <w:rPr>
          <w:rFonts w:cs="Arial"/>
          <w:b/>
          <w:sz w:val="20"/>
          <w:szCs w:val="20"/>
          <w:lang w:val="en-US"/>
        </w:rPr>
        <w:t xml:space="preserve"> track and two </w:t>
      </w:r>
      <w:r w:rsidR="00B07FB3">
        <w:rPr>
          <w:rFonts w:cs="Arial"/>
          <w:b/>
          <w:sz w:val="20"/>
          <w:szCs w:val="20"/>
          <w:lang w:val="en-US"/>
        </w:rPr>
        <w:t xml:space="preserve">different </w:t>
      </w:r>
      <w:r w:rsidRPr="005B6085">
        <w:rPr>
          <w:rFonts w:cs="Arial"/>
          <w:b/>
          <w:sz w:val="20"/>
          <w:szCs w:val="20"/>
          <w:lang w:val="en-US"/>
        </w:rPr>
        <w:t>field events</w:t>
      </w:r>
    </w:p>
    <w:p w:rsidR="004A2BB9" w:rsidRPr="005B6085" w:rsidRDefault="004A2BB9" w:rsidP="004A2BB9">
      <w:pPr>
        <w:jc w:val="center"/>
        <w:rPr>
          <w:rFonts w:ascii="Arial Unicode MS" w:eastAsia="Arial Unicode MS" w:hAnsi="Arial Unicode MS" w:cs="Arial Unicode MS"/>
          <w:b/>
          <w:sz w:val="16"/>
          <w:szCs w:val="16"/>
        </w:rPr>
      </w:pPr>
    </w:p>
    <w:p w:rsidR="004A2BB9" w:rsidRPr="00A30D99" w:rsidRDefault="004A2BB9" w:rsidP="004A2BB9">
      <w:pPr>
        <w:jc w:val="center"/>
        <w:rPr>
          <w:rFonts w:ascii="Arial Unicode MS" w:eastAsia="Arial Unicode MS" w:hAnsi="Arial Unicode MS" w:cs="Arial Unicode MS"/>
          <w:b/>
        </w:rPr>
      </w:pPr>
      <w:r w:rsidRPr="00A30D99">
        <w:rPr>
          <w:rFonts w:ascii="Arial Unicode MS" w:eastAsia="Arial Unicode MS" w:hAnsi="Arial Unicode MS" w:cs="Arial Unicode MS"/>
          <w:b/>
        </w:rPr>
        <w:t>GIRLS</w:t>
      </w:r>
    </w:p>
    <w:tbl>
      <w:tblPr>
        <w:tblW w:w="10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3"/>
        <w:gridCol w:w="3583"/>
        <w:gridCol w:w="3584"/>
      </w:tblGrid>
      <w:tr w:rsidR="004A2BB9" w:rsidRPr="00257ECA" w:rsidTr="00420B78">
        <w:trPr>
          <w:trHeight w:val="415"/>
          <w:jc w:val="center"/>
        </w:trPr>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Event</w:t>
            </w:r>
          </w:p>
        </w:tc>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Round One</w:t>
            </w:r>
          </w:p>
        </w:tc>
        <w:tc>
          <w:tcPr>
            <w:tcW w:w="3584"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Round Two</w:t>
            </w:r>
          </w:p>
        </w:tc>
      </w:tr>
      <w:tr w:rsidR="004A2BB9" w:rsidRPr="00257ECA" w:rsidTr="00420B78">
        <w:trPr>
          <w:trHeight w:val="415"/>
          <w:jc w:val="center"/>
        </w:trPr>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Standing Long Jump</w:t>
            </w:r>
          </w:p>
        </w:tc>
        <w:tc>
          <w:tcPr>
            <w:tcW w:w="3583"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c>
          <w:tcPr>
            <w:tcW w:w="3584"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r>
      <w:tr w:rsidR="004A2BB9" w:rsidRPr="00257ECA" w:rsidTr="00420B78">
        <w:trPr>
          <w:trHeight w:val="381"/>
          <w:jc w:val="center"/>
        </w:trPr>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Standing Triple Jump</w:t>
            </w:r>
          </w:p>
        </w:tc>
        <w:tc>
          <w:tcPr>
            <w:tcW w:w="3583"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c>
          <w:tcPr>
            <w:tcW w:w="3584"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r>
      <w:tr w:rsidR="004A2BB9" w:rsidRPr="00257ECA" w:rsidTr="00420B78">
        <w:trPr>
          <w:trHeight w:val="415"/>
          <w:jc w:val="center"/>
        </w:trPr>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Vertical Jump</w:t>
            </w:r>
          </w:p>
        </w:tc>
        <w:tc>
          <w:tcPr>
            <w:tcW w:w="3583"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c>
          <w:tcPr>
            <w:tcW w:w="3584"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r>
      <w:tr w:rsidR="004A2BB9" w:rsidRPr="00257ECA" w:rsidTr="00420B78">
        <w:trPr>
          <w:trHeight w:val="381"/>
          <w:jc w:val="center"/>
        </w:trPr>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Speed Bounce</w:t>
            </w:r>
          </w:p>
        </w:tc>
        <w:tc>
          <w:tcPr>
            <w:tcW w:w="3583"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c>
          <w:tcPr>
            <w:tcW w:w="3584"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r>
      <w:tr w:rsidR="004A2BB9" w:rsidRPr="00257ECA" w:rsidTr="00420B78">
        <w:trPr>
          <w:trHeight w:val="415"/>
          <w:jc w:val="center"/>
        </w:trPr>
        <w:tc>
          <w:tcPr>
            <w:tcW w:w="3583" w:type="dxa"/>
            <w:shd w:val="clear" w:color="auto" w:fill="D9D9D9"/>
          </w:tcPr>
          <w:p w:rsidR="004A2BB9" w:rsidRPr="00257ECA" w:rsidRDefault="004A2BB9" w:rsidP="00420B78">
            <w:pPr>
              <w:jc w:val="center"/>
              <w:rPr>
                <w:rFonts w:ascii="Arial Unicode MS" w:eastAsia="Arial Unicode MS" w:hAnsi="Arial Unicode MS" w:cs="Arial Unicode MS"/>
                <w:b/>
                <w:sz w:val="20"/>
                <w:szCs w:val="20"/>
              </w:rPr>
            </w:pPr>
            <w:r>
              <w:rPr>
                <w:rFonts w:ascii="Arial Unicode MS" w:eastAsia="Arial Unicode MS" w:hAnsi="Arial Unicode MS" w:cs="Arial Unicode MS"/>
                <w:b/>
                <w:sz w:val="20"/>
                <w:szCs w:val="20"/>
              </w:rPr>
              <w:t>Shot Put</w:t>
            </w:r>
          </w:p>
        </w:tc>
        <w:tc>
          <w:tcPr>
            <w:tcW w:w="3583" w:type="dxa"/>
            <w:shd w:val="clear" w:color="auto" w:fill="D9D9D9"/>
          </w:tcPr>
          <w:p w:rsidR="004A2BB9" w:rsidRPr="00257ECA" w:rsidRDefault="004A2BB9" w:rsidP="00420B78">
            <w:pPr>
              <w:jc w:val="center"/>
              <w:rPr>
                <w:rFonts w:ascii="Arial Unicode MS" w:eastAsia="Arial Unicode MS" w:hAnsi="Arial Unicode MS" w:cs="Arial Unicode MS"/>
                <w:sz w:val="20"/>
                <w:szCs w:val="20"/>
              </w:rPr>
            </w:pPr>
          </w:p>
        </w:tc>
        <w:tc>
          <w:tcPr>
            <w:tcW w:w="3584" w:type="dxa"/>
            <w:shd w:val="clear" w:color="auto" w:fill="D9D9D9"/>
          </w:tcPr>
          <w:p w:rsidR="004A2BB9" w:rsidRPr="00257ECA" w:rsidRDefault="004A2BB9" w:rsidP="00420B78">
            <w:pPr>
              <w:jc w:val="center"/>
              <w:rPr>
                <w:rFonts w:ascii="Arial Unicode MS" w:eastAsia="Arial Unicode MS" w:hAnsi="Arial Unicode MS" w:cs="Arial Unicode MS"/>
                <w:sz w:val="20"/>
                <w:szCs w:val="20"/>
              </w:rPr>
            </w:pPr>
          </w:p>
        </w:tc>
      </w:tr>
    </w:tbl>
    <w:p w:rsidR="004A2BB9" w:rsidRDefault="004A2BB9" w:rsidP="004A2BB9">
      <w:pPr>
        <w:jc w:val="center"/>
        <w:rPr>
          <w:rFonts w:ascii="Arial Unicode MS" w:eastAsia="Arial Unicode MS" w:hAnsi="Arial Unicode MS" w:cs="Arial Unicode MS"/>
          <w:b/>
        </w:rPr>
      </w:pPr>
    </w:p>
    <w:p w:rsidR="004A2BB9" w:rsidRDefault="004A2BB9" w:rsidP="004A2BB9">
      <w:pPr>
        <w:jc w:val="center"/>
        <w:rPr>
          <w:rFonts w:ascii="Arial Unicode MS" w:eastAsia="Arial Unicode MS" w:hAnsi="Arial Unicode MS" w:cs="Arial Unicode MS"/>
          <w:b/>
        </w:rPr>
      </w:pPr>
      <w:r w:rsidRPr="00A30D99">
        <w:rPr>
          <w:rFonts w:ascii="Arial Unicode MS" w:eastAsia="Arial Unicode MS" w:hAnsi="Arial Unicode MS" w:cs="Arial Unicode MS"/>
          <w:b/>
        </w:rPr>
        <w:t>BOYS</w:t>
      </w:r>
    </w:p>
    <w:tbl>
      <w:tblPr>
        <w:tblW w:w="10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3"/>
        <w:gridCol w:w="3583"/>
        <w:gridCol w:w="3584"/>
      </w:tblGrid>
      <w:tr w:rsidR="004A2BB9" w:rsidRPr="00257ECA" w:rsidTr="00420B78">
        <w:trPr>
          <w:trHeight w:val="436"/>
          <w:jc w:val="center"/>
        </w:trPr>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Event</w:t>
            </w:r>
          </w:p>
        </w:tc>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Round One</w:t>
            </w:r>
          </w:p>
        </w:tc>
        <w:tc>
          <w:tcPr>
            <w:tcW w:w="3584"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Round Two</w:t>
            </w:r>
          </w:p>
        </w:tc>
      </w:tr>
      <w:tr w:rsidR="004A2BB9" w:rsidRPr="00257ECA" w:rsidTr="00420B78">
        <w:trPr>
          <w:trHeight w:val="436"/>
          <w:jc w:val="center"/>
        </w:trPr>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Standing Long Jump</w:t>
            </w:r>
          </w:p>
        </w:tc>
        <w:tc>
          <w:tcPr>
            <w:tcW w:w="3583"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c>
          <w:tcPr>
            <w:tcW w:w="3584"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r>
      <w:tr w:rsidR="004A2BB9" w:rsidRPr="00257ECA" w:rsidTr="00420B78">
        <w:trPr>
          <w:trHeight w:val="436"/>
          <w:jc w:val="center"/>
        </w:trPr>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Standing Triple Jump</w:t>
            </w:r>
          </w:p>
        </w:tc>
        <w:tc>
          <w:tcPr>
            <w:tcW w:w="3583"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c>
          <w:tcPr>
            <w:tcW w:w="3584"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r>
      <w:tr w:rsidR="004A2BB9" w:rsidRPr="00257ECA" w:rsidTr="00420B78">
        <w:trPr>
          <w:trHeight w:val="436"/>
          <w:jc w:val="center"/>
        </w:trPr>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Vertical Jump</w:t>
            </w:r>
          </w:p>
        </w:tc>
        <w:tc>
          <w:tcPr>
            <w:tcW w:w="3583"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c>
          <w:tcPr>
            <w:tcW w:w="3584"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r>
      <w:tr w:rsidR="004A2BB9" w:rsidRPr="00257ECA" w:rsidTr="00420B78">
        <w:trPr>
          <w:trHeight w:val="436"/>
          <w:jc w:val="center"/>
        </w:trPr>
        <w:tc>
          <w:tcPr>
            <w:tcW w:w="3583" w:type="dxa"/>
            <w:shd w:val="clear" w:color="auto" w:fill="auto"/>
          </w:tcPr>
          <w:p w:rsidR="004A2BB9" w:rsidRPr="00257ECA" w:rsidRDefault="004A2BB9" w:rsidP="00420B78">
            <w:pPr>
              <w:jc w:val="center"/>
              <w:rPr>
                <w:rFonts w:ascii="Arial Unicode MS" w:eastAsia="Arial Unicode MS" w:hAnsi="Arial Unicode MS" w:cs="Arial Unicode MS"/>
                <w:b/>
                <w:sz w:val="20"/>
                <w:szCs w:val="20"/>
              </w:rPr>
            </w:pPr>
            <w:r w:rsidRPr="00257ECA">
              <w:rPr>
                <w:rFonts w:ascii="Arial Unicode MS" w:eastAsia="Arial Unicode MS" w:hAnsi="Arial Unicode MS" w:cs="Arial Unicode MS"/>
                <w:b/>
                <w:sz w:val="20"/>
                <w:szCs w:val="20"/>
              </w:rPr>
              <w:t>Speed Bounce</w:t>
            </w:r>
          </w:p>
        </w:tc>
        <w:tc>
          <w:tcPr>
            <w:tcW w:w="3583"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c>
          <w:tcPr>
            <w:tcW w:w="3584" w:type="dxa"/>
            <w:shd w:val="clear" w:color="auto" w:fill="auto"/>
          </w:tcPr>
          <w:p w:rsidR="004A2BB9" w:rsidRPr="00257ECA" w:rsidRDefault="004A2BB9" w:rsidP="00420B78">
            <w:pPr>
              <w:jc w:val="center"/>
              <w:rPr>
                <w:rFonts w:ascii="Arial Unicode MS" w:eastAsia="Arial Unicode MS" w:hAnsi="Arial Unicode MS" w:cs="Arial Unicode MS"/>
                <w:sz w:val="20"/>
                <w:szCs w:val="20"/>
              </w:rPr>
            </w:pPr>
          </w:p>
        </w:tc>
      </w:tr>
      <w:tr w:rsidR="004A2BB9" w:rsidRPr="00257ECA" w:rsidTr="00420B78">
        <w:trPr>
          <w:trHeight w:val="436"/>
          <w:jc w:val="center"/>
        </w:trPr>
        <w:tc>
          <w:tcPr>
            <w:tcW w:w="3583" w:type="dxa"/>
            <w:shd w:val="clear" w:color="auto" w:fill="D9D9D9"/>
          </w:tcPr>
          <w:p w:rsidR="004A2BB9" w:rsidRPr="00257ECA" w:rsidRDefault="004A2BB9" w:rsidP="00420B78">
            <w:pPr>
              <w:jc w:val="center"/>
              <w:rPr>
                <w:rFonts w:ascii="Arial Unicode MS" w:eastAsia="Arial Unicode MS" w:hAnsi="Arial Unicode MS" w:cs="Arial Unicode MS"/>
                <w:b/>
                <w:sz w:val="20"/>
                <w:szCs w:val="20"/>
              </w:rPr>
            </w:pPr>
            <w:r>
              <w:rPr>
                <w:rFonts w:ascii="Arial Unicode MS" w:eastAsia="Arial Unicode MS" w:hAnsi="Arial Unicode MS" w:cs="Arial Unicode MS"/>
                <w:b/>
                <w:sz w:val="20"/>
                <w:szCs w:val="20"/>
              </w:rPr>
              <w:t>Shot Put</w:t>
            </w:r>
          </w:p>
        </w:tc>
        <w:tc>
          <w:tcPr>
            <w:tcW w:w="3583" w:type="dxa"/>
            <w:shd w:val="clear" w:color="auto" w:fill="D9D9D9"/>
          </w:tcPr>
          <w:p w:rsidR="004A2BB9" w:rsidRPr="00257ECA" w:rsidRDefault="004A2BB9" w:rsidP="00420B78">
            <w:pPr>
              <w:jc w:val="center"/>
              <w:rPr>
                <w:rFonts w:ascii="Arial Unicode MS" w:eastAsia="Arial Unicode MS" w:hAnsi="Arial Unicode MS" w:cs="Arial Unicode MS"/>
                <w:sz w:val="20"/>
                <w:szCs w:val="20"/>
              </w:rPr>
            </w:pPr>
          </w:p>
        </w:tc>
        <w:tc>
          <w:tcPr>
            <w:tcW w:w="3584" w:type="dxa"/>
            <w:shd w:val="clear" w:color="auto" w:fill="D9D9D9"/>
          </w:tcPr>
          <w:p w:rsidR="004A2BB9" w:rsidRPr="00257ECA" w:rsidRDefault="004A2BB9" w:rsidP="00420B78">
            <w:pPr>
              <w:jc w:val="center"/>
              <w:rPr>
                <w:rFonts w:ascii="Arial Unicode MS" w:eastAsia="Arial Unicode MS" w:hAnsi="Arial Unicode MS" w:cs="Arial Unicode MS"/>
                <w:sz w:val="20"/>
                <w:szCs w:val="20"/>
              </w:rPr>
            </w:pPr>
          </w:p>
        </w:tc>
      </w:tr>
    </w:tbl>
    <w:p w:rsidR="004A2BB9" w:rsidRPr="00A30D99" w:rsidRDefault="004A2BB9" w:rsidP="004A2BB9">
      <w:pPr>
        <w:rPr>
          <w:rFonts w:ascii="Arial Unicode MS" w:eastAsia="Arial Unicode MS" w:hAnsi="Arial Unicode MS" w:cs="Arial Unicode MS"/>
          <w:b/>
        </w:rPr>
      </w:pPr>
    </w:p>
    <w:p w:rsidR="00180B17" w:rsidRDefault="00180B17" w:rsidP="002610C5">
      <w:pPr>
        <w:spacing w:line="259" w:lineRule="auto"/>
      </w:pPr>
    </w:p>
    <w:p w:rsidR="00180B17" w:rsidRDefault="00180B17" w:rsidP="00180B17">
      <w:pPr>
        <w:tabs>
          <w:tab w:val="left" w:pos="2700"/>
        </w:tabs>
        <w:spacing w:line="259" w:lineRule="auto"/>
        <w:sectPr w:rsidR="00180B17" w:rsidSect="00180B17">
          <w:pgSz w:w="16838" w:h="11906" w:orient="landscape"/>
          <w:pgMar w:top="1418" w:right="680" w:bottom="1418" w:left="680" w:header="709" w:footer="709" w:gutter="0"/>
          <w:cols w:space="708"/>
          <w:docGrid w:linePitch="360"/>
        </w:sectPr>
      </w:pPr>
    </w:p>
    <w:p w:rsidR="00D20680" w:rsidRDefault="00D20680" w:rsidP="00D20680">
      <w:pPr>
        <w:tabs>
          <w:tab w:val="center" w:pos="4677"/>
          <w:tab w:val="left" w:pos="6360"/>
        </w:tabs>
        <w:jc w:val="center"/>
        <w:rPr>
          <w:b/>
        </w:rPr>
      </w:pPr>
      <w:r>
        <w:rPr>
          <w:noProof/>
          <w:lang w:eastAsia="en-GB"/>
        </w:rPr>
        <mc:AlternateContent>
          <mc:Choice Requires="wps">
            <w:drawing>
              <wp:anchor distT="45720" distB="45720" distL="114300" distR="114300" simplePos="0" relativeHeight="251691520" behindDoc="0" locked="0" layoutInCell="1" allowOverlap="1" wp14:anchorId="0ADEEC51" wp14:editId="251C9A52">
                <wp:simplePos x="0" y="0"/>
                <wp:positionH relativeFrom="column">
                  <wp:posOffset>11430</wp:posOffset>
                </wp:positionH>
                <wp:positionV relativeFrom="paragraph">
                  <wp:posOffset>243840</wp:posOffset>
                </wp:positionV>
                <wp:extent cx="5955665" cy="1000125"/>
                <wp:effectExtent l="11430" t="5715" r="5080" b="13335"/>
                <wp:wrapSquare wrapText="bothSides"/>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665" cy="1000125"/>
                        </a:xfrm>
                        <a:prstGeom prst="rect">
                          <a:avLst/>
                        </a:prstGeom>
                        <a:solidFill>
                          <a:srgbClr val="FFFFFF"/>
                        </a:solidFill>
                        <a:ln w="9525">
                          <a:solidFill>
                            <a:srgbClr val="FFFFFF"/>
                          </a:solidFill>
                          <a:miter lim="800000"/>
                          <a:headEnd/>
                          <a:tailEnd/>
                        </a:ln>
                      </wps:spPr>
                      <wps:txbx>
                        <w:txbxContent>
                          <w:p w:rsidR="0028291D" w:rsidRDefault="0028291D" w:rsidP="00D20680">
                            <w:pPr>
                              <w:rPr>
                                <w:sz w:val="20"/>
                                <w:szCs w:val="20"/>
                              </w:rPr>
                            </w:pPr>
                          </w:p>
                          <w:p w:rsidR="0028291D" w:rsidRDefault="0028291D" w:rsidP="00D2068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ADEEC51" id="_x0000_t202" coordsize="21600,21600" o:spt="202" path="m,l,21600r21600,l21600,xe">
                <v:stroke joinstyle="miter"/>
                <v:path gradientshapeok="t" o:connecttype="rect"/>
              </v:shapetype>
              <v:shape id="Text Box 60" o:spid="_x0000_s1041" type="#_x0000_t202" style="position:absolute;left:0;text-align:left;margin-left:.9pt;margin-top:19.2pt;width:468.95pt;height:78.75pt;z-index:25169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" strokecolor="white">
                <v:textbox>
                  <w:txbxContent>
                    <w:p w:rsidR="0028291D" w:rsidRDefault="0028291D" w:rsidP="00D20680">
                      <w:pPr>
                        <w:rPr>
                          <w:sz w:val="20"/>
                          <w:szCs w:val="20"/>
                        </w:rPr>
                      </w:pPr>
                    </w:p>
                    <w:p w:rsidR="0028291D" w:rsidRDefault="0028291D" w:rsidP="00D20680"/>
                  </w:txbxContent>
                </v:textbox>
                <w10:wrap type="square"/>
              </v:shape>
            </w:pict>
          </mc:Fallback>
        </mc:AlternateContent>
      </w:r>
      <w:r>
        <w:rPr>
          <w:b/>
        </w:rPr>
        <w:t>General Field Rules</w:t>
      </w:r>
    </w:p>
    <w:p w:rsidR="00D20680" w:rsidRDefault="00D20680" w:rsidP="00D20680">
      <w:pPr>
        <w:tabs>
          <w:tab w:val="center" w:pos="4677"/>
          <w:tab w:val="left" w:pos="6360"/>
        </w:tabs>
        <w:rPr>
          <w:b/>
        </w:rPr>
      </w:pPr>
      <w:r>
        <w:rPr>
          <w:b/>
        </w:rPr>
        <w:t>Speed Bounce</w:t>
      </w:r>
    </w:p>
    <w:p w:rsidR="00D20680" w:rsidRDefault="00D20680" w:rsidP="00D20680">
      <w:pPr>
        <w:tabs>
          <w:tab w:val="center" w:pos="4677"/>
          <w:tab w:val="left" w:pos="6360"/>
        </w:tabs>
        <w:rPr>
          <w:b/>
        </w:rPr>
      </w:pPr>
      <w:r>
        <w:rPr>
          <w:b/>
        </w:rPr>
        <w:tab/>
      </w:r>
      <w:r>
        <w:rPr>
          <w:b/>
          <w:noProof/>
          <w:lang w:eastAsia="en-GB"/>
        </w:rPr>
        <w:drawing>
          <wp:inline distT="0" distB="0" distL="0" distR="0">
            <wp:extent cx="3362325" cy="39624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62325" cy="3962400"/>
                    </a:xfrm>
                    <a:prstGeom prst="rect">
                      <a:avLst/>
                    </a:prstGeom>
                    <a:noFill/>
                    <a:ln>
                      <a:noFill/>
                    </a:ln>
                  </pic:spPr>
                </pic:pic>
              </a:graphicData>
            </a:graphic>
          </wp:inline>
        </w:drawing>
      </w:r>
    </w:p>
    <w:p w:rsidR="00A778DF" w:rsidRPr="00A778DF" w:rsidRDefault="00A778DF" w:rsidP="00A778DF">
      <w:pPr>
        <w:rPr>
          <w:b/>
        </w:rPr>
      </w:pPr>
      <w:r w:rsidRPr="00A778DF">
        <w:rPr>
          <w:b/>
        </w:rPr>
        <w:t>Rules</w:t>
      </w:r>
    </w:p>
    <w:p w:rsidR="00A778DF" w:rsidRDefault="00A778DF" w:rsidP="00A778DF">
      <w:r w:rsidRPr="00A778DF">
        <w:t>Participants must wear suitable footwear. An athlete is not permitted to compete in bare feet.</w:t>
      </w:r>
      <w:r>
        <w:t xml:space="preserve"> </w:t>
      </w:r>
      <w:r w:rsidRPr="00A778DF">
        <w:t>Speed Bounce is a two-footed jump in which an athlete must take off and land on both feet – the athlete’s feet</w:t>
      </w:r>
      <w:r>
        <w:t xml:space="preserve"> </w:t>
      </w:r>
      <w:r w:rsidRPr="00A778DF">
        <w:t>should leave the mat simultaneously and land on the mat simultaneously.</w:t>
      </w:r>
    </w:p>
    <w:p w:rsidR="00A778DF" w:rsidRPr="00A778DF" w:rsidRDefault="00A778DF" w:rsidP="00A778DF"/>
    <w:p w:rsidR="00A778DF" w:rsidRDefault="00A778DF" w:rsidP="00A778DF">
      <w:r w:rsidRPr="00A778DF">
        <w:t>The athlete should cross the wedge as many times as possible within the allocated time period as follows:</w:t>
      </w:r>
    </w:p>
    <w:p w:rsidR="00AC46F0" w:rsidRPr="00A778DF" w:rsidRDefault="00AC46F0" w:rsidP="00A778DF"/>
    <w:p w:rsidR="00A778DF" w:rsidRPr="00A778DF" w:rsidRDefault="00A778DF" w:rsidP="00A778DF">
      <w:r w:rsidRPr="00A778DF">
        <w:t>Under 13’s and Under 15’s (years 7, 8, 9 &amp; 10) – 30 seconds.</w:t>
      </w:r>
    </w:p>
    <w:p w:rsidR="00A778DF" w:rsidRDefault="00A778DF" w:rsidP="00A778DF"/>
    <w:p w:rsidR="00A778DF" w:rsidRDefault="00A778DF" w:rsidP="00A778DF">
      <w:r w:rsidRPr="00A778DF">
        <w:t>Any athlete undertaking a trial and considered to be using an incorrect technique should be stopped. They</w:t>
      </w:r>
      <w:r>
        <w:t xml:space="preserve"> </w:t>
      </w:r>
      <w:r w:rsidRPr="00A778DF">
        <w:t>should be offered an explanation as to the correct technique and permitted a fresh trial after an adequate period</w:t>
      </w:r>
      <w:r>
        <w:t xml:space="preserve"> </w:t>
      </w:r>
      <w:r w:rsidRPr="00A778DF">
        <w:t>of rest.</w:t>
      </w:r>
    </w:p>
    <w:p w:rsidR="00A778DF" w:rsidRPr="00A778DF" w:rsidRDefault="00A778DF" w:rsidP="00A778DF"/>
    <w:p w:rsidR="00D20680" w:rsidRPr="00A778DF" w:rsidRDefault="00A778DF" w:rsidP="00A778DF">
      <w:r w:rsidRPr="00A778DF">
        <w:t>The number of “good” bounces should be recorded, i.e. the number of times the athlete completes a two footed</w:t>
      </w:r>
      <w:r>
        <w:t xml:space="preserve"> </w:t>
      </w:r>
      <w:r w:rsidRPr="00A778DF">
        <w:t>jump over the wedge. Whilst any bounce in which the athlete lands on the wedge should not be counted, it is</w:t>
      </w:r>
      <w:r>
        <w:t xml:space="preserve"> </w:t>
      </w:r>
      <w:r w:rsidRPr="00A778DF">
        <w:t>not an offence to clip or brush the wedge.</w:t>
      </w:r>
    </w:p>
    <w:p w:rsidR="00D20680" w:rsidRDefault="00D20680" w:rsidP="00D20680">
      <w:pPr>
        <w:rPr>
          <w:b/>
        </w:rPr>
      </w:pPr>
    </w:p>
    <w:p w:rsidR="00D20680" w:rsidRDefault="00D20680" w:rsidP="00D20680">
      <w:pPr>
        <w:rPr>
          <w:b/>
        </w:rPr>
      </w:pPr>
    </w:p>
    <w:p w:rsidR="00D20680" w:rsidRDefault="00D20680" w:rsidP="00D20680">
      <w:pPr>
        <w:rPr>
          <w:b/>
        </w:rPr>
      </w:pPr>
    </w:p>
    <w:p w:rsidR="00D20680" w:rsidRDefault="00D20680" w:rsidP="00D20680">
      <w:pPr>
        <w:rPr>
          <w:b/>
        </w:rPr>
      </w:pPr>
    </w:p>
    <w:p w:rsidR="00D20680" w:rsidRDefault="00D20680" w:rsidP="00D20680">
      <w:pPr>
        <w:rPr>
          <w:b/>
        </w:rPr>
      </w:pPr>
    </w:p>
    <w:p w:rsidR="00D20680" w:rsidRDefault="00D20680" w:rsidP="00D20680">
      <w:pPr>
        <w:rPr>
          <w:b/>
        </w:rPr>
      </w:pPr>
    </w:p>
    <w:p w:rsidR="00D20680" w:rsidRPr="00D20680" w:rsidRDefault="00D20680" w:rsidP="00D20680">
      <w:pPr>
        <w:rPr>
          <w:b/>
        </w:rPr>
      </w:pPr>
      <w:r>
        <w:rPr>
          <w:b/>
        </w:rPr>
        <w:t xml:space="preserve">Standing Long Jump </w:t>
      </w:r>
    </w:p>
    <w:p w:rsidR="00D20680" w:rsidRDefault="00D20680" w:rsidP="00D20680">
      <w:pPr>
        <w:ind w:left="780"/>
        <w:rPr>
          <w:rFonts w:cs="Arial"/>
          <w:noProof/>
          <w:lang w:eastAsia="en-GB"/>
        </w:rPr>
      </w:pPr>
      <w:r>
        <w:rPr>
          <w:rFonts w:cs="Arial"/>
          <w:noProof/>
          <w:lang w:eastAsia="en-GB"/>
        </w:rPr>
        <w:drawing>
          <wp:inline distT="0" distB="0" distL="0" distR="0">
            <wp:extent cx="4933950" cy="29432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33950" cy="2943225"/>
                    </a:xfrm>
                    <a:prstGeom prst="rect">
                      <a:avLst/>
                    </a:prstGeom>
                    <a:noFill/>
                    <a:ln>
                      <a:noFill/>
                    </a:ln>
                  </pic:spPr>
                </pic:pic>
              </a:graphicData>
            </a:graphic>
          </wp:inline>
        </w:drawing>
      </w:r>
    </w:p>
    <w:p w:rsidR="00212896" w:rsidRPr="00212896" w:rsidRDefault="00212896" w:rsidP="00212896">
      <w:pPr>
        <w:ind w:left="780"/>
        <w:rPr>
          <w:rFonts w:cs="Arial"/>
          <w:b/>
          <w:noProof/>
          <w:lang w:eastAsia="en-GB"/>
        </w:rPr>
      </w:pPr>
      <w:r w:rsidRPr="00212896">
        <w:rPr>
          <w:rFonts w:cs="Arial"/>
          <w:b/>
          <w:noProof/>
          <w:lang w:eastAsia="en-GB"/>
        </w:rPr>
        <w:t>Rules</w:t>
      </w:r>
    </w:p>
    <w:p w:rsidR="00212896" w:rsidRDefault="00212896" w:rsidP="00212896">
      <w:pPr>
        <w:ind w:left="780"/>
        <w:rPr>
          <w:rFonts w:cs="Arial"/>
          <w:noProof/>
          <w:lang w:eastAsia="en-GB"/>
        </w:rPr>
      </w:pPr>
      <w:r w:rsidRPr="00212896">
        <w:rPr>
          <w:rFonts w:cs="Arial"/>
          <w:noProof/>
          <w:lang w:eastAsia="en-GB"/>
        </w:rPr>
        <w:t>The athlete must stand on the mat with both feet behind the take off datum line.</w:t>
      </w:r>
    </w:p>
    <w:p w:rsidR="00212896" w:rsidRPr="00212896" w:rsidRDefault="00212896" w:rsidP="00212896">
      <w:pPr>
        <w:ind w:left="780"/>
        <w:rPr>
          <w:rFonts w:cs="Arial"/>
          <w:noProof/>
          <w:lang w:eastAsia="en-GB"/>
        </w:rPr>
      </w:pPr>
    </w:p>
    <w:p w:rsidR="00212896" w:rsidRDefault="00212896" w:rsidP="00212896">
      <w:pPr>
        <w:ind w:left="780"/>
        <w:rPr>
          <w:rFonts w:cs="Arial"/>
          <w:noProof/>
          <w:lang w:eastAsia="en-GB"/>
        </w:rPr>
      </w:pPr>
      <w:r w:rsidRPr="00212896">
        <w:rPr>
          <w:rFonts w:cs="Arial"/>
          <w:noProof/>
          <w:lang w:eastAsia="en-GB"/>
        </w:rPr>
        <w:t>Techniques involving a crouch or rocki</w:t>
      </w:r>
      <w:r>
        <w:rPr>
          <w:rFonts w:cs="Arial"/>
          <w:noProof/>
          <w:lang w:eastAsia="en-GB"/>
        </w:rPr>
        <w:t xml:space="preserve">ng motion prior to the jump are </w:t>
      </w:r>
      <w:r w:rsidRPr="00212896">
        <w:rPr>
          <w:rFonts w:cs="Arial"/>
          <w:noProof/>
          <w:lang w:eastAsia="en-GB"/>
        </w:rPr>
        <w:t>permitted provided that both feet are</w:t>
      </w:r>
      <w:r>
        <w:rPr>
          <w:rFonts w:cs="Arial"/>
          <w:noProof/>
          <w:lang w:eastAsia="en-GB"/>
        </w:rPr>
        <w:t xml:space="preserve"> </w:t>
      </w:r>
      <w:r w:rsidRPr="00212896">
        <w:rPr>
          <w:rFonts w:cs="Arial"/>
          <w:noProof/>
          <w:lang w:eastAsia="en-GB"/>
        </w:rPr>
        <w:t>alongside each other and retain contact with the mat until the start of the jump.</w:t>
      </w:r>
    </w:p>
    <w:p w:rsidR="00212896" w:rsidRPr="00212896" w:rsidRDefault="00212896" w:rsidP="00212896">
      <w:pPr>
        <w:ind w:left="780"/>
        <w:rPr>
          <w:rFonts w:cs="Arial"/>
          <w:noProof/>
          <w:lang w:eastAsia="en-GB"/>
        </w:rPr>
      </w:pPr>
    </w:p>
    <w:p w:rsidR="00212896" w:rsidRDefault="00212896" w:rsidP="00212896">
      <w:pPr>
        <w:ind w:left="780"/>
        <w:rPr>
          <w:rFonts w:cs="Arial"/>
          <w:noProof/>
          <w:lang w:eastAsia="en-GB"/>
        </w:rPr>
      </w:pPr>
      <w:r w:rsidRPr="00212896">
        <w:rPr>
          <w:rFonts w:cs="Arial"/>
          <w:noProof/>
          <w:lang w:eastAsia="en-GB"/>
        </w:rPr>
        <w:t>No part of the athlete must touch the mat in front of the start line prior to take off.</w:t>
      </w:r>
    </w:p>
    <w:p w:rsidR="00212896" w:rsidRPr="00212896" w:rsidRDefault="00212896" w:rsidP="00212896">
      <w:pPr>
        <w:ind w:left="780"/>
        <w:rPr>
          <w:rFonts w:cs="Arial"/>
          <w:noProof/>
          <w:lang w:eastAsia="en-GB"/>
        </w:rPr>
      </w:pPr>
    </w:p>
    <w:p w:rsidR="00212896" w:rsidRDefault="00212896" w:rsidP="00212896">
      <w:pPr>
        <w:ind w:left="780"/>
        <w:rPr>
          <w:rFonts w:cs="Arial"/>
          <w:noProof/>
          <w:lang w:eastAsia="en-GB"/>
        </w:rPr>
      </w:pPr>
      <w:r w:rsidRPr="00212896">
        <w:rPr>
          <w:rFonts w:cs="Arial"/>
          <w:noProof/>
          <w:lang w:eastAsia="en-GB"/>
        </w:rPr>
        <w:t>The athlete should jump as far as possible from a standing position, with a two footed take off. One footed take</w:t>
      </w:r>
      <w:r>
        <w:rPr>
          <w:rFonts w:cs="Arial"/>
          <w:noProof/>
          <w:lang w:eastAsia="en-GB"/>
        </w:rPr>
        <w:t xml:space="preserve"> </w:t>
      </w:r>
      <w:r w:rsidRPr="00212896">
        <w:rPr>
          <w:rFonts w:cs="Arial"/>
          <w:noProof/>
          <w:lang w:eastAsia="en-GB"/>
        </w:rPr>
        <w:t>offs are not permitted.</w:t>
      </w:r>
    </w:p>
    <w:p w:rsidR="00212896" w:rsidRPr="00212896" w:rsidRDefault="00212896" w:rsidP="00212896">
      <w:pPr>
        <w:ind w:left="780"/>
        <w:rPr>
          <w:rFonts w:cs="Arial"/>
          <w:noProof/>
          <w:lang w:eastAsia="en-GB"/>
        </w:rPr>
      </w:pPr>
    </w:p>
    <w:p w:rsidR="00212896" w:rsidRPr="00212896" w:rsidRDefault="00212896" w:rsidP="00212896">
      <w:pPr>
        <w:ind w:left="780"/>
        <w:rPr>
          <w:rFonts w:cs="Arial"/>
          <w:noProof/>
          <w:lang w:eastAsia="en-GB"/>
        </w:rPr>
      </w:pPr>
      <w:r w:rsidRPr="00212896">
        <w:rPr>
          <w:rFonts w:cs="Arial"/>
          <w:noProof/>
          <w:lang w:eastAsia="en-GB"/>
        </w:rPr>
        <w:t>The athlete must land on both feet, with both feet being placed on the mat. The measurement lines printed on</w:t>
      </w:r>
      <w:r>
        <w:rPr>
          <w:rFonts w:cs="Arial"/>
          <w:noProof/>
          <w:lang w:eastAsia="en-GB"/>
        </w:rPr>
        <w:t xml:space="preserve"> </w:t>
      </w:r>
      <w:r w:rsidRPr="00212896">
        <w:rPr>
          <w:rFonts w:cs="Arial"/>
          <w:noProof/>
          <w:lang w:eastAsia="en-GB"/>
        </w:rPr>
        <w:t>the mat are for guidance only. If an athlete’s foot lands outside the graduated area and the judges are able to</w:t>
      </w:r>
    </w:p>
    <w:p w:rsidR="00212896" w:rsidRPr="00212896" w:rsidRDefault="00212896" w:rsidP="00212896">
      <w:pPr>
        <w:ind w:left="780"/>
        <w:rPr>
          <w:rFonts w:cs="Arial"/>
          <w:noProof/>
          <w:lang w:eastAsia="en-GB"/>
        </w:rPr>
      </w:pPr>
      <w:r w:rsidRPr="00212896">
        <w:rPr>
          <w:rFonts w:cs="Arial"/>
          <w:noProof/>
          <w:lang w:eastAsia="en-GB"/>
        </w:rPr>
        <w:t>measure the jump, it should be recorded as a good trial.</w:t>
      </w:r>
    </w:p>
    <w:p w:rsidR="00212896" w:rsidRDefault="00212896" w:rsidP="00212896">
      <w:pPr>
        <w:ind w:left="780"/>
        <w:rPr>
          <w:rFonts w:cs="Arial"/>
          <w:noProof/>
          <w:lang w:eastAsia="en-GB"/>
        </w:rPr>
      </w:pPr>
    </w:p>
    <w:p w:rsidR="00212896" w:rsidRPr="00212896" w:rsidRDefault="00212896" w:rsidP="00212896">
      <w:pPr>
        <w:ind w:left="780"/>
        <w:rPr>
          <w:rFonts w:cs="Arial"/>
          <w:noProof/>
          <w:lang w:eastAsia="en-GB"/>
        </w:rPr>
      </w:pPr>
      <w:r w:rsidRPr="00212896">
        <w:rPr>
          <w:rFonts w:cs="Arial"/>
          <w:noProof/>
          <w:lang w:eastAsia="en-GB"/>
        </w:rPr>
        <w:t>The athlete is not required to hold the landing position and may step forward after the jump. Should the athlete</w:t>
      </w:r>
      <w:r>
        <w:rPr>
          <w:rFonts w:cs="Arial"/>
          <w:noProof/>
          <w:lang w:eastAsia="en-GB"/>
        </w:rPr>
        <w:t xml:space="preserve"> </w:t>
      </w:r>
      <w:r w:rsidRPr="00212896">
        <w:rPr>
          <w:rFonts w:cs="Arial"/>
          <w:noProof/>
          <w:lang w:eastAsia="en-GB"/>
        </w:rPr>
        <w:t>step back, fall back or touch the mat or floor behind their heel, a no jump should be recorded.</w:t>
      </w:r>
    </w:p>
    <w:p w:rsidR="00212896" w:rsidRDefault="00212896" w:rsidP="00212896">
      <w:pPr>
        <w:ind w:left="780"/>
        <w:rPr>
          <w:rFonts w:cs="Arial"/>
          <w:noProof/>
          <w:lang w:eastAsia="en-GB"/>
        </w:rPr>
      </w:pPr>
    </w:p>
    <w:p w:rsidR="00D20680" w:rsidRDefault="00212896" w:rsidP="00212896">
      <w:pPr>
        <w:ind w:left="780"/>
        <w:rPr>
          <w:rFonts w:cs="Arial"/>
          <w:noProof/>
          <w:lang w:eastAsia="en-GB"/>
        </w:rPr>
      </w:pPr>
      <w:r w:rsidRPr="00212896">
        <w:rPr>
          <w:rFonts w:cs="Arial"/>
          <w:noProof/>
          <w:lang w:eastAsia="en-GB"/>
        </w:rPr>
        <w:t>Measurement is taken from the take off line to the back of the closest heel on landing.</w:t>
      </w:r>
    </w:p>
    <w:p w:rsidR="00A304BF" w:rsidRDefault="00A304BF" w:rsidP="00D20680">
      <w:pPr>
        <w:rPr>
          <w:rFonts w:cs="Arial"/>
          <w:b/>
          <w:noProof/>
          <w:lang w:eastAsia="en-GB"/>
        </w:rPr>
      </w:pPr>
    </w:p>
    <w:p w:rsidR="008458FD" w:rsidRDefault="008458FD" w:rsidP="00D20680">
      <w:pPr>
        <w:rPr>
          <w:rFonts w:cs="Arial"/>
          <w:b/>
          <w:noProof/>
          <w:lang w:eastAsia="en-GB"/>
        </w:rPr>
      </w:pPr>
    </w:p>
    <w:p w:rsidR="008458FD" w:rsidRDefault="008458FD" w:rsidP="00D20680">
      <w:pPr>
        <w:rPr>
          <w:rFonts w:cs="Arial"/>
          <w:b/>
          <w:noProof/>
          <w:lang w:eastAsia="en-GB"/>
        </w:rPr>
      </w:pPr>
    </w:p>
    <w:p w:rsidR="008458FD" w:rsidRDefault="008458FD" w:rsidP="00D20680">
      <w:pPr>
        <w:rPr>
          <w:rFonts w:cs="Arial"/>
          <w:b/>
          <w:noProof/>
          <w:lang w:eastAsia="en-GB"/>
        </w:rPr>
      </w:pPr>
    </w:p>
    <w:p w:rsidR="008458FD" w:rsidRDefault="008458FD" w:rsidP="00D20680">
      <w:pPr>
        <w:rPr>
          <w:rFonts w:cs="Arial"/>
          <w:b/>
          <w:noProof/>
          <w:lang w:eastAsia="en-GB"/>
        </w:rPr>
      </w:pPr>
    </w:p>
    <w:p w:rsidR="008458FD" w:rsidRDefault="008458FD" w:rsidP="00D20680">
      <w:pPr>
        <w:rPr>
          <w:rFonts w:cs="Arial"/>
          <w:b/>
          <w:noProof/>
          <w:lang w:eastAsia="en-GB"/>
        </w:rPr>
      </w:pPr>
    </w:p>
    <w:p w:rsidR="008458FD" w:rsidRDefault="008458FD" w:rsidP="00D20680">
      <w:pPr>
        <w:rPr>
          <w:rFonts w:cs="Arial"/>
          <w:b/>
          <w:noProof/>
          <w:lang w:eastAsia="en-GB"/>
        </w:rPr>
      </w:pPr>
    </w:p>
    <w:p w:rsidR="008458FD" w:rsidRDefault="008458FD" w:rsidP="00D20680">
      <w:pPr>
        <w:rPr>
          <w:rFonts w:cs="Arial"/>
          <w:b/>
          <w:noProof/>
          <w:lang w:eastAsia="en-GB"/>
        </w:rPr>
      </w:pPr>
    </w:p>
    <w:p w:rsidR="008458FD" w:rsidRDefault="008458FD" w:rsidP="00D20680">
      <w:pPr>
        <w:rPr>
          <w:rFonts w:cs="Arial"/>
          <w:b/>
          <w:noProof/>
          <w:lang w:eastAsia="en-GB"/>
        </w:rPr>
      </w:pPr>
    </w:p>
    <w:p w:rsidR="008458FD" w:rsidRDefault="008458FD" w:rsidP="00D20680">
      <w:pPr>
        <w:rPr>
          <w:rFonts w:cs="Arial"/>
          <w:b/>
          <w:noProof/>
          <w:lang w:eastAsia="en-GB"/>
        </w:rPr>
      </w:pPr>
    </w:p>
    <w:p w:rsidR="008458FD" w:rsidRDefault="008458FD" w:rsidP="00D20680">
      <w:pPr>
        <w:rPr>
          <w:rFonts w:cs="Arial"/>
          <w:b/>
          <w:noProof/>
          <w:lang w:eastAsia="en-GB"/>
        </w:rPr>
      </w:pPr>
    </w:p>
    <w:p w:rsidR="00A304BF" w:rsidRDefault="00C564C2" w:rsidP="00D20680">
      <w:pPr>
        <w:rPr>
          <w:rFonts w:cs="Arial"/>
          <w:b/>
          <w:noProof/>
          <w:lang w:eastAsia="en-GB"/>
        </w:rPr>
      </w:pPr>
      <w:r>
        <w:rPr>
          <w:rFonts w:cs="Arial"/>
          <w:b/>
          <w:noProof/>
          <w:lang w:eastAsia="en-GB"/>
        </w:rPr>
        <w:t>Shot Put</w:t>
      </w:r>
    </w:p>
    <w:p w:rsidR="00A304BF" w:rsidRDefault="00A304BF" w:rsidP="00D20680">
      <w:pPr>
        <w:rPr>
          <w:rFonts w:cs="Arial"/>
          <w:b/>
          <w:noProof/>
          <w:lang w:eastAsia="en-GB"/>
        </w:rPr>
      </w:pPr>
    </w:p>
    <w:p w:rsidR="00A304BF" w:rsidRDefault="00A304BF" w:rsidP="00D20680">
      <w:pPr>
        <w:rPr>
          <w:rFonts w:cs="Arial"/>
          <w:b/>
          <w:noProof/>
          <w:lang w:eastAsia="en-GB"/>
        </w:rPr>
      </w:pPr>
    </w:p>
    <w:p w:rsidR="00A304BF" w:rsidRDefault="008458FD" w:rsidP="00D20680">
      <w:pPr>
        <w:rPr>
          <w:rFonts w:cs="Arial"/>
          <w:b/>
          <w:noProof/>
          <w:lang w:eastAsia="en-GB"/>
        </w:rPr>
      </w:pPr>
      <w:r>
        <w:rPr>
          <w:rFonts w:cs="Arial"/>
          <w:b/>
          <w:noProof/>
          <w:lang w:eastAsia="en-GB"/>
        </w:rPr>
        <w:drawing>
          <wp:anchor distT="0" distB="0" distL="114300" distR="114300" simplePos="0" relativeHeight="251692544" behindDoc="1" locked="0" layoutInCell="1" allowOverlap="1" wp14:anchorId="4B8CC80F" wp14:editId="72E3BA9E">
            <wp:simplePos x="0" y="0"/>
            <wp:positionH relativeFrom="column">
              <wp:posOffset>3357245</wp:posOffset>
            </wp:positionH>
            <wp:positionV relativeFrom="paragraph">
              <wp:posOffset>1253490</wp:posOffset>
            </wp:positionV>
            <wp:extent cx="1647825" cy="2039620"/>
            <wp:effectExtent l="0" t="0" r="9525" b="0"/>
            <wp:wrapTight wrapText="bothSides">
              <wp:wrapPolygon edited="0">
                <wp:start x="0" y="0"/>
                <wp:lineTo x="0" y="21385"/>
                <wp:lineTo x="21475" y="21385"/>
                <wp:lineTo x="21475"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7825" cy="2039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64C2">
        <w:rPr>
          <w:rFonts w:cs="Arial"/>
          <w:b/>
          <w:noProof/>
          <w:lang w:eastAsia="en-GB"/>
        </w:rPr>
        <w:drawing>
          <wp:inline distT="0" distB="0" distL="0" distR="0" wp14:anchorId="5013C5B2" wp14:editId="21942644">
            <wp:extent cx="3464871" cy="2133600"/>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8697" cy="2135956"/>
                    </a:xfrm>
                    <a:prstGeom prst="rect">
                      <a:avLst/>
                    </a:prstGeom>
                    <a:noFill/>
                    <a:ln>
                      <a:noFill/>
                    </a:ln>
                  </pic:spPr>
                </pic:pic>
              </a:graphicData>
            </a:graphic>
          </wp:inline>
        </w:drawing>
      </w:r>
    </w:p>
    <w:p w:rsidR="00A304BF" w:rsidRDefault="00A304BF" w:rsidP="00D20680">
      <w:pPr>
        <w:rPr>
          <w:rFonts w:cs="Arial"/>
          <w:b/>
          <w:noProof/>
          <w:lang w:eastAsia="en-GB"/>
        </w:rPr>
      </w:pPr>
    </w:p>
    <w:p w:rsidR="00A304BF" w:rsidRDefault="00A304BF" w:rsidP="00D20680">
      <w:pPr>
        <w:rPr>
          <w:rFonts w:cs="Arial"/>
          <w:b/>
          <w:noProof/>
          <w:lang w:eastAsia="en-GB"/>
        </w:rPr>
      </w:pPr>
    </w:p>
    <w:p w:rsidR="00A304BF" w:rsidRDefault="00A304BF" w:rsidP="00D20680">
      <w:pPr>
        <w:rPr>
          <w:rFonts w:cs="Arial"/>
          <w:b/>
          <w:noProof/>
          <w:lang w:eastAsia="en-GB"/>
        </w:rPr>
      </w:pPr>
    </w:p>
    <w:p w:rsidR="00A304BF" w:rsidRDefault="00A304BF" w:rsidP="00D20680">
      <w:pPr>
        <w:rPr>
          <w:rFonts w:cs="Arial"/>
          <w:b/>
          <w:noProof/>
          <w:lang w:eastAsia="en-GB"/>
        </w:rPr>
      </w:pPr>
    </w:p>
    <w:p w:rsidR="00A304BF" w:rsidRDefault="00A304BF" w:rsidP="00D20680">
      <w:pPr>
        <w:rPr>
          <w:rFonts w:cs="Arial"/>
          <w:b/>
          <w:noProof/>
          <w:lang w:eastAsia="en-GB"/>
        </w:rPr>
      </w:pPr>
    </w:p>
    <w:p w:rsidR="00A304BF" w:rsidRDefault="00A304BF" w:rsidP="00D20680">
      <w:pPr>
        <w:rPr>
          <w:rFonts w:cs="Arial"/>
          <w:b/>
          <w:noProof/>
          <w:lang w:eastAsia="en-GB"/>
        </w:rPr>
      </w:pPr>
    </w:p>
    <w:p w:rsidR="00A304BF" w:rsidRDefault="00A304BF" w:rsidP="00D20680">
      <w:pPr>
        <w:rPr>
          <w:rFonts w:cs="Arial"/>
          <w:b/>
          <w:noProof/>
          <w:lang w:eastAsia="en-GB"/>
        </w:rPr>
      </w:pPr>
    </w:p>
    <w:p w:rsidR="00C564C2" w:rsidRDefault="00C564C2" w:rsidP="00C564C2">
      <w:pPr>
        <w:rPr>
          <w:rFonts w:cs="Arial"/>
          <w:b/>
          <w:noProof/>
          <w:lang w:eastAsia="en-GB"/>
        </w:rPr>
      </w:pPr>
    </w:p>
    <w:p w:rsidR="00C564C2" w:rsidRPr="00C564C2" w:rsidRDefault="00C564C2" w:rsidP="00C564C2">
      <w:pPr>
        <w:rPr>
          <w:rFonts w:cs="Arial"/>
          <w:b/>
          <w:noProof/>
          <w:lang w:eastAsia="en-GB"/>
        </w:rPr>
      </w:pPr>
      <w:r w:rsidRPr="00C564C2">
        <w:rPr>
          <w:rFonts w:cs="Arial"/>
          <w:b/>
          <w:noProof/>
          <w:lang w:eastAsia="en-GB"/>
        </w:rPr>
        <w:t>Rules</w:t>
      </w:r>
    </w:p>
    <w:p w:rsidR="00C564C2" w:rsidRPr="00C564C2" w:rsidRDefault="00C564C2" w:rsidP="00C564C2">
      <w:pPr>
        <w:rPr>
          <w:rFonts w:cs="Arial"/>
          <w:noProof/>
          <w:lang w:eastAsia="en-GB"/>
        </w:rPr>
      </w:pPr>
      <w:r w:rsidRPr="00C564C2">
        <w:rPr>
          <w:rFonts w:cs="Arial"/>
          <w:noProof/>
          <w:lang w:eastAsia="en-GB"/>
        </w:rPr>
        <w:t>Two parallel lines are to be marked out. The first of these represents the throwing line, with the second being</w:t>
      </w:r>
      <w:r>
        <w:rPr>
          <w:rFonts w:cs="Arial"/>
          <w:noProof/>
          <w:lang w:eastAsia="en-GB"/>
        </w:rPr>
        <w:t xml:space="preserve"> </w:t>
      </w:r>
      <w:r w:rsidRPr="00C564C2">
        <w:rPr>
          <w:rFonts w:cs="Arial"/>
          <w:noProof/>
          <w:lang w:eastAsia="en-GB"/>
        </w:rPr>
        <w:t>placed two metres behind this. It is within this area that the athlete may take steps into their throw.</w:t>
      </w:r>
    </w:p>
    <w:p w:rsidR="00C564C2" w:rsidRDefault="00C564C2" w:rsidP="00C564C2">
      <w:pPr>
        <w:rPr>
          <w:rFonts w:cs="Arial"/>
          <w:noProof/>
          <w:lang w:eastAsia="en-GB"/>
        </w:rPr>
      </w:pPr>
    </w:p>
    <w:p w:rsidR="00C564C2" w:rsidRDefault="00C564C2" w:rsidP="00C564C2">
      <w:pPr>
        <w:rPr>
          <w:rFonts w:cs="Arial"/>
          <w:noProof/>
          <w:lang w:eastAsia="en-GB"/>
        </w:rPr>
      </w:pPr>
      <w:r w:rsidRPr="00C564C2">
        <w:rPr>
          <w:rFonts w:cs="Arial"/>
          <w:noProof/>
          <w:lang w:eastAsia="en-GB"/>
        </w:rPr>
        <w:t>Judges should ensure that an athlete throws an indoor shot of the correct weight as follows:</w:t>
      </w:r>
    </w:p>
    <w:p w:rsidR="00AC46F0" w:rsidRPr="00C564C2" w:rsidRDefault="00AC46F0"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Under 13 girls (years 7 &amp; 8) – 2.72kg Under 13 boys (years 7 &amp; 8) – 3.25kg</w:t>
      </w:r>
    </w:p>
    <w:p w:rsidR="00C564C2" w:rsidRPr="00C564C2" w:rsidRDefault="00C564C2" w:rsidP="00C564C2">
      <w:pPr>
        <w:rPr>
          <w:rFonts w:cs="Arial"/>
          <w:noProof/>
          <w:lang w:eastAsia="en-GB"/>
        </w:rPr>
      </w:pPr>
      <w:r w:rsidRPr="00C564C2">
        <w:rPr>
          <w:rFonts w:cs="Arial"/>
          <w:noProof/>
          <w:lang w:eastAsia="en-GB"/>
        </w:rPr>
        <w:t>Under 15 girls (years 9 &amp; 10) – 3.25kg Under 15 boys (years 9 &amp; 10) – 4.00kg</w:t>
      </w:r>
    </w:p>
    <w:p w:rsidR="00C564C2" w:rsidRDefault="00C564C2"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The shot should be placed at the base of the first three fingers of the hand, ensuring it does not rest of the palm.</w:t>
      </w:r>
      <w:r>
        <w:rPr>
          <w:rFonts w:cs="Arial"/>
          <w:noProof/>
          <w:lang w:eastAsia="en-GB"/>
        </w:rPr>
        <w:t xml:space="preserve"> </w:t>
      </w:r>
      <w:r w:rsidRPr="00C564C2">
        <w:rPr>
          <w:rFonts w:cs="Arial"/>
          <w:noProof/>
          <w:lang w:eastAsia="en-GB"/>
        </w:rPr>
        <w:t>The thumb and little finger should provide support for the shot.</w:t>
      </w:r>
    </w:p>
    <w:p w:rsidR="00C564C2" w:rsidRDefault="00C564C2"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The glide technique is permitted, whilst rotational techniques are strictly forbidden within a Sportshall</w:t>
      </w:r>
      <w:r>
        <w:rPr>
          <w:rFonts w:cs="Arial"/>
          <w:noProof/>
          <w:lang w:eastAsia="en-GB"/>
        </w:rPr>
        <w:t xml:space="preserve"> </w:t>
      </w:r>
      <w:r w:rsidRPr="00C564C2">
        <w:rPr>
          <w:rFonts w:cs="Arial"/>
          <w:noProof/>
          <w:lang w:eastAsia="en-GB"/>
        </w:rPr>
        <w:t>competition.</w:t>
      </w:r>
    </w:p>
    <w:p w:rsidR="00C564C2" w:rsidRDefault="00C564C2"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The shot must be put from the shoulder with one hand only. The shot should touch or be in close conta</w:t>
      </w:r>
      <w:r>
        <w:rPr>
          <w:rFonts w:cs="Arial"/>
          <w:noProof/>
          <w:lang w:eastAsia="en-GB"/>
        </w:rPr>
        <w:t xml:space="preserve">ct with </w:t>
      </w:r>
      <w:r w:rsidRPr="00C564C2">
        <w:rPr>
          <w:rFonts w:cs="Arial"/>
          <w:noProof/>
          <w:lang w:eastAsia="en-GB"/>
        </w:rPr>
        <w:t>the neck or chin. The hand should not drop below this position during the act of putting.</w:t>
      </w:r>
    </w:p>
    <w:p w:rsidR="00C564C2" w:rsidRDefault="00C564C2"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The athlete must ensure that no part of their body touches the ground beyond the throwing line. If so, it is</w:t>
      </w:r>
      <w:r>
        <w:rPr>
          <w:rFonts w:cs="Arial"/>
          <w:noProof/>
          <w:lang w:eastAsia="en-GB"/>
        </w:rPr>
        <w:t xml:space="preserve"> </w:t>
      </w:r>
      <w:r w:rsidRPr="00C564C2">
        <w:rPr>
          <w:rFonts w:cs="Arial"/>
          <w:noProof/>
          <w:lang w:eastAsia="en-GB"/>
        </w:rPr>
        <w:t>deemed a no throw.</w:t>
      </w:r>
    </w:p>
    <w:p w:rsidR="00C564C2" w:rsidRDefault="00C564C2" w:rsidP="00C564C2">
      <w:pPr>
        <w:rPr>
          <w:rFonts w:cs="Arial"/>
          <w:noProof/>
          <w:lang w:eastAsia="en-GB"/>
        </w:rPr>
      </w:pPr>
    </w:p>
    <w:p w:rsidR="00A304BF" w:rsidRPr="00C564C2" w:rsidRDefault="00C564C2" w:rsidP="00C564C2">
      <w:pPr>
        <w:rPr>
          <w:rFonts w:cs="Arial"/>
          <w:noProof/>
          <w:lang w:eastAsia="en-GB"/>
        </w:rPr>
      </w:pPr>
      <w:r w:rsidRPr="00C564C2">
        <w:rPr>
          <w:rFonts w:cs="Arial"/>
          <w:noProof/>
          <w:lang w:eastAsia="en-GB"/>
        </w:rPr>
        <w:t>The throw should be measured to the nearest cm, being rounded down as necessary. The measuring tape</w:t>
      </w:r>
      <w:r>
        <w:rPr>
          <w:rFonts w:cs="Arial"/>
          <w:noProof/>
          <w:lang w:eastAsia="en-GB"/>
        </w:rPr>
        <w:t xml:space="preserve"> </w:t>
      </w:r>
      <w:r w:rsidRPr="00C564C2">
        <w:rPr>
          <w:rFonts w:cs="Arial"/>
          <w:noProof/>
          <w:lang w:eastAsia="en-GB"/>
        </w:rPr>
        <w:t>should be taken from the landing point, back at a right angle to the throwing line. The tape should not be pulled</w:t>
      </w:r>
      <w:r>
        <w:rPr>
          <w:rFonts w:cs="Arial"/>
          <w:noProof/>
          <w:lang w:eastAsia="en-GB"/>
        </w:rPr>
        <w:t xml:space="preserve"> </w:t>
      </w:r>
      <w:r w:rsidRPr="00C564C2">
        <w:rPr>
          <w:rFonts w:cs="Arial"/>
          <w:noProof/>
          <w:lang w:eastAsia="en-GB"/>
        </w:rPr>
        <w:t>back to a central point as with the standard event.</w:t>
      </w:r>
    </w:p>
    <w:p w:rsidR="00A304BF" w:rsidRDefault="00A304BF" w:rsidP="00D20680">
      <w:pPr>
        <w:rPr>
          <w:rFonts w:cs="Arial"/>
          <w:b/>
          <w:noProof/>
          <w:lang w:eastAsia="en-GB"/>
        </w:rPr>
      </w:pPr>
    </w:p>
    <w:p w:rsidR="00A304BF" w:rsidRDefault="00A304BF" w:rsidP="00D20680">
      <w:pPr>
        <w:rPr>
          <w:rFonts w:cs="Arial"/>
          <w:b/>
          <w:noProof/>
          <w:lang w:eastAsia="en-GB"/>
        </w:rPr>
      </w:pPr>
    </w:p>
    <w:p w:rsidR="00A304BF" w:rsidRDefault="00A304BF" w:rsidP="00D20680">
      <w:pPr>
        <w:rPr>
          <w:rFonts w:cs="Arial"/>
          <w:b/>
          <w:noProof/>
          <w:lang w:eastAsia="en-GB"/>
        </w:rPr>
      </w:pPr>
    </w:p>
    <w:p w:rsidR="00D20680" w:rsidRDefault="00D20680" w:rsidP="00D20680">
      <w:pPr>
        <w:rPr>
          <w:rFonts w:cs="Arial"/>
          <w:b/>
          <w:noProof/>
          <w:lang w:eastAsia="en-GB"/>
        </w:rPr>
      </w:pPr>
      <w:r>
        <w:rPr>
          <w:rFonts w:cs="Arial"/>
          <w:b/>
          <w:noProof/>
          <w:lang w:eastAsia="en-GB"/>
        </w:rPr>
        <w:t>Standing Triple Jump</w:t>
      </w:r>
    </w:p>
    <w:p w:rsidR="00D20680" w:rsidRDefault="00D20680" w:rsidP="00D20680">
      <w:pPr>
        <w:rPr>
          <w:rFonts w:cs="Arial"/>
          <w:b/>
          <w:noProof/>
          <w:lang w:eastAsia="en-GB"/>
        </w:rPr>
      </w:pPr>
      <w:r>
        <w:rPr>
          <w:rFonts w:cs="Arial"/>
          <w:b/>
          <w:noProof/>
          <w:lang w:eastAsia="en-GB"/>
        </w:rPr>
        <w:tab/>
      </w:r>
      <w:r>
        <w:rPr>
          <w:rFonts w:cs="Arial"/>
          <w:b/>
          <w:noProof/>
          <w:lang w:eastAsia="en-GB"/>
        </w:rPr>
        <w:tab/>
      </w:r>
      <w:r>
        <w:rPr>
          <w:rFonts w:cs="Arial"/>
          <w:b/>
          <w:noProof/>
          <w:lang w:eastAsia="en-GB"/>
        </w:rPr>
        <w:drawing>
          <wp:inline distT="0" distB="0" distL="0" distR="0">
            <wp:extent cx="3895725" cy="16764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95725" cy="1676400"/>
                    </a:xfrm>
                    <a:prstGeom prst="rect">
                      <a:avLst/>
                    </a:prstGeom>
                    <a:noFill/>
                    <a:ln>
                      <a:noFill/>
                    </a:ln>
                  </pic:spPr>
                </pic:pic>
              </a:graphicData>
            </a:graphic>
          </wp:inline>
        </w:drawing>
      </w:r>
    </w:p>
    <w:p w:rsidR="003F4F42" w:rsidRPr="003F4F42" w:rsidRDefault="003F4F42" w:rsidP="003F4F42">
      <w:pPr>
        <w:rPr>
          <w:rFonts w:cs="Arial"/>
          <w:b/>
          <w:noProof/>
          <w:lang w:eastAsia="en-GB"/>
        </w:rPr>
      </w:pPr>
      <w:r w:rsidRPr="003F4F42">
        <w:rPr>
          <w:rFonts w:cs="Arial"/>
          <w:b/>
          <w:noProof/>
          <w:lang w:eastAsia="en-GB"/>
        </w:rPr>
        <w:t>Rules</w:t>
      </w:r>
    </w:p>
    <w:p w:rsidR="003F4F42" w:rsidRDefault="003F4F42" w:rsidP="003F4F42">
      <w:pPr>
        <w:rPr>
          <w:rFonts w:cs="Arial"/>
          <w:noProof/>
          <w:lang w:eastAsia="en-GB"/>
        </w:rPr>
      </w:pPr>
      <w:r w:rsidRPr="003F4F42">
        <w:rPr>
          <w:rFonts w:cs="Arial"/>
          <w:noProof/>
          <w:lang w:eastAsia="en-GB"/>
        </w:rPr>
        <w:t>The athlete must stand with both feet behind the selected take off line. Their feet do not need to be next to</w:t>
      </w:r>
      <w:r>
        <w:rPr>
          <w:rFonts w:cs="Arial"/>
          <w:noProof/>
          <w:lang w:eastAsia="en-GB"/>
        </w:rPr>
        <w:t xml:space="preserve"> </w:t>
      </w:r>
      <w:r w:rsidRPr="003F4F42">
        <w:rPr>
          <w:rFonts w:cs="Arial"/>
          <w:noProof/>
          <w:lang w:eastAsia="en-GB"/>
        </w:rPr>
        <w:t>each other.</w:t>
      </w:r>
    </w:p>
    <w:p w:rsidR="003F4F42" w:rsidRPr="003F4F42" w:rsidRDefault="003F4F42" w:rsidP="003F4F42">
      <w:pPr>
        <w:rPr>
          <w:rFonts w:cs="Arial"/>
          <w:noProof/>
          <w:lang w:eastAsia="en-GB"/>
        </w:rPr>
      </w:pPr>
    </w:p>
    <w:p w:rsidR="003F4F42" w:rsidRPr="003F4F42" w:rsidRDefault="003F4F42" w:rsidP="003F4F42">
      <w:pPr>
        <w:rPr>
          <w:rFonts w:cs="Arial"/>
          <w:noProof/>
          <w:lang w:eastAsia="en-GB"/>
        </w:rPr>
      </w:pPr>
      <w:r w:rsidRPr="003F4F42">
        <w:rPr>
          <w:rFonts w:cs="Arial"/>
          <w:noProof/>
          <w:lang w:eastAsia="en-GB"/>
        </w:rPr>
        <w:t>Techniques involving a crouch or rocking mo</w:t>
      </w:r>
      <w:r>
        <w:rPr>
          <w:rFonts w:cs="Arial"/>
          <w:noProof/>
          <w:lang w:eastAsia="en-GB"/>
        </w:rPr>
        <w:t xml:space="preserve">tion leading up to the jump are </w:t>
      </w:r>
      <w:r w:rsidRPr="003F4F42">
        <w:rPr>
          <w:rFonts w:cs="Arial"/>
          <w:noProof/>
          <w:lang w:eastAsia="en-GB"/>
        </w:rPr>
        <w:t>permitted; the free leg does not</w:t>
      </w:r>
      <w:r>
        <w:rPr>
          <w:rFonts w:cs="Arial"/>
          <w:noProof/>
          <w:lang w:eastAsia="en-GB"/>
        </w:rPr>
        <w:t xml:space="preserve"> </w:t>
      </w:r>
      <w:r w:rsidRPr="003F4F42">
        <w:rPr>
          <w:rFonts w:cs="Arial"/>
          <w:noProof/>
          <w:lang w:eastAsia="en-GB"/>
        </w:rPr>
        <w:t>have to be in contact with the mat and may be used to generate momentum by raising the knee up and down.</w:t>
      </w:r>
    </w:p>
    <w:p w:rsidR="003F4F42" w:rsidRPr="003F4F42" w:rsidRDefault="003F4F42" w:rsidP="003F4F42">
      <w:pPr>
        <w:rPr>
          <w:rFonts w:cs="Arial"/>
          <w:noProof/>
          <w:lang w:eastAsia="en-GB"/>
        </w:rPr>
      </w:pPr>
      <w:r w:rsidRPr="003F4F42">
        <w:rPr>
          <w:rFonts w:cs="Arial"/>
          <w:noProof/>
          <w:lang w:eastAsia="en-GB"/>
        </w:rPr>
        <w:t>The take off foot can be rocked from heel to toe as long as some part of the foot remains in contact with the mat</w:t>
      </w:r>
      <w:r>
        <w:rPr>
          <w:rFonts w:cs="Arial"/>
          <w:noProof/>
          <w:lang w:eastAsia="en-GB"/>
        </w:rPr>
        <w:t xml:space="preserve"> </w:t>
      </w:r>
      <w:r w:rsidRPr="003F4F42">
        <w:rPr>
          <w:rFonts w:cs="Arial"/>
          <w:noProof/>
          <w:lang w:eastAsia="en-GB"/>
        </w:rPr>
        <w:t>before the start of the jump.</w:t>
      </w:r>
    </w:p>
    <w:p w:rsidR="003F4F42" w:rsidRDefault="003F4F42" w:rsidP="003F4F42">
      <w:pPr>
        <w:rPr>
          <w:rFonts w:cs="Arial"/>
          <w:noProof/>
          <w:lang w:eastAsia="en-GB"/>
        </w:rPr>
      </w:pPr>
    </w:p>
    <w:p w:rsidR="003F4F42" w:rsidRPr="003F4F42" w:rsidRDefault="003F4F42" w:rsidP="003F4F42">
      <w:pPr>
        <w:rPr>
          <w:rFonts w:cs="Arial"/>
          <w:noProof/>
          <w:lang w:eastAsia="en-GB"/>
        </w:rPr>
      </w:pPr>
      <w:r w:rsidRPr="003F4F42">
        <w:rPr>
          <w:rFonts w:cs="Arial"/>
          <w:noProof/>
          <w:lang w:eastAsia="en-GB"/>
        </w:rPr>
        <w:t>No part of the athlete must touch the mat in front of the start line prior to take off.</w:t>
      </w:r>
    </w:p>
    <w:p w:rsidR="003F4F42" w:rsidRDefault="003F4F42" w:rsidP="003F4F42">
      <w:pPr>
        <w:rPr>
          <w:rFonts w:cs="Arial"/>
          <w:noProof/>
          <w:lang w:eastAsia="en-GB"/>
        </w:rPr>
      </w:pPr>
    </w:p>
    <w:p w:rsidR="003F4F42" w:rsidRPr="003F4F42" w:rsidRDefault="003F4F42" w:rsidP="003F4F42">
      <w:pPr>
        <w:rPr>
          <w:rFonts w:cs="Arial"/>
          <w:noProof/>
          <w:lang w:eastAsia="en-GB"/>
        </w:rPr>
      </w:pPr>
      <w:r w:rsidRPr="003F4F42">
        <w:rPr>
          <w:rFonts w:cs="Arial"/>
          <w:noProof/>
          <w:lang w:eastAsia="en-GB"/>
        </w:rPr>
        <w:t>A one footed take off starts the hop with the athlete landing onto the same foot, the step is taken onto the other</w:t>
      </w:r>
      <w:r>
        <w:rPr>
          <w:rFonts w:cs="Arial"/>
          <w:noProof/>
          <w:lang w:eastAsia="en-GB"/>
        </w:rPr>
        <w:t xml:space="preserve"> </w:t>
      </w:r>
      <w:r w:rsidRPr="003F4F42">
        <w:rPr>
          <w:rFonts w:cs="Arial"/>
          <w:noProof/>
          <w:lang w:eastAsia="en-GB"/>
        </w:rPr>
        <w:t>foot after which the jump is performed by landing on both feet.</w:t>
      </w:r>
    </w:p>
    <w:p w:rsidR="003F4F42" w:rsidRDefault="003F4F42" w:rsidP="003F4F42">
      <w:pPr>
        <w:rPr>
          <w:rFonts w:cs="Arial"/>
          <w:noProof/>
          <w:lang w:eastAsia="en-GB"/>
        </w:rPr>
      </w:pPr>
    </w:p>
    <w:p w:rsidR="003F4F42" w:rsidRDefault="003F4F42" w:rsidP="003F4F42">
      <w:pPr>
        <w:rPr>
          <w:rFonts w:cs="Arial"/>
          <w:noProof/>
          <w:lang w:eastAsia="en-GB"/>
        </w:rPr>
      </w:pPr>
      <w:r w:rsidRPr="003F4F42">
        <w:rPr>
          <w:rFonts w:cs="Arial"/>
          <w:noProof/>
          <w:lang w:eastAsia="en-GB"/>
        </w:rPr>
        <w:t>The athlete must land on both feet, with both feet being placed on the mat. The measurement lines printed on</w:t>
      </w:r>
      <w:r>
        <w:rPr>
          <w:rFonts w:cs="Arial"/>
          <w:noProof/>
          <w:lang w:eastAsia="en-GB"/>
        </w:rPr>
        <w:t xml:space="preserve"> </w:t>
      </w:r>
      <w:r w:rsidRPr="003F4F42">
        <w:rPr>
          <w:rFonts w:cs="Arial"/>
          <w:noProof/>
          <w:lang w:eastAsia="en-GB"/>
        </w:rPr>
        <w:t>the mat are for guidance only. If an athlete’s foot lands outside the graduated area and the judges are able to</w:t>
      </w:r>
      <w:r>
        <w:rPr>
          <w:rFonts w:cs="Arial"/>
          <w:noProof/>
          <w:lang w:eastAsia="en-GB"/>
        </w:rPr>
        <w:t xml:space="preserve"> </w:t>
      </w:r>
      <w:r w:rsidRPr="003F4F42">
        <w:rPr>
          <w:rFonts w:cs="Arial"/>
          <w:noProof/>
          <w:lang w:eastAsia="en-GB"/>
        </w:rPr>
        <w:t>measure the jump, it should be recorded as a good trial.</w:t>
      </w:r>
    </w:p>
    <w:p w:rsidR="003F4F42" w:rsidRPr="003F4F42" w:rsidRDefault="003F4F42" w:rsidP="003F4F42">
      <w:pPr>
        <w:rPr>
          <w:rFonts w:cs="Arial"/>
          <w:noProof/>
          <w:lang w:eastAsia="en-GB"/>
        </w:rPr>
      </w:pPr>
    </w:p>
    <w:p w:rsidR="003F4F42" w:rsidRDefault="003F4F42" w:rsidP="003F4F42">
      <w:pPr>
        <w:rPr>
          <w:rFonts w:cs="Arial"/>
          <w:noProof/>
          <w:lang w:eastAsia="en-GB"/>
        </w:rPr>
      </w:pPr>
      <w:r w:rsidRPr="003F4F42">
        <w:rPr>
          <w:rFonts w:cs="Arial"/>
          <w:noProof/>
          <w:lang w:eastAsia="en-GB"/>
        </w:rPr>
        <w:t>The athlete is not required to hold the landing position and may step forward after the jump. Should the athlete</w:t>
      </w:r>
      <w:r>
        <w:rPr>
          <w:rFonts w:cs="Arial"/>
          <w:noProof/>
          <w:lang w:eastAsia="en-GB"/>
        </w:rPr>
        <w:t xml:space="preserve"> </w:t>
      </w:r>
      <w:r w:rsidRPr="003F4F42">
        <w:rPr>
          <w:rFonts w:cs="Arial"/>
          <w:noProof/>
          <w:lang w:eastAsia="en-GB"/>
        </w:rPr>
        <w:t>step back, fall back or touch the mat or floor behind their heel, a no jump should be recorded.</w:t>
      </w:r>
    </w:p>
    <w:p w:rsidR="003F4F42" w:rsidRPr="003F4F42" w:rsidRDefault="003F4F42" w:rsidP="003F4F42">
      <w:pPr>
        <w:rPr>
          <w:rFonts w:cs="Arial"/>
          <w:noProof/>
          <w:lang w:eastAsia="en-GB"/>
        </w:rPr>
      </w:pPr>
    </w:p>
    <w:p w:rsidR="00D20680" w:rsidRDefault="003F4F42" w:rsidP="003F4F42">
      <w:pPr>
        <w:rPr>
          <w:rFonts w:cs="Arial"/>
          <w:noProof/>
          <w:lang w:eastAsia="en-GB"/>
        </w:rPr>
      </w:pPr>
      <w:r w:rsidRPr="003F4F42">
        <w:rPr>
          <w:rFonts w:cs="Arial"/>
          <w:noProof/>
          <w:lang w:eastAsia="en-GB"/>
        </w:rPr>
        <w:t>Measurement is taken from the take off line to the back of the closest heel on landing.</w:t>
      </w:r>
    </w:p>
    <w:p w:rsidR="003F4F42" w:rsidRPr="003F4F42" w:rsidRDefault="003F4F42" w:rsidP="003F4F42">
      <w:pPr>
        <w:rPr>
          <w:rFonts w:cs="Arial"/>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3F4F42" w:rsidRDefault="003F4F42" w:rsidP="00D20680">
      <w:pPr>
        <w:rPr>
          <w:rFonts w:cs="Arial"/>
          <w:b/>
          <w:noProof/>
          <w:lang w:eastAsia="en-GB"/>
        </w:rPr>
      </w:pPr>
    </w:p>
    <w:p w:rsidR="00D20680" w:rsidRDefault="00D20680" w:rsidP="00D20680">
      <w:pPr>
        <w:rPr>
          <w:rFonts w:cs="Arial"/>
          <w:b/>
          <w:noProof/>
          <w:lang w:eastAsia="en-GB"/>
        </w:rPr>
      </w:pPr>
      <w:r>
        <w:rPr>
          <w:rFonts w:cs="Arial"/>
          <w:b/>
          <w:noProof/>
          <w:lang w:eastAsia="en-GB"/>
        </w:rPr>
        <w:t>Vertical Jump</w:t>
      </w:r>
    </w:p>
    <w:p w:rsidR="00D20680" w:rsidRDefault="00D20680" w:rsidP="00D20680">
      <w:pPr>
        <w:rPr>
          <w:rFonts w:cs="Arial"/>
          <w:b/>
          <w:noProof/>
          <w:lang w:eastAsia="en-GB"/>
        </w:rPr>
      </w:pPr>
      <w:r>
        <w:rPr>
          <w:rFonts w:cs="Arial"/>
          <w:b/>
          <w:noProof/>
          <w:lang w:eastAsia="en-GB"/>
        </w:rPr>
        <w:tab/>
      </w:r>
      <w:r>
        <w:rPr>
          <w:rFonts w:cs="Arial"/>
          <w:b/>
          <w:noProof/>
          <w:lang w:eastAsia="en-GB"/>
        </w:rPr>
        <w:tab/>
      </w:r>
      <w:r>
        <w:rPr>
          <w:rFonts w:cs="Arial"/>
          <w:b/>
          <w:noProof/>
          <w:lang w:eastAsia="en-GB"/>
        </w:rPr>
        <w:drawing>
          <wp:inline distT="0" distB="0" distL="0" distR="0">
            <wp:extent cx="3381375" cy="27146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1375" cy="2714625"/>
                    </a:xfrm>
                    <a:prstGeom prst="rect">
                      <a:avLst/>
                    </a:prstGeom>
                    <a:noFill/>
                    <a:ln>
                      <a:noFill/>
                    </a:ln>
                  </pic:spPr>
                </pic:pic>
              </a:graphicData>
            </a:graphic>
          </wp:inline>
        </w:drawing>
      </w:r>
    </w:p>
    <w:p w:rsidR="00C564C2" w:rsidRPr="00C564C2" w:rsidRDefault="00C564C2" w:rsidP="00C564C2">
      <w:pPr>
        <w:rPr>
          <w:rFonts w:cs="Arial"/>
          <w:b/>
          <w:noProof/>
          <w:lang w:eastAsia="en-GB"/>
        </w:rPr>
      </w:pPr>
      <w:r w:rsidRPr="00C564C2">
        <w:rPr>
          <w:rFonts w:cs="Arial"/>
          <w:b/>
          <w:noProof/>
          <w:lang w:eastAsia="en-GB"/>
        </w:rPr>
        <w:t>Rules</w:t>
      </w:r>
    </w:p>
    <w:p w:rsidR="00C564C2" w:rsidRPr="00C564C2" w:rsidRDefault="00C564C2" w:rsidP="00C564C2">
      <w:pPr>
        <w:rPr>
          <w:rFonts w:cs="Arial"/>
          <w:noProof/>
          <w:lang w:eastAsia="en-GB"/>
        </w:rPr>
      </w:pPr>
      <w:r w:rsidRPr="00C564C2">
        <w:rPr>
          <w:rFonts w:cs="Arial"/>
          <w:noProof/>
          <w:lang w:eastAsia="en-GB"/>
        </w:rPr>
        <w:t>The athlete stands with their back, head and heels touching the wall.</w:t>
      </w:r>
    </w:p>
    <w:p w:rsidR="00C564C2" w:rsidRDefault="00C564C2"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 xml:space="preserve">Both arms should be stretched upwards to push </w:t>
      </w:r>
      <w:r>
        <w:rPr>
          <w:rFonts w:cs="Arial"/>
          <w:noProof/>
          <w:lang w:eastAsia="en-GB"/>
        </w:rPr>
        <w:t xml:space="preserve">the sliding scale up with their </w:t>
      </w:r>
      <w:r w:rsidRPr="00C564C2">
        <w:rPr>
          <w:rFonts w:cs="Arial"/>
          <w:noProof/>
          <w:lang w:eastAsia="en-GB"/>
        </w:rPr>
        <w:t>fingertips. Elbows and fingers</w:t>
      </w:r>
      <w:r>
        <w:rPr>
          <w:rFonts w:cs="Arial"/>
          <w:noProof/>
          <w:lang w:eastAsia="en-GB"/>
        </w:rPr>
        <w:t xml:space="preserve"> </w:t>
      </w:r>
      <w:r w:rsidRPr="00C564C2">
        <w:rPr>
          <w:rFonts w:cs="Arial"/>
          <w:noProof/>
          <w:lang w:eastAsia="en-GB"/>
        </w:rPr>
        <w:t>must be straight and arms should touch the side of the head. Feet must stay flat on the floor.</w:t>
      </w:r>
    </w:p>
    <w:p w:rsidR="00C564C2" w:rsidRDefault="00C564C2"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Setting the slide - whilst it is clearly important that the slide is set accurately, judges should not have cause to</w:t>
      </w:r>
      <w:r>
        <w:rPr>
          <w:rFonts w:cs="Arial"/>
          <w:noProof/>
          <w:lang w:eastAsia="en-GB"/>
        </w:rPr>
        <w:t xml:space="preserve"> </w:t>
      </w:r>
      <w:r w:rsidRPr="00C564C2">
        <w:rPr>
          <w:rFonts w:cs="Arial"/>
          <w:noProof/>
          <w:lang w:eastAsia="en-GB"/>
        </w:rPr>
        <w:t>handle the athlete, with the exception that it may assist both the athlete and the judge to guide the athlete’s</w:t>
      </w:r>
    </w:p>
    <w:p w:rsidR="00C564C2" w:rsidRDefault="00C564C2" w:rsidP="00C564C2">
      <w:pPr>
        <w:rPr>
          <w:rFonts w:cs="Arial"/>
          <w:noProof/>
          <w:lang w:eastAsia="en-GB"/>
        </w:rPr>
      </w:pPr>
      <w:r w:rsidRPr="00C564C2">
        <w:rPr>
          <w:rFonts w:cs="Arial"/>
          <w:noProof/>
          <w:lang w:eastAsia="en-GB"/>
        </w:rPr>
        <w:t>fingers under the base of the slide. Younger athletes can find it difficult to push the slide up and the judge may</w:t>
      </w:r>
      <w:r>
        <w:rPr>
          <w:rFonts w:cs="Arial"/>
          <w:noProof/>
          <w:lang w:eastAsia="en-GB"/>
        </w:rPr>
        <w:t xml:space="preserve"> </w:t>
      </w:r>
      <w:r w:rsidRPr="00C564C2">
        <w:rPr>
          <w:rFonts w:cs="Arial"/>
          <w:noProof/>
          <w:lang w:eastAsia="en-GB"/>
        </w:rPr>
        <w:t>assist by raising the slide first and then bringing it down to meet the athlete’s fingertips. The practice of</w:t>
      </w:r>
      <w:r>
        <w:rPr>
          <w:rFonts w:cs="Arial"/>
          <w:noProof/>
          <w:lang w:eastAsia="en-GB"/>
        </w:rPr>
        <w:t xml:space="preserve"> </w:t>
      </w:r>
      <w:r w:rsidRPr="00C564C2">
        <w:rPr>
          <w:rFonts w:cs="Arial" w:hint="eastAsia"/>
          <w:noProof/>
          <w:lang w:eastAsia="en-GB"/>
        </w:rPr>
        <w:t>“</w:t>
      </w:r>
      <w:r w:rsidRPr="00C564C2">
        <w:rPr>
          <w:rFonts w:cs="Arial"/>
          <w:noProof/>
          <w:lang w:eastAsia="en-GB"/>
        </w:rPr>
        <w:t>straightening” an athlete’s arms cannot be permitted. The following practice is recommended:</w:t>
      </w:r>
    </w:p>
    <w:p w:rsidR="00C564C2" w:rsidRPr="00C564C2" w:rsidRDefault="00C564C2"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The judge should encourage the athlete to stretch to their full extent and then, to stretch again.</w:t>
      </w:r>
      <w:r w:rsidR="003F4F42">
        <w:rPr>
          <w:rFonts w:cs="Arial"/>
          <w:noProof/>
          <w:lang w:eastAsia="en-GB"/>
        </w:rPr>
        <w:t xml:space="preserve"> </w:t>
      </w:r>
      <w:r w:rsidRPr="00C564C2">
        <w:rPr>
          <w:rFonts w:cs="Arial"/>
          <w:noProof/>
          <w:lang w:eastAsia="en-GB"/>
        </w:rPr>
        <w:t>Usually the second stretch will set the slide a little higher.</w:t>
      </w:r>
    </w:p>
    <w:p w:rsidR="00C564C2" w:rsidRDefault="00C564C2"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If the judge is not satisfied that the athlete has achieved a full stretch, the athlete should be advised of</w:t>
      </w:r>
      <w:r>
        <w:rPr>
          <w:rFonts w:cs="Arial"/>
          <w:noProof/>
          <w:lang w:eastAsia="en-GB"/>
        </w:rPr>
        <w:t xml:space="preserve"> </w:t>
      </w:r>
      <w:r w:rsidRPr="00C564C2">
        <w:rPr>
          <w:rFonts w:cs="Arial"/>
          <w:noProof/>
          <w:lang w:eastAsia="en-GB"/>
        </w:rPr>
        <w:t>this and given a further opportunity to set the slide.</w:t>
      </w:r>
    </w:p>
    <w:p w:rsidR="00C564C2" w:rsidRDefault="00C564C2" w:rsidP="00C564C2">
      <w:pPr>
        <w:rPr>
          <w:rFonts w:cs="Arial"/>
          <w:noProof/>
          <w:lang w:eastAsia="en-GB"/>
        </w:rPr>
      </w:pPr>
    </w:p>
    <w:p w:rsidR="00C564C2" w:rsidRDefault="00C564C2" w:rsidP="00C564C2">
      <w:pPr>
        <w:rPr>
          <w:rFonts w:cs="Arial"/>
          <w:noProof/>
          <w:lang w:eastAsia="en-GB"/>
        </w:rPr>
      </w:pPr>
      <w:r w:rsidRPr="00C564C2">
        <w:rPr>
          <w:rFonts w:cs="Arial"/>
          <w:noProof/>
          <w:lang w:eastAsia="en-GB"/>
        </w:rPr>
        <w:t>If the judge remains dissatisfied with the stretch, the athlete should ask their team manager to</w:t>
      </w:r>
      <w:r>
        <w:rPr>
          <w:rFonts w:cs="Arial"/>
          <w:noProof/>
          <w:lang w:eastAsia="en-GB"/>
        </w:rPr>
        <w:t xml:space="preserve"> </w:t>
      </w:r>
      <w:r w:rsidRPr="00C564C2">
        <w:rPr>
          <w:rFonts w:cs="Arial"/>
          <w:noProof/>
          <w:lang w:eastAsia="en-GB"/>
        </w:rPr>
        <w:t>accompany them for one further stretch. A two centimetre penalty may be applied at the judge’s discretion.</w:t>
      </w:r>
    </w:p>
    <w:p w:rsidR="00C564C2" w:rsidRPr="00C564C2" w:rsidRDefault="00C564C2"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Any further concerns should be referred to the Field Referee.</w:t>
      </w:r>
      <w:r w:rsidR="003F4F42">
        <w:rPr>
          <w:rFonts w:cs="Arial"/>
          <w:noProof/>
          <w:lang w:eastAsia="en-GB"/>
        </w:rPr>
        <w:t xml:space="preserve"> </w:t>
      </w:r>
      <w:r w:rsidRPr="00C564C2">
        <w:rPr>
          <w:rFonts w:cs="Arial"/>
          <w:noProof/>
          <w:lang w:eastAsia="en-GB"/>
        </w:rPr>
        <w:t>The recording of an athlete’s starting height, reading from the scale on the back plate, will remove the need to</w:t>
      </w:r>
      <w:r>
        <w:rPr>
          <w:rFonts w:cs="Arial"/>
          <w:noProof/>
          <w:lang w:eastAsia="en-GB"/>
        </w:rPr>
        <w:t xml:space="preserve"> </w:t>
      </w:r>
      <w:r w:rsidRPr="00C564C2">
        <w:rPr>
          <w:rFonts w:cs="Arial"/>
          <w:noProof/>
          <w:lang w:eastAsia="en-GB"/>
        </w:rPr>
        <w:t>repeat the initial stretch for each further trial. The slide can be reset according to this reading. This eliminates</w:t>
      </w:r>
      <w:r>
        <w:rPr>
          <w:rFonts w:cs="Arial"/>
          <w:noProof/>
          <w:lang w:eastAsia="en-GB"/>
        </w:rPr>
        <w:t xml:space="preserve"> </w:t>
      </w:r>
      <w:r w:rsidRPr="00C564C2">
        <w:rPr>
          <w:rFonts w:cs="Arial"/>
          <w:noProof/>
          <w:lang w:eastAsia="en-GB"/>
        </w:rPr>
        <w:t>further issues over the setting of the scale and saves time.</w:t>
      </w:r>
    </w:p>
    <w:p w:rsidR="00C564C2" w:rsidRDefault="00C564C2" w:rsidP="00C564C2">
      <w:pPr>
        <w:rPr>
          <w:rFonts w:cs="Arial"/>
          <w:noProof/>
          <w:lang w:eastAsia="en-GB"/>
        </w:rPr>
      </w:pPr>
    </w:p>
    <w:p w:rsidR="00C564C2" w:rsidRDefault="00C564C2" w:rsidP="00C564C2">
      <w:pPr>
        <w:rPr>
          <w:rFonts w:cs="Arial"/>
          <w:noProof/>
          <w:lang w:eastAsia="en-GB"/>
        </w:rPr>
      </w:pPr>
      <w:r w:rsidRPr="00C564C2">
        <w:rPr>
          <w:rFonts w:cs="Arial"/>
          <w:noProof/>
          <w:lang w:eastAsia="en-GB"/>
        </w:rPr>
        <w:t>The athlete must dip their fingertips in powder and stand sideways on to the wall with the nominated jumping</w:t>
      </w:r>
      <w:r w:rsidR="003F4F42">
        <w:rPr>
          <w:rFonts w:cs="Arial"/>
          <w:noProof/>
          <w:lang w:eastAsia="en-GB"/>
        </w:rPr>
        <w:t xml:space="preserve"> </w:t>
      </w:r>
      <w:r w:rsidRPr="00C564C2">
        <w:rPr>
          <w:rFonts w:cs="Arial"/>
          <w:noProof/>
          <w:lang w:eastAsia="en-GB"/>
        </w:rPr>
        <w:t>arm closest to the wall. They then jump from a standing position and touch the scale at the highest possible</w:t>
      </w:r>
      <w:r w:rsidR="003F4F42">
        <w:rPr>
          <w:rFonts w:cs="Arial"/>
          <w:noProof/>
          <w:lang w:eastAsia="en-GB"/>
        </w:rPr>
        <w:t xml:space="preserve"> </w:t>
      </w:r>
      <w:r w:rsidRPr="00C564C2">
        <w:rPr>
          <w:rFonts w:cs="Arial"/>
          <w:noProof/>
          <w:lang w:eastAsia="en-GB"/>
        </w:rPr>
        <w:t>point.</w:t>
      </w:r>
    </w:p>
    <w:p w:rsidR="003F4F42" w:rsidRPr="00C564C2" w:rsidRDefault="003F4F42" w:rsidP="00C564C2">
      <w:pPr>
        <w:rPr>
          <w:rFonts w:cs="Arial"/>
          <w:noProof/>
          <w:lang w:eastAsia="en-GB"/>
        </w:rPr>
      </w:pPr>
    </w:p>
    <w:p w:rsidR="00C564C2" w:rsidRPr="00C564C2" w:rsidRDefault="00C564C2" w:rsidP="00C564C2">
      <w:pPr>
        <w:rPr>
          <w:rFonts w:cs="Arial"/>
          <w:noProof/>
          <w:lang w:eastAsia="en-GB"/>
        </w:rPr>
      </w:pPr>
      <w:r w:rsidRPr="00C564C2">
        <w:rPr>
          <w:rFonts w:cs="Arial"/>
          <w:noProof/>
          <w:lang w:eastAsia="en-GB"/>
        </w:rPr>
        <w:t>An athlete may bend their knees and swing their arms in preparation for the event but their feet must not leave</w:t>
      </w:r>
      <w:r w:rsidR="003F4F42">
        <w:rPr>
          <w:rFonts w:cs="Arial"/>
          <w:noProof/>
          <w:lang w:eastAsia="en-GB"/>
        </w:rPr>
        <w:t xml:space="preserve"> </w:t>
      </w:r>
      <w:r w:rsidRPr="00C564C2">
        <w:rPr>
          <w:rFonts w:cs="Arial"/>
          <w:noProof/>
          <w:lang w:eastAsia="en-GB"/>
        </w:rPr>
        <w:t>the ground until they take their jump.</w:t>
      </w:r>
    </w:p>
    <w:p w:rsidR="00C564C2" w:rsidRPr="00C564C2" w:rsidRDefault="00C564C2" w:rsidP="00C564C2">
      <w:pPr>
        <w:rPr>
          <w:rFonts w:cs="Arial"/>
          <w:noProof/>
          <w:lang w:eastAsia="en-GB"/>
        </w:rPr>
      </w:pPr>
      <w:r w:rsidRPr="00C564C2">
        <w:rPr>
          <w:rFonts w:cs="Arial"/>
          <w:noProof/>
          <w:lang w:eastAsia="en-GB"/>
        </w:rPr>
        <w:t>It is deemed a no jump if an athlete’s “free” hand touches the wall during the jump.</w:t>
      </w:r>
    </w:p>
    <w:p w:rsidR="00C564C2" w:rsidRPr="00C564C2" w:rsidRDefault="00C564C2" w:rsidP="00C564C2">
      <w:pPr>
        <w:rPr>
          <w:rFonts w:cs="Arial"/>
          <w:noProof/>
          <w:lang w:eastAsia="en-GB"/>
        </w:rPr>
      </w:pPr>
      <w:r w:rsidRPr="00C564C2">
        <w:rPr>
          <w:rFonts w:cs="Arial"/>
          <w:noProof/>
          <w:lang w:eastAsia="en-GB"/>
        </w:rPr>
        <w:t>Measurement should be taken to the nearest centimetre below the highest point of the chalk mark on the scale.</w:t>
      </w:r>
    </w:p>
    <w:p w:rsidR="00D20680" w:rsidRDefault="00C564C2" w:rsidP="00C564C2">
      <w:pPr>
        <w:rPr>
          <w:rFonts w:cs="Arial"/>
          <w:noProof/>
          <w:lang w:eastAsia="en-GB"/>
        </w:rPr>
      </w:pPr>
      <w:r w:rsidRPr="00C564C2">
        <w:rPr>
          <w:rFonts w:cs="Arial"/>
          <w:noProof/>
          <w:lang w:eastAsia="en-GB"/>
        </w:rPr>
        <w:t>The judges may pull down the sliding scale to record the exact height of the jump</w:t>
      </w:r>
    </w:p>
    <w:p w:rsidR="00D20680" w:rsidRDefault="00D20680" w:rsidP="00D20680">
      <w:pPr>
        <w:jc w:val="center"/>
        <w:rPr>
          <w:b/>
        </w:rPr>
      </w:pPr>
    </w:p>
    <w:p w:rsidR="00D20680" w:rsidRDefault="00D20680" w:rsidP="00D20680">
      <w:pPr>
        <w:jc w:val="center"/>
        <w:rPr>
          <w:b/>
        </w:rPr>
      </w:pPr>
    </w:p>
    <w:p w:rsidR="00A304BF" w:rsidRDefault="00A304BF" w:rsidP="00D20680">
      <w:pPr>
        <w:jc w:val="center"/>
        <w:rPr>
          <w:b/>
        </w:rPr>
      </w:pPr>
    </w:p>
    <w:p w:rsidR="00D20680" w:rsidRDefault="00D20680" w:rsidP="00D20680">
      <w:pPr>
        <w:jc w:val="center"/>
        <w:rPr>
          <w:b/>
        </w:rPr>
      </w:pPr>
      <w:r>
        <w:rPr>
          <w:b/>
        </w:rPr>
        <w:t>General Track Rules</w:t>
      </w:r>
    </w:p>
    <w:p w:rsidR="00D20680" w:rsidRDefault="00D20680" w:rsidP="00D20680"/>
    <w:p w:rsidR="00D20680" w:rsidRDefault="00D20680" w:rsidP="00D20680">
      <w:r>
        <w:t>The start of the track races will be as follows: On your marks - Clacker or Whistle</w:t>
      </w:r>
    </w:p>
    <w:p w:rsidR="00D20680" w:rsidRDefault="00D20680" w:rsidP="00D20680">
      <w:r>
        <w:t>If for whatever reason there is a false start, a whistle will be blown twice and participants will return to the start.</w:t>
      </w:r>
    </w:p>
    <w:p w:rsidR="00D20680" w:rsidRDefault="00D20680" w:rsidP="00D20680"/>
    <w:p w:rsidR="00D20680" w:rsidRDefault="00D20680" w:rsidP="00D20680"/>
    <w:p w:rsidR="00D20680" w:rsidRDefault="00D20680" w:rsidP="00D20680">
      <w:pPr>
        <w:rPr>
          <w:b/>
        </w:rPr>
      </w:pPr>
      <w:r>
        <w:rPr>
          <w:b/>
        </w:rPr>
        <w:t>Relays</w:t>
      </w:r>
    </w:p>
    <w:p w:rsidR="00D20680" w:rsidRDefault="00D20680" w:rsidP="00D20680">
      <w:pPr>
        <w:rPr>
          <w:b/>
        </w:rPr>
      </w:pPr>
      <w:r>
        <w:rPr>
          <w:b/>
        </w:rPr>
        <w:tab/>
      </w:r>
      <w:r>
        <w:rPr>
          <w:b/>
        </w:rPr>
        <w:tab/>
      </w:r>
      <w:r>
        <w:rPr>
          <w:b/>
          <w:noProof/>
          <w:lang w:eastAsia="en-GB"/>
        </w:rPr>
        <w:drawing>
          <wp:inline distT="0" distB="0" distL="0" distR="0">
            <wp:extent cx="4019550" cy="35242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19550" cy="3524250"/>
                    </a:xfrm>
                    <a:prstGeom prst="rect">
                      <a:avLst/>
                    </a:prstGeom>
                    <a:noFill/>
                    <a:ln>
                      <a:noFill/>
                    </a:ln>
                  </pic:spPr>
                </pic:pic>
              </a:graphicData>
            </a:graphic>
          </wp:inline>
        </w:drawing>
      </w:r>
      <w:r>
        <w:rPr>
          <w:b/>
        </w:rPr>
        <w:tab/>
      </w:r>
      <w:r>
        <w:rPr>
          <w:b/>
        </w:rPr>
        <w:tab/>
      </w:r>
    </w:p>
    <w:p w:rsidR="008458FD" w:rsidRPr="008458FD" w:rsidRDefault="008458FD" w:rsidP="008458FD">
      <w:pPr>
        <w:ind w:left="720"/>
        <w:rPr>
          <w:b/>
        </w:rPr>
      </w:pPr>
      <w:r w:rsidRPr="008458FD">
        <w:rPr>
          <w:b/>
        </w:rPr>
        <w:t>Rules</w:t>
      </w:r>
    </w:p>
    <w:p w:rsidR="008458FD" w:rsidRDefault="008458FD" w:rsidP="008458FD">
      <w:pPr>
        <w:ind w:left="720"/>
      </w:pPr>
      <w:r>
        <w:t>All athletes contesting the relay sit on the team base mat.</w:t>
      </w:r>
    </w:p>
    <w:p w:rsidR="00A778DF" w:rsidRDefault="00A778DF" w:rsidP="008458FD">
      <w:pPr>
        <w:ind w:left="720"/>
      </w:pPr>
    </w:p>
    <w:p w:rsidR="008458FD" w:rsidRDefault="008458FD" w:rsidP="008458FD">
      <w:pPr>
        <w:ind w:left="720"/>
      </w:pPr>
      <w:r>
        <w:t>The first athlete from each team steps up to the start line, ensuring that their feet remain behind the line. A crouched start is not permitted and hands may not be placed on the floor.</w:t>
      </w:r>
    </w:p>
    <w:p w:rsidR="00A778DF" w:rsidRDefault="00A778DF" w:rsidP="008458FD">
      <w:pPr>
        <w:ind w:left="720"/>
      </w:pPr>
    </w:p>
    <w:p w:rsidR="008458FD" w:rsidRDefault="008458FD" w:rsidP="008458FD">
      <w:pPr>
        <w:ind w:left="720"/>
      </w:pPr>
      <w:r>
        <w:t>On the whistle/gun the first athlete runs towards the first Reversaboard. They turn on the Reversaboard and run the return leg, turning on the second Reversaboard behind the team mat. They must return to the centre of the hall and hand the baton to the next runner, who proceeds as the previous runner.</w:t>
      </w:r>
    </w:p>
    <w:p w:rsidR="008458FD" w:rsidRDefault="008458FD" w:rsidP="008458FD">
      <w:pPr>
        <w:ind w:left="720"/>
      </w:pPr>
      <w:r>
        <w:t>The retiring runner returns to the team base mat and sits behind the rest of the team.</w:t>
      </w:r>
    </w:p>
    <w:p w:rsidR="00A778DF" w:rsidRDefault="00A778DF" w:rsidP="008458FD">
      <w:pPr>
        <w:ind w:left="720"/>
      </w:pPr>
    </w:p>
    <w:p w:rsidR="008458FD" w:rsidRDefault="008458FD" w:rsidP="008458FD">
      <w:pPr>
        <w:ind w:left="720"/>
      </w:pPr>
      <w:r>
        <w:t>The last runner proceeds as the previous runners but, after turning on the second Reversaboard behind the team, this runner must run through the finish line in the centre of the hall.</w:t>
      </w:r>
    </w:p>
    <w:p w:rsidR="008458FD" w:rsidRDefault="008458FD" w:rsidP="008458FD">
      <w:pPr>
        <w:ind w:left="720"/>
      </w:pPr>
      <w:r>
        <w:t>The athletes that are not running must sit on their team mat to ensure a clear view for the judges.</w:t>
      </w:r>
    </w:p>
    <w:p w:rsidR="00A778DF" w:rsidRDefault="00A778DF" w:rsidP="008458FD">
      <w:pPr>
        <w:ind w:left="720"/>
      </w:pPr>
    </w:p>
    <w:p w:rsidR="008458FD" w:rsidRDefault="008458FD" w:rsidP="008458FD">
      <w:pPr>
        <w:ind w:left="720"/>
      </w:pPr>
      <w:r>
        <w:t>Mats should be set back from the start line and offset to the left as shown above.</w:t>
      </w:r>
    </w:p>
    <w:p w:rsidR="00A778DF" w:rsidRDefault="00A778DF" w:rsidP="008458FD">
      <w:pPr>
        <w:ind w:left="720"/>
      </w:pPr>
    </w:p>
    <w:p w:rsidR="008458FD" w:rsidRDefault="008458FD" w:rsidP="008458FD">
      <w:pPr>
        <w:ind w:left="720"/>
      </w:pPr>
      <w:r>
        <w:t>In most events a take-over box is not stipulated. Where a box is required, eg UK Championships, the outgoing runner may start from a position 10 metres back from the start/finish line. This line should be marked across the track and the baton must be passed between this line and the first Reversaboard.</w:t>
      </w:r>
    </w:p>
    <w:p w:rsidR="00A778DF" w:rsidRDefault="00A778DF" w:rsidP="008458FD">
      <w:pPr>
        <w:ind w:left="720"/>
      </w:pPr>
    </w:p>
    <w:p w:rsidR="00D20680" w:rsidRDefault="008458FD" w:rsidP="008458FD">
      <w:pPr>
        <w:ind w:left="720"/>
      </w:pPr>
      <w:r>
        <w:t>In the event of a team/athlete causing an obstruction or failing to complete the relay in the prescribed format,</w:t>
      </w:r>
      <w:r w:rsidR="00A778DF">
        <w:t xml:space="preserve"> </w:t>
      </w:r>
      <w:r>
        <w:t>the team may, at the discretion of the track referee, be placed in last position. No team should be disqualified.</w:t>
      </w:r>
    </w:p>
    <w:p w:rsidR="00A304BF" w:rsidRDefault="00A304BF" w:rsidP="00D20680">
      <w:pPr>
        <w:rPr>
          <w:b/>
        </w:rPr>
      </w:pPr>
    </w:p>
    <w:p w:rsidR="00A304BF" w:rsidRDefault="00A304BF" w:rsidP="00D20680">
      <w:pPr>
        <w:rPr>
          <w:b/>
        </w:rPr>
      </w:pPr>
    </w:p>
    <w:p w:rsidR="00A304BF" w:rsidRDefault="00A304BF" w:rsidP="00D20680">
      <w:pPr>
        <w:rPr>
          <w:b/>
        </w:rPr>
      </w:pPr>
    </w:p>
    <w:p w:rsidR="00A304BF" w:rsidRDefault="00A304BF" w:rsidP="00D20680">
      <w:pPr>
        <w:rPr>
          <w:b/>
        </w:rPr>
      </w:pPr>
    </w:p>
    <w:p w:rsidR="00A304BF" w:rsidRDefault="00A304BF" w:rsidP="00D20680">
      <w:pPr>
        <w:rPr>
          <w:b/>
        </w:rPr>
      </w:pPr>
    </w:p>
    <w:p w:rsidR="00A304BF" w:rsidRDefault="00A304BF" w:rsidP="00D20680">
      <w:pPr>
        <w:rPr>
          <w:b/>
        </w:rPr>
      </w:pPr>
    </w:p>
    <w:p w:rsidR="00A304BF" w:rsidRDefault="00A304BF" w:rsidP="00D20680">
      <w:pPr>
        <w:rPr>
          <w:b/>
        </w:rPr>
      </w:pPr>
    </w:p>
    <w:p w:rsidR="00A778DF" w:rsidRDefault="00A778DF" w:rsidP="00D20680">
      <w:pPr>
        <w:rPr>
          <w:b/>
        </w:rPr>
      </w:pPr>
    </w:p>
    <w:p w:rsidR="00D20680" w:rsidRDefault="00D20680" w:rsidP="00D20680">
      <w:pPr>
        <w:rPr>
          <w:b/>
        </w:rPr>
      </w:pPr>
      <w:r>
        <w:rPr>
          <w:b/>
        </w:rPr>
        <w:t>Obstacle</w:t>
      </w:r>
    </w:p>
    <w:p w:rsidR="00D20680" w:rsidRDefault="00D20680" w:rsidP="00D20680">
      <w:pPr>
        <w:rPr>
          <w:b/>
        </w:rPr>
      </w:pPr>
      <w:r>
        <w:rPr>
          <w:b/>
        </w:rPr>
        <w:tab/>
      </w:r>
      <w:r>
        <w:rPr>
          <w:b/>
        </w:rPr>
        <w:tab/>
      </w:r>
      <w:r>
        <w:rPr>
          <w:b/>
          <w:noProof/>
          <w:lang w:eastAsia="en-GB"/>
        </w:rPr>
        <w:drawing>
          <wp:inline distT="0" distB="0" distL="0" distR="0">
            <wp:extent cx="3952875" cy="42767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52875" cy="4276725"/>
                    </a:xfrm>
                    <a:prstGeom prst="rect">
                      <a:avLst/>
                    </a:prstGeom>
                    <a:noFill/>
                    <a:ln>
                      <a:noFill/>
                    </a:ln>
                  </pic:spPr>
                </pic:pic>
              </a:graphicData>
            </a:graphic>
          </wp:inline>
        </w:drawing>
      </w:r>
    </w:p>
    <w:p w:rsidR="00D20680" w:rsidRDefault="00D20680" w:rsidP="00D20680">
      <w:pPr>
        <w:numPr>
          <w:ilvl w:val="0"/>
          <w:numId w:val="45"/>
        </w:numPr>
        <w:rPr>
          <w:b/>
        </w:rPr>
      </w:pPr>
      <w:r>
        <w:t>High steppers – 10 speed bounce – 2 hurdles – use reverse board – run the return length of lane and use reverse board &amp; change over with beanbag/baton.</w:t>
      </w:r>
    </w:p>
    <w:p w:rsidR="00D20680" w:rsidRDefault="00D20680" w:rsidP="00D20680">
      <w:pPr>
        <w:ind w:left="720"/>
        <w:rPr>
          <w:b/>
        </w:rPr>
      </w:pPr>
    </w:p>
    <w:p w:rsidR="00114E7B" w:rsidRDefault="00114E7B" w:rsidP="00D20680">
      <w:pPr>
        <w:rPr>
          <w:b/>
        </w:rPr>
      </w:pPr>
    </w:p>
    <w:p w:rsidR="00114E7B" w:rsidRDefault="00114E7B" w:rsidP="00D20680">
      <w:pPr>
        <w:rPr>
          <w:b/>
        </w:rPr>
      </w:pPr>
    </w:p>
    <w:p w:rsidR="00114E7B" w:rsidRDefault="00114E7B" w:rsidP="00D20680">
      <w:pPr>
        <w:rPr>
          <w:b/>
        </w:rPr>
      </w:pPr>
    </w:p>
    <w:p w:rsidR="00D20680" w:rsidRDefault="00D20680" w:rsidP="00D20680">
      <w:pPr>
        <w:rPr>
          <w:b/>
        </w:rPr>
      </w:pPr>
      <w:r>
        <w:rPr>
          <w:b/>
        </w:rPr>
        <w:t>Faults in the city finals</w:t>
      </w:r>
    </w:p>
    <w:p w:rsidR="00D20680" w:rsidRDefault="00D20680" w:rsidP="00D20680">
      <w:pPr>
        <w:rPr>
          <w:b/>
        </w:rPr>
      </w:pPr>
    </w:p>
    <w:p w:rsidR="00D20680" w:rsidRDefault="00D20680" w:rsidP="00D20680">
      <w:r>
        <w:t>A half second time penalty is given for each fault noted. One fault will be given for each occasion an athlete:</w:t>
      </w:r>
    </w:p>
    <w:p w:rsidR="00D20680" w:rsidRDefault="00D20680" w:rsidP="00D20680">
      <w:pPr>
        <w:numPr>
          <w:ilvl w:val="0"/>
          <w:numId w:val="46"/>
        </w:numPr>
      </w:pPr>
      <w:r>
        <w:t>Misses a segment of the hi-stepper.</w:t>
      </w:r>
    </w:p>
    <w:p w:rsidR="00D20680" w:rsidRDefault="00D20680" w:rsidP="00D20680">
      <w:pPr>
        <w:numPr>
          <w:ilvl w:val="0"/>
          <w:numId w:val="46"/>
        </w:numPr>
      </w:pPr>
      <w:r>
        <w:t>Omits a bounce, e.g. an athlete who completes just seven bounces should receive three faults.</w:t>
      </w:r>
    </w:p>
    <w:p w:rsidR="00D20680" w:rsidRDefault="00D20680" w:rsidP="00D20680">
      <w:pPr>
        <w:numPr>
          <w:ilvl w:val="0"/>
          <w:numId w:val="46"/>
        </w:numPr>
      </w:pPr>
      <w:r>
        <w:t>Omits a hurdle. Faults should NOT be given if an athlete knocks over a hurdle or if it’s not been replaced.</w:t>
      </w:r>
    </w:p>
    <w:p w:rsidR="00D20680" w:rsidRDefault="00D20680" w:rsidP="00D20680">
      <w:pPr>
        <w:numPr>
          <w:ilvl w:val="0"/>
          <w:numId w:val="46"/>
        </w:numPr>
      </w:pPr>
      <w:r>
        <w:t>Passes the baton / bean bag before turning on the Reversaboard</w:t>
      </w:r>
    </w:p>
    <w:p w:rsidR="00D20680" w:rsidRDefault="00D20680" w:rsidP="00D20680">
      <w:pPr>
        <w:rPr>
          <w:b/>
        </w:rPr>
      </w:pPr>
    </w:p>
    <w:p w:rsidR="00F539A9" w:rsidRDefault="00F539A9" w:rsidP="00F539A9">
      <w:pPr>
        <w:spacing w:before="100" w:beforeAutospacing="1" w:after="100" w:afterAutospacing="1"/>
        <w:rPr>
          <w:rFonts w:cs="Arial"/>
          <w:lang w:eastAsia="en-GB"/>
        </w:rPr>
      </w:pPr>
      <w:r>
        <w:rPr>
          <w:rFonts w:cs="Arial"/>
          <w:b/>
          <w:lang w:eastAsia="en-GB"/>
        </w:rPr>
        <w:t>Amendments at local level</w:t>
      </w:r>
      <w:r>
        <w:rPr>
          <w:rFonts w:cs="Arial"/>
          <w:lang w:eastAsia="en-GB"/>
        </w:rPr>
        <w:br/>
      </w:r>
      <w:r>
        <w:rPr>
          <w:rFonts w:cs="Arial"/>
          <w:lang w:eastAsia="en-GB"/>
        </w:rPr>
        <w:br/>
        <w:t>Unfortunately at local level it may not be possible to time track events due to staffing, so the following amendments to the West Yorkshire rules will be observed. At local level there are no time penalties. </w:t>
      </w:r>
    </w:p>
    <w:p w:rsidR="00F539A9" w:rsidRDefault="00F539A9" w:rsidP="00F539A9">
      <w:pPr>
        <w:spacing w:before="100" w:beforeAutospacing="1" w:after="100" w:afterAutospacing="1"/>
        <w:rPr>
          <w:rFonts w:cs="Arial"/>
          <w:lang w:eastAsia="en-GB"/>
        </w:rPr>
      </w:pPr>
      <w:r>
        <w:rPr>
          <w:rFonts w:cs="Arial"/>
          <w:lang w:eastAsia="en-GB"/>
        </w:rPr>
        <w:t>Missing a hi-stepper will mean additional speed bounces (the aim of this is to reinforce good technique for athletes through the hi-stepper at preliminary round stages).</w:t>
      </w:r>
    </w:p>
    <w:p w:rsidR="00F539A9" w:rsidRDefault="00F539A9" w:rsidP="00F539A9">
      <w:pPr>
        <w:spacing w:before="100" w:beforeAutospacing="1" w:after="100" w:afterAutospacing="1"/>
        <w:rPr>
          <w:rFonts w:cs="Arial"/>
          <w:lang w:eastAsia="en-GB"/>
        </w:rPr>
      </w:pPr>
      <w:r>
        <w:rPr>
          <w:rFonts w:cs="Arial"/>
          <w:lang w:eastAsia="en-GB"/>
        </w:rPr>
        <w:t>In the event of a team / athlete causing an obstruction or failing to complete the relay in the prescribed format, the team will at the discretion of the official be relegated to last position.</w:t>
      </w:r>
    </w:p>
    <w:p w:rsidR="00F539A9" w:rsidRDefault="00F539A9" w:rsidP="00F539A9">
      <w:pPr>
        <w:spacing w:before="100" w:beforeAutospacing="1" w:after="100" w:afterAutospacing="1"/>
        <w:rPr>
          <w:rFonts w:cs="Arial"/>
          <w:lang w:eastAsia="en-GB"/>
        </w:rPr>
      </w:pPr>
      <w:r>
        <w:rPr>
          <w:rFonts w:cs="Arial"/>
          <w:lang w:eastAsia="en-GB"/>
        </w:rPr>
        <w:t>In the event of the faults below occurring at the discretion of the track referee, be relegated by one place. For example the team/athlete finishing 1</w:t>
      </w:r>
      <w:r>
        <w:rPr>
          <w:rFonts w:cs="Arial"/>
          <w:vertAlign w:val="superscript"/>
          <w:lang w:eastAsia="en-GB"/>
        </w:rPr>
        <w:t>st</w:t>
      </w:r>
      <w:r>
        <w:rPr>
          <w:rFonts w:cs="Arial"/>
          <w:lang w:eastAsia="en-GB"/>
        </w:rPr>
        <w:t xml:space="preserve"> will be moved to 2</w:t>
      </w:r>
      <w:r>
        <w:rPr>
          <w:rFonts w:cs="Arial"/>
          <w:vertAlign w:val="superscript"/>
          <w:lang w:eastAsia="en-GB"/>
        </w:rPr>
        <w:t>nd</w:t>
      </w:r>
      <w:r>
        <w:rPr>
          <w:rFonts w:cs="Arial"/>
          <w:lang w:eastAsia="en-GB"/>
        </w:rPr>
        <w:t>. No team should be disqualified.</w:t>
      </w:r>
    </w:p>
    <w:p w:rsidR="00F539A9" w:rsidRDefault="00F539A9" w:rsidP="00F539A9">
      <w:pPr>
        <w:spacing w:before="100" w:beforeAutospacing="1" w:after="100" w:afterAutospacing="1"/>
        <w:rPr>
          <w:rFonts w:cs="Arial"/>
          <w:lang w:eastAsia="en-GB"/>
        </w:rPr>
      </w:pPr>
      <w:r>
        <w:rPr>
          <w:rFonts w:cs="Arial"/>
          <w:lang w:eastAsia="en-GB"/>
        </w:rPr>
        <w:t>Faults are awarded for-</w:t>
      </w:r>
    </w:p>
    <w:p w:rsidR="00F539A9" w:rsidRDefault="00F539A9" w:rsidP="00F539A9">
      <w:pPr>
        <w:numPr>
          <w:ilvl w:val="0"/>
          <w:numId w:val="47"/>
        </w:numPr>
        <w:spacing w:before="100" w:beforeAutospacing="1" w:after="100" w:afterAutospacing="1"/>
        <w:ind w:left="1125"/>
        <w:rPr>
          <w:rFonts w:cs="Arial"/>
          <w:lang w:eastAsia="en-GB"/>
        </w:rPr>
      </w:pPr>
      <w:r>
        <w:rPr>
          <w:rFonts w:cs="Arial"/>
          <w:lang w:eastAsia="en-GB"/>
        </w:rPr>
        <w:t>Omitting a speed bounce, this will occur very infrequently as a leader will count speed bounces.</w:t>
      </w:r>
    </w:p>
    <w:p w:rsidR="00F539A9" w:rsidRDefault="00F539A9" w:rsidP="00F539A9">
      <w:pPr>
        <w:numPr>
          <w:ilvl w:val="0"/>
          <w:numId w:val="47"/>
        </w:numPr>
        <w:spacing w:before="100" w:beforeAutospacing="1" w:after="100" w:afterAutospacing="1"/>
        <w:ind w:left="1125"/>
        <w:rPr>
          <w:rFonts w:cs="Arial"/>
          <w:lang w:eastAsia="en-GB"/>
        </w:rPr>
      </w:pPr>
      <w:r>
        <w:rPr>
          <w:rFonts w:cs="Arial"/>
          <w:lang w:eastAsia="en-GB"/>
        </w:rPr>
        <w:t>Omitting a hurdle. Faults will not be given if an athlete knocks over a hurdle or if it's not been replaced.</w:t>
      </w:r>
    </w:p>
    <w:p w:rsidR="00F539A9" w:rsidRDefault="00F539A9" w:rsidP="00F539A9">
      <w:pPr>
        <w:numPr>
          <w:ilvl w:val="0"/>
          <w:numId w:val="47"/>
        </w:numPr>
        <w:spacing w:before="100" w:beforeAutospacing="1" w:after="100" w:afterAutospacing="1"/>
        <w:ind w:left="1125"/>
        <w:rPr>
          <w:rFonts w:cs="Arial"/>
          <w:lang w:eastAsia="en-GB"/>
        </w:rPr>
      </w:pPr>
      <w:r>
        <w:rPr>
          <w:rFonts w:cs="Arial"/>
          <w:lang w:eastAsia="en-GB"/>
        </w:rPr>
        <w:t>Passes baton / bean bag before Reversaboard (for hurdles + obstacle races).</w:t>
      </w:r>
    </w:p>
    <w:p w:rsidR="00F539A9" w:rsidRDefault="00F539A9" w:rsidP="00F539A9">
      <w:pPr>
        <w:rPr>
          <w:rFonts w:cs="Arial"/>
          <w:lang w:eastAsia="en-GB"/>
        </w:rPr>
      </w:pPr>
      <w:r>
        <w:rPr>
          <w:rFonts w:cs="Arial"/>
          <w:lang w:eastAsia="en-GB"/>
        </w:rPr>
        <w:t>All faults / penalties are awarded at the discretion of the lead track judge. Apart from the amendments above all rules from West Yorkshire handbook will be followed at SSP level.</w:t>
      </w:r>
    </w:p>
    <w:p w:rsidR="00F539A9" w:rsidRDefault="00F539A9" w:rsidP="00F539A9"/>
    <w:p w:rsidR="009617AA" w:rsidRPr="009617AA" w:rsidRDefault="009617AA" w:rsidP="00D20680">
      <w:pPr>
        <w:rPr>
          <w:b/>
        </w:rPr>
      </w:pPr>
    </w:p>
    <w:p w:rsidR="009617AA" w:rsidRDefault="009617AA" w:rsidP="00D20680"/>
    <w:p w:rsidR="00D20680" w:rsidRPr="00D20680" w:rsidRDefault="00D20680" w:rsidP="00D20680">
      <w:pPr>
        <w:spacing w:line="259" w:lineRule="auto"/>
        <w:jc w:val="center"/>
        <w:rPr>
          <w:b/>
          <w:sz w:val="36"/>
          <w:szCs w:val="36"/>
        </w:rPr>
      </w:pPr>
    </w:p>
    <w:p w:rsidR="00D20680" w:rsidRDefault="00D20680">
      <w:pPr>
        <w:rPr>
          <w:b/>
          <w:sz w:val="104"/>
          <w:szCs w:val="104"/>
        </w:rPr>
      </w:pPr>
    </w:p>
    <w:p w:rsidR="00583B13" w:rsidRPr="00256982" w:rsidRDefault="002E7847" w:rsidP="00071208">
      <w:pPr>
        <w:jc w:val="center"/>
        <w:rPr>
          <w:b/>
          <w:sz w:val="104"/>
          <w:szCs w:val="104"/>
        </w:rPr>
      </w:pPr>
      <w:r w:rsidRPr="00583B13">
        <w:rPr>
          <w:b/>
          <w:sz w:val="104"/>
          <w:szCs w:val="104"/>
        </w:rPr>
        <w:t>Aqua Festival</w:t>
      </w:r>
      <w:r>
        <w:rPr>
          <w:b/>
          <w:sz w:val="118"/>
        </w:rPr>
        <w:br/>
        <w:t xml:space="preserve">        </w:t>
      </w:r>
      <w:r w:rsidR="00583B13">
        <w:rPr>
          <w:b/>
          <w:sz w:val="118"/>
        </w:rPr>
        <w:t xml:space="preserve"> </w:t>
      </w:r>
      <w:r w:rsidR="00071208">
        <w:rPr>
          <w:b/>
          <w:sz w:val="118"/>
        </w:rPr>
        <w:t xml:space="preserve"> </w:t>
      </w:r>
      <w:r w:rsidR="00071208">
        <w:rPr>
          <w:b/>
          <w:sz w:val="40"/>
          <w:szCs w:val="40"/>
        </w:rPr>
        <w:t>(Inclusive)</w:t>
      </w:r>
    </w:p>
    <w:p w:rsidR="00C11A22" w:rsidRDefault="00C11A22" w:rsidP="00C11A22">
      <w:pPr>
        <w:spacing w:line="259" w:lineRule="auto"/>
      </w:pPr>
    </w:p>
    <w:p w:rsidR="004B2258" w:rsidRDefault="004B2258" w:rsidP="00F444A1">
      <w:r>
        <w:t>This is a fun festival with no pathway.</w:t>
      </w:r>
    </w:p>
    <w:p w:rsidR="004B2258" w:rsidRDefault="004B2258" w:rsidP="00F444A1"/>
    <w:p w:rsidR="00F444A1" w:rsidRDefault="00F444A1" w:rsidP="00F444A1">
      <w:r>
        <w:t>All races are mixed (Boys &amp; Girls) and no year groups</w:t>
      </w:r>
      <w:r w:rsidR="00C11A22">
        <w:t xml:space="preserve">. </w:t>
      </w:r>
      <w:r>
        <w:t xml:space="preserve">3 swimmers per school for the 25m races, please rank your swimmers 1 to 3 (1 being your strongest swimmer).  </w:t>
      </w:r>
      <w:r w:rsidR="004B2258">
        <w:t>2-</w:t>
      </w:r>
      <w:r>
        <w:t>4 swimmers per event for the width races.</w:t>
      </w:r>
      <w:r w:rsidR="00C11A22">
        <w:t xml:space="preserve"> </w:t>
      </w:r>
      <w:r>
        <w:t>There are three event categories:</w:t>
      </w:r>
    </w:p>
    <w:p w:rsidR="00C11A22" w:rsidRDefault="00C11A22" w:rsidP="00F444A1">
      <w:pPr>
        <w:ind w:right="-574"/>
      </w:pPr>
    </w:p>
    <w:p w:rsidR="00F444A1" w:rsidRDefault="00F444A1" w:rsidP="00F444A1">
      <w:pPr>
        <w:ind w:right="-574"/>
      </w:pPr>
      <w:r>
        <w:t>Non-swimmers (swimmer requires swim aids)</w:t>
      </w:r>
      <w:r>
        <w:tab/>
      </w:r>
      <w:r>
        <w:tab/>
        <w:t>NON</w:t>
      </w:r>
    </w:p>
    <w:p w:rsidR="00F444A1" w:rsidRDefault="00F444A1" w:rsidP="00F444A1">
      <w:pPr>
        <w:ind w:left="-360" w:firstLine="360"/>
      </w:pPr>
      <w:r>
        <w:t>Beginners (swimmers who can swim 5-10m unaided)</w:t>
      </w:r>
      <w:r>
        <w:tab/>
        <w:t>BEG</w:t>
      </w:r>
    </w:p>
    <w:p w:rsidR="00F444A1" w:rsidRDefault="00F444A1" w:rsidP="00F444A1">
      <w:r>
        <w:t>Advanced (swimmers who can swim 25m)+</w:t>
      </w:r>
      <w:r>
        <w:tab/>
      </w:r>
      <w:r>
        <w:tab/>
        <w:t>ADV</w:t>
      </w:r>
    </w:p>
    <w:p w:rsidR="00F444A1" w:rsidRPr="00C741E8" w:rsidRDefault="00F444A1" w:rsidP="00F444A1">
      <w:pPr>
        <w:rPr>
          <w:sz w:val="16"/>
          <w:szCs w:val="16"/>
        </w:rPr>
      </w:pPr>
    </w:p>
    <w:p w:rsidR="00F444A1" w:rsidRPr="00114E7B" w:rsidRDefault="00F444A1" w:rsidP="00F444A1">
      <w:pPr>
        <w:rPr>
          <w:b/>
        </w:rPr>
      </w:pPr>
      <w:r w:rsidRPr="00114E7B">
        <w:rPr>
          <w:b/>
        </w:rPr>
        <w:t>Races</w:t>
      </w:r>
    </w:p>
    <w:p w:rsidR="00F444A1" w:rsidRDefault="00F444A1" w:rsidP="00F444A1">
      <w:r>
        <w:t>Event 1</w:t>
      </w:r>
      <w:r>
        <w:tab/>
        <w:t>NON</w:t>
      </w:r>
      <w:r>
        <w:tab/>
        <w:t>Width</w:t>
      </w:r>
      <w:r>
        <w:tab/>
      </w:r>
      <w:r>
        <w:tab/>
        <w:t>Running</w:t>
      </w:r>
    </w:p>
    <w:p w:rsidR="00F444A1" w:rsidRPr="00031D46" w:rsidRDefault="00F444A1" w:rsidP="00F444A1">
      <w:pPr>
        <w:rPr>
          <w:sz w:val="16"/>
          <w:szCs w:val="16"/>
        </w:rPr>
      </w:pPr>
    </w:p>
    <w:p w:rsidR="00F444A1" w:rsidRDefault="00F444A1" w:rsidP="00F444A1">
      <w:r>
        <w:t>Event 2</w:t>
      </w:r>
      <w:r>
        <w:tab/>
        <w:t>BEG</w:t>
      </w:r>
      <w:r>
        <w:tab/>
        <w:t>Width</w:t>
      </w:r>
      <w:r>
        <w:tab/>
      </w:r>
      <w:r>
        <w:tab/>
        <w:t>Running</w:t>
      </w:r>
    </w:p>
    <w:p w:rsidR="00F444A1" w:rsidRPr="00031D46" w:rsidRDefault="00F444A1" w:rsidP="00F444A1">
      <w:pPr>
        <w:rPr>
          <w:sz w:val="16"/>
          <w:szCs w:val="16"/>
        </w:rPr>
      </w:pPr>
    </w:p>
    <w:p w:rsidR="00F444A1" w:rsidRDefault="00F444A1" w:rsidP="00F444A1">
      <w:r>
        <w:t>Event 3</w:t>
      </w:r>
      <w:r>
        <w:tab/>
        <w:t>ADV</w:t>
      </w:r>
      <w:r>
        <w:tab/>
        <w:t>Length</w:t>
      </w:r>
      <w:r>
        <w:tab/>
        <w:t>Breaststroke</w:t>
      </w:r>
      <w:r>
        <w:tab/>
      </w:r>
    </w:p>
    <w:p w:rsidR="00F444A1" w:rsidRPr="00031D46" w:rsidRDefault="00F444A1" w:rsidP="00F444A1">
      <w:pPr>
        <w:rPr>
          <w:sz w:val="16"/>
          <w:szCs w:val="16"/>
        </w:rPr>
      </w:pPr>
    </w:p>
    <w:p w:rsidR="00F444A1" w:rsidRDefault="00F444A1" w:rsidP="00F444A1">
      <w:r>
        <w:t>Event 4</w:t>
      </w:r>
      <w:r>
        <w:tab/>
        <w:t>NON</w:t>
      </w:r>
      <w:r>
        <w:tab/>
        <w:t>Width</w:t>
      </w:r>
      <w:r>
        <w:tab/>
      </w:r>
      <w:r>
        <w:tab/>
        <w:t>Hopping/Jumping</w:t>
      </w:r>
    </w:p>
    <w:p w:rsidR="00F444A1" w:rsidRPr="00031D46" w:rsidRDefault="00F444A1" w:rsidP="00F444A1">
      <w:pPr>
        <w:rPr>
          <w:sz w:val="16"/>
          <w:szCs w:val="16"/>
        </w:rPr>
      </w:pPr>
    </w:p>
    <w:p w:rsidR="00F444A1" w:rsidRDefault="00F444A1" w:rsidP="00F444A1">
      <w:r>
        <w:t>Event 5</w:t>
      </w:r>
      <w:r>
        <w:tab/>
        <w:t>BEG</w:t>
      </w:r>
      <w:r>
        <w:tab/>
        <w:t>Width</w:t>
      </w:r>
      <w:r>
        <w:tab/>
      </w:r>
      <w:r>
        <w:tab/>
        <w:t>Hopping/Jumping</w:t>
      </w:r>
    </w:p>
    <w:p w:rsidR="00F444A1" w:rsidRPr="00031D46" w:rsidRDefault="00F444A1" w:rsidP="00F444A1">
      <w:pPr>
        <w:rPr>
          <w:sz w:val="16"/>
          <w:szCs w:val="16"/>
        </w:rPr>
      </w:pPr>
    </w:p>
    <w:p w:rsidR="00F444A1" w:rsidRDefault="00F444A1" w:rsidP="00F444A1">
      <w:r>
        <w:t>Event 6</w:t>
      </w:r>
      <w:r>
        <w:tab/>
        <w:t>ADV</w:t>
      </w:r>
      <w:r>
        <w:tab/>
        <w:t>Length</w:t>
      </w:r>
      <w:r>
        <w:tab/>
        <w:t>Back Crawl</w:t>
      </w:r>
    </w:p>
    <w:p w:rsidR="00F444A1" w:rsidRPr="00031D46" w:rsidRDefault="00F444A1" w:rsidP="00F444A1">
      <w:pPr>
        <w:rPr>
          <w:sz w:val="16"/>
          <w:szCs w:val="16"/>
        </w:rPr>
      </w:pPr>
    </w:p>
    <w:p w:rsidR="00F444A1" w:rsidRDefault="00F444A1" w:rsidP="00F444A1">
      <w:r>
        <w:t>Event 7</w:t>
      </w:r>
      <w:r>
        <w:tab/>
        <w:t>NON</w:t>
      </w:r>
      <w:r>
        <w:tab/>
        <w:t>Width</w:t>
      </w:r>
      <w:r>
        <w:tab/>
      </w:r>
      <w:r>
        <w:tab/>
        <w:t>Egg &amp; Spoon</w:t>
      </w:r>
      <w:r>
        <w:tab/>
      </w:r>
    </w:p>
    <w:p w:rsidR="00F444A1" w:rsidRPr="00031D46" w:rsidRDefault="00F444A1" w:rsidP="00F444A1">
      <w:pPr>
        <w:rPr>
          <w:sz w:val="16"/>
          <w:szCs w:val="16"/>
        </w:rPr>
      </w:pPr>
    </w:p>
    <w:p w:rsidR="00F444A1" w:rsidRDefault="00F444A1" w:rsidP="00F444A1">
      <w:r>
        <w:t>Event 8</w:t>
      </w:r>
      <w:r>
        <w:tab/>
        <w:t>BEG</w:t>
      </w:r>
      <w:r>
        <w:tab/>
        <w:t>Width</w:t>
      </w:r>
      <w:r>
        <w:tab/>
      </w:r>
      <w:r>
        <w:tab/>
        <w:t>Egg &amp; Spoon</w:t>
      </w:r>
      <w:r>
        <w:tab/>
      </w:r>
    </w:p>
    <w:p w:rsidR="00F444A1" w:rsidRPr="00031D46" w:rsidRDefault="00F444A1" w:rsidP="00F444A1">
      <w:pPr>
        <w:rPr>
          <w:sz w:val="16"/>
          <w:szCs w:val="16"/>
        </w:rPr>
      </w:pPr>
    </w:p>
    <w:p w:rsidR="00F444A1" w:rsidRDefault="00F444A1" w:rsidP="00F444A1">
      <w:r>
        <w:t>Event 9</w:t>
      </w:r>
      <w:r>
        <w:tab/>
        <w:t>ADV</w:t>
      </w:r>
      <w:r>
        <w:tab/>
        <w:t>Length</w:t>
      </w:r>
      <w:r>
        <w:tab/>
        <w:t>Front Crawl</w:t>
      </w:r>
    </w:p>
    <w:p w:rsidR="00F444A1" w:rsidRPr="00031D46" w:rsidRDefault="00F444A1" w:rsidP="00F444A1">
      <w:pPr>
        <w:rPr>
          <w:sz w:val="16"/>
          <w:szCs w:val="16"/>
        </w:rPr>
      </w:pPr>
    </w:p>
    <w:p w:rsidR="00F444A1" w:rsidRDefault="00F444A1" w:rsidP="00F444A1">
      <w:r>
        <w:t>Event 10</w:t>
      </w:r>
      <w:r>
        <w:tab/>
        <w:t>NON</w:t>
      </w:r>
      <w:r>
        <w:tab/>
        <w:t>Width</w:t>
      </w:r>
      <w:r>
        <w:tab/>
      </w:r>
      <w:r>
        <w:tab/>
        <w:t>Beach Ball</w:t>
      </w:r>
    </w:p>
    <w:p w:rsidR="00F444A1" w:rsidRPr="00031D46" w:rsidRDefault="00F444A1" w:rsidP="00F444A1">
      <w:pPr>
        <w:rPr>
          <w:sz w:val="16"/>
          <w:szCs w:val="16"/>
        </w:rPr>
      </w:pPr>
    </w:p>
    <w:p w:rsidR="00F444A1" w:rsidRDefault="00F444A1" w:rsidP="00F444A1">
      <w:r>
        <w:t>Event 11</w:t>
      </w:r>
      <w:r>
        <w:tab/>
        <w:t>BEG</w:t>
      </w:r>
      <w:r>
        <w:tab/>
        <w:t>Width</w:t>
      </w:r>
      <w:r>
        <w:tab/>
      </w:r>
      <w:r>
        <w:tab/>
        <w:t>Beach Ball</w:t>
      </w:r>
    </w:p>
    <w:p w:rsidR="00F444A1" w:rsidRPr="00031D46" w:rsidRDefault="00F444A1" w:rsidP="00F444A1">
      <w:pPr>
        <w:rPr>
          <w:sz w:val="16"/>
          <w:szCs w:val="16"/>
        </w:rPr>
      </w:pPr>
    </w:p>
    <w:p w:rsidR="00F444A1" w:rsidRDefault="00F444A1" w:rsidP="00F444A1">
      <w:r>
        <w:t>Event 12</w:t>
      </w:r>
      <w:r>
        <w:tab/>
        <w:t>ADV</w:t>
      </w:r>
      <w:r>
        <w:tab/>
        <w:t>Length</w:t>
      </w:r>
      <w:r>
        <w:tab/>
        <w:t>Leg kick only (Front/Back or Breast)</w:t>
      </w:r>
    </w:p>
    <w:p w:rsidR="00F444A1" w:rsidRPr="00031D46" w:rsidRDefault="00F444A1" w:rsidP="00F444A1">
      <w:pPr>
        <w:rPr>
          <w:sz w:val="16"/>
          <w:szCs w:val="16"/>
        </w:rPr>
      </w:pPr>
    </w:p>
    <w:p w:rsidR="00F444A1" w:rsidRDefault="00F444A1" w:rsidP="00F444A1">
      <w:r>
        <w:t>Event 13</w:t>
      </w:r>
      <w:r>
        <w:tab/>
        <w:t>NON</w:t>
      </w:r>
      <w:r>
        <w:tab/>
        <w:t>Width</w:t>
      </w:r>
      <w:r>
        <w:tab/>
      </w:r>
      <w:r>
        <w:tab/>
        <w:t>Ping Pong</w:t>
      </w:r>
    </w:p>
    <w:p w:rsidR="00F444A1" w:rsidRPr="00031D46" w:rsidRDefault="00F444A1" w:rsidP="00F444A1">
      <w:pPr>
        <w:rPr>
          <w:sz w:val="16"/>
          <w:szCs w:val="16"/>
        </w:rPr>
      </w:pPr>
    </w:p>
    <w:p w:rsidR="00F444A1" w:rsidRDefault="00F444A1" w:rsidP="00F444A1">
      <w:r>
        <w:t>Event 14</w:t>
      </w:r>
      <w:r>
        <w:tab/>
        <w:t>BEG</w:t>
      </w:r>
      <w:r>
        <w:tab/>
        <w:t>Width</w:t>
      </w:r>
      <w:r>
        <w:tab/>
      </w:r>
      <w:r>
        <w:tab/>
        <w:t>Ping Pong</w:t>
      </w:r>
    </w:p>
    <w:p w:rsidR="00F444A1" w:rsidRPr="00031D46" w:rsidRDefault="00F444A1" w:rsidP="00F444A1">
      <w:pPr>
        <w:rPr>
          <w:sz w:val="16"/>
          <w:szCs w:val="16"/>
        </w:rPr>
      </w:pPr>
    </w:p>
    <w:p w:rsidR="00F444A1" w:rsidRDefault="00F444A1" w:rsidP="00F444A1">
      <w:r>
        <w:t>Event 15</w:t>
      </w:r>
      <w:r>
        <w:tab/>
        <w:t>ADV</w:t>
      </w:r>
      <w:r>
        <w:tab/>
        <w:t>Length</w:t>
      </w:r>
      <w:r>
        <w:tab/>
        <w:t>T-Shirt Swim</w:t>
      </w:r>
    </w:p>
    <w:p w:rsidR="00F444A1" w:rsidRPr="00031D46" w:rsidRDefault="00F444A1" w:rsidP="00F444A1">
      <w:pPr>
        <w:rPr>
          <w:sz w:val="16"/>
          <w:szCs w:val="16"/>
        </w:rPr>
      </w:pPr>
    </w:p>
    <w:p w:rsidR="00F444A1" w:rsidRDefault="00F444A1" w:rsidP="00F444A1">
      <w:r>
        <w:t>Event 16</w:t>
      </w:r>
      <w:r>
        <w:tab/>
        <w:t>NON</w:t>
      </w:r>
      <w:r>
        <w:tab/>
        <w:t>Width</w:t>
      </w:r>
      <w:r>
        <w:tab/>
      </w:r>
      <w:r>
        <w:tab/>
        <w:t>Swimming on front</w:t>
      </w:r>
    </w:p>
    <w:p w:rsidR="00F444A1" w:rsidRPr="00031D46" w:rsidRDefault="00F444A1" w:rsidP="00F444A1">
      <w:pPr>
        <w:rPr>
          <w:sz w:val="16"/>
          <w:szCs w:val="16"/>
        </w:rPr>
      </w:pPr>
    </w:p>
    <w:p w:rsidR="00F444A1" w:rsidRDefault="00F444A1" w:rsidP="00F444A1">
      <w:r>
        <w:t>Event 17</w:t>
      </w:r>
      <w:r>
        <w:tab/>
        <w:t>BEG</w:t>
      </w:r>
      <w:r>
        <w:tab/>
        <w:t>Width</w:t>
      </w:r>
      <w:r>
        <w:tab/>
      </w:r>
      <w:r>
        <w:tab/>
        <w:t>Swimming on front</w:t>
      </w:r>
    </w:p>
    <w:p w:rsidR="00F444A1" w:rsidRPr="00031D46" w:rsidRDefault="00F444A1" w:rsidP="00F444A1">
      <w:pPr>
        <w:rPr>
          <w:sz w:val="16"/>
          <w:szCs w:val="16"/>
        </w:rPr>
      </w:pPr>
    </w:p>
    <w:p w:rsidR="00F444A1" w:rsidRDefault="00F444A1" w:rsidP="00F444A1">
      <w:r>
        <w:t>Event 18</w:t>
      </w:r>
      <w:r>
        <w:tab/>
        <w:t>ADV</w:t>
      </w:r>
      <w:r>
        <w:tab/>
        <w:t>Length</w:t>
      </w:r>
      <w:r>
        <w:tab/>
        <w:t>Water polo Swim</w:t>
      </w:r>
    </w:p>
    <w:p w:rsidR="00F444A1" w:rsidRPr="00031D46" w:rsidRDefault="00F444A1" w:rsidP="00F444A1">
      <w:pPr>
        <w:rPr>
          <w:sz w:val="16"/>
          <w:szCs w:val="16"/>
        </w:rPr>
      </w:pPr>
    </w:p>
    <w:p w:rsidR="00F444A1" w:rsidRDefault="00F444A1" w:rsidP="00F444A1">
      <w:r>
        <w:t>Event 19</w:t>
      </w:r>
      <w:r>
        <w:tab/>
        <w:t>NON</w:t>
      </w:r>
      <w:r>
        <w:tab/>
        <w:t>Width</w:t>
      </w:r>
      <w:r>
        <w:tab/>
      </w:r>
      <w:r>
        <w:tab/>
        <w:t>Swimming on Back</w:t>
      </w:r>
    </w:p>
    <w:p w:rsidR="00F444A1" w:rsidRPr="00031D46" w:rsidRDefault="00F444A1" w:rsidP="00F444A1">
      <w:pPr>
        <w:rPr>
          <w:sz w:val="16"/>
          <w:szCs w:val="16"/>
        </w:rPr>
      </w:pPr>
    </w:p>
    <w:p w:rsidR="00F444A1" w:rsidRDefault="00F444A1" w:rsidP="00F444A1">
      <w:r>
        <w:t>Event 20</w:t>
      </w:r>
      <w:r>
        <w:tab/>
        <w:t>BEG</w:t>
      </w:r>
      <w:r>
        <w:tab/>
        <w:t>Width</w:t>
      </w:r>
      <w:r>
        <w:tab/>
      </w:r>
      <w:r>
        <w:tab/>
        <w:t>Swimming on Back</w:t>
      </w:r>
    </w:p>
    <w:p w:rsidR="00C11A22" w:rsidRPr="004B2258" w:rsidRDefault="00C11A22" w:rsidP="00F444A1"/>
    <w:p w:rsidR="00583B13" w:rsidRPr="00583B13" w:rsidRDefault="00F444A1" w:rsidP="00583B13">
      <w:pPr>
        <w:rPr>
          <w:rFonts w:cs="Arial"/>
          <w:sz w:val="32"/>
          <w:szCs w:val="32"/>
        </w:rPr>
      </w:pPr>
      <w:r>
        <w:t>Event 21</w:t>
      </w:r>
      <w:r>
        <w:tab/>
        <w:t>IMP</w:t>
      </w:r>
      <w:r>
        <w:tab/>
        <w:t>Length</w:t>
      </w:r>
      <w:r>
        <w:tab/>
        <w:t>Body Board</w:t>
      </w:r>
      <w:r>
        <w:br/>
      </w:r>
      <w:r>
        <w:br/>
      </w:r>
      <w:r>
        <w:br/>
      </w:r>
      <w:r w:rsidR="00583B13">
        <w:rPr>
          <w:rFonts w:cs="Arial"/>
          <w:sz w:val="32"/>
          <w:szCs w:val="32"/>
        </w:rPr>
        <w:t xml:space="preserve">             </w:t>
      </w:r>
      <w:r w:rsidR="00F539A9">
        <w:rPr>
          <w:rFonts w:cs="Arial"/>
          <w:sz w:val="32"/>
          <w:szCs w:val="32"/>
        </w:rPr>
        <w:t>Leeds Inclusive</w:t>
      </w:r>
      <w:r w:rsidR="00583B13" w:rsidRPr="00583B13">
        <w:rPr>
          <w:rFonts w:cs="Arial"/>
          <w:sz w:val="32"/>
          <w:szCs w:val="32"/>
        </w:rPr>
        <w:t xml:space="preserve"> Sport Talent Day (aquatics)</w:t>
      </w:r>
    </w:p>
    <w:p w:rsidR="00583B13" w:rsidRPr="00583B13" w:rsidRDefault="00583B13" w:rsidP="00583B13">
      <w:pPr>
        <w:jc w:val="center"/>
        <w:rPr>
          <w:rFonts w:cs="Arial"/>
          <w:sz w:val="32"/>
          <w:szCs w:val="32"/>
        </w:rPr>
      </w:pPr>
    </w:p>
    <w:p w:rsidR="00583B13" w:rsidRPr="00583B13" w:rsidRDefault="00583B13" w:rsidP="00583B13">
      <w:pPr>
        <w:jc w:val="center"/>
        <w:rPr>
          <w:rFonts w:cs="Arial"/>
          <w:sz w:val="32"/>
          <w:szCs w:val="32"/>
        </w:rPr>
      </w:pPr>
    </w:p>
    <w:p w:rsidR="00583B13" w:rsidRPr="00583B13" w:rsidRDefault="00F539A9" w:rsidP="00583B13">
      <w:pPr>
        <w:rPr>
          <w:rFonts w:cs="Arial"/>
          <w:sz w:val="22"/>
          <w:szCs w:val="22"/>
        </w:rPr>
      </w:pPr>
      <w:r>
        <w:rPr>
          <w:rFonts w:cs="Arial"/>
          <w:sz w:val="22"/>
          <w:szCs w:val="22"/>
        </w:rPr>
        <w:t xml:space="preserve">The Leeds Inclusive </w:t>
      </w:r>
      <w:r w:rsidR="00583B13" w:rsidRPr="00583B13">
        <w:rPr>
          <w:rFonts w:cs="Arial"/>
          <w:sz w:val="22"/>
          <w:szCs w:val="22"/>
        </w:rPr>
        <w:t xml:space="preserve">Talent </w:t>
      </w:r>
      <w:r>
        <w:rPr>
          <w:rFonts w:cs="Arial"/>
          <w:sz w:val="22"/>
          <w:szCs w:val="22"/>
        </w:rPr>
        <w:t xml:space="preserve">Identification </w:t>
      </w:r>
      <w:r w:rsidR="00583B13" w:rsidRPr="00583B13">
        <w:rPr>
          <w:rFonts w:cs="Arial"/>
          <w:sz w:val="22"/>
          <w:szCs w:val="22"/>
        </w:rPr>
        <w:t xml:space="preserve">(aquatics) will run alongside the Aqua festival, the same as in previous years. This will involve pupils completing a variety of activities in-order to assess their ability. </w:t>
      </w:r>
      <w:r>
        <w:rPr>
          <w:rFonts w:cs="Arial"/>
          <w:sz w:val="22"/>
          <w:szCs w:val="22"/>
        </w:rPr>
        <w:t>This is an optional element of the aqua festival.</w:t>
      </w:r>
    </w:p>
    <w:p w:rsidR="00583B13" w:rsidRPr="00583B13" w:rsidRDefault="00583B13" w:rsidP="00583B13">
      <w:pPr>
        <w:rPr>
          <w:rFonts w:cs="Arial"/>
          <w:sz w:val="22"/>
          <w:szCs w:val="22"/>
        </w:rPr>
      </w:pPr>
    </w:p>
    <w:p w:rsidR="00583B13" w:rsidRPr="00583B13" w:rsidRDefault="00583B13" w:rsidP="00583B13">
      <w:pPr>
        <w:rPr>
          <w:rFonts w:cs="Arial"/>
          <w:sz w:val="22"/>
          <w:szCs w:val="22"/>
        </w:rPr>
      </w:pPr>
      <w:r w:rsidRPr="00583B13">
        <w:rPr>
          <w:rFonts w:cs="Arial"/>
          <w:sz w:val="22"/>
          <w:szCs w:val="22"/>
        </w:rPr>
        <w:t>Chosen pupils will be signposted to clubs or county and regional talent days afterwards.</w:t>
      </w:r>
    </w:p>
    <w:p w:rsidR="00583B13" w:rsidRPr="00583B13" w:rsidRDefault="00583B13" w:rsidP="00583B13">
      <w:pPr>
        <w:rPr>
          <w:rFonts w:cs="Arial"/>
          <w:sz w:val="22"/>
          <w:szCs w:val="22"/>
        </w:rPr>
      </w:pPr>
    </w:p>
    <w:p w:rsidR="00583B13" w:rsidRPr="00583B13" w:rsidRDefault="00583B13" w:rsidP="00583B13">
      <w:pPr>
        <w:rPr>
          <w:rFonts w:cs="Arial"/>
          <w:sz w:val="22"/>
          <w:szCs w:val="22"/>
        </w:rPr>
      </w:pPr>
      <w:r w:rsidRPr="00583B13">
        <w:rPr>
          <w:rFonts w:cs="Arial"/>
          <w:sz w:val="22"/>
          <w:szCs w:val="22"/>
        </w:rPr>
        <w:t>On the back of previous events, two swimmers were identified and have progressed into National disability swimming squads, so this is a great opportunity for some of your pupils to showcase their swimming potential!</w:t>
      </w:r>
    </w:p>
    <w:p w:rsidR="00583B13" w:rsidRPr="00583B13" w:rsidRDefault="00583B13" w:rsidP="00583B13">
      <w:pPr>
        <w:rPr>
          <w:rFonts w:cs="Arial"/>
          <w:sz w:val="22"/>
          <w:szCs w:val="22"/>
        </w:rPr>
      </w:pPr>
    </w:p>
    <w:p w:rsidR="00583B13" w:rsidRPr="00583B13" w:rsidRDefault="00583B13" w:rsidP="00583B13">
      <w:pPr>
        <w:rPr>
          <w:rFonts w:cs="Arial"/>
          <w:sz w:val="22"/>
          <w:szCs w:val="22"/>
        </w:rPr>
      </w:pPr>
      <w:r w:rsidRPr="00583B13">
        <w:rPr>
          <w:rFonts w:cs="Arial"/>
          <w:sz w:val="22"/>
          <w:szCs w:val="22"/>
        </w:rPr>
        <w:t>This is open to any disabled young person aged 9-19, please specify which of the below groups each pupil fits into:</w:t>
      </w:r>
    </w:p>
    <w:p w:rsidR="00583B13" w:rsidRPr="00583B13" w:rsidRDefault="00583B13" w:rsidP="00583B13">
      <w:pPr>
        <w:jc w:val="center"/>
        <w:rPr>
          <w:rFonts w:cs="Arial"/>
          <w:color w:val="3366FF"/>
          <w:sz w:val="22"/>
          <w:szCs w:val="22"/>
        </w:rPr>
      </w:pPr>
    </w:p>
    <w:p w:rsidR="00583B13" w:rsidRDefault="00583B13" w:rsidP="00583B13">
      <w:pPr>
        <w:rPr>
          <w:rFonts w:cs="Arial"/>
          <w:sz w:val="22"/>
          <w:szCs w:val="22"/>
        </w:rPr>
      </w:pPr>
      <w:r w:rsidRPr="00583B13">
        <w:rPr>
          <w:rFonts w:cs="Arial"/>
          <w:b/>
          <w:bCs/>
          <w:sz w:val="22"/>
          <w:szCs w:val="22"/>
        </w:rPr>
        <w:t>Group A</w:t>
      </w:r>
      <w:r w:rsidRPr="00583B13">
        <w:rPr>
          <w:rFonts w:cs="Arial"/>
          <w:sz w:val="22"/>
          <w:szCs w:val="22"/>
        </w:rPr>
        <w:t>- Swimmers with severe motor difficulties in three or four limbs</w:t>
      </w:r>
    </w:p>
    <w:p w:rsidR="00114E7B" w:rsidRPr="00583B13" w:rsidRDefault="00114E7B" w:rsidP="00583B13">
      <w:pPr>
        <w:rPr>
          <w:rFonts w:cs="Arial"/>
          <w:sz w:val="22"/>
          <w:szCs w:val="22"/>
        </w:rPr>
      </w:pPr>
    </w:p>
    <w:p w:rsidR="00583B13" w:rsidRDefault="00583B13" w:rsidP="00583B13">
      <w:pPr>
        <w:rPr>
          <w:rFonts w:cs="Arial"/>
          <w:sz w:val="22"/>
          <w:szCs w:val="22"/>
        </w:rPr>
      </w:pPr>
      <w:r w:rsidRPr="00583B13">
        <w:rPr>
          <w:rFonts w:cs="Arial"/>
          <w:b/>
          <w:bCs/>
          <w:sz w:val="22"/>
          <w:szCs w:val="22"/>
        </w:rPr>
        <w:t>Group B</w:t>
      </w:r>
      <w:r w:rsidRPr="00583B13">
        <w:rPr>
          <w:rFonts w:cs="Arial"/>
          <w:sz w:val="22"/>
          <w:szCs w:val="22"/>
        </w:rPr>
        <w:t>- Swimmers with moderate motor difficulties in two limbs or visually impaired from birth</w:t>
      </w:r>
    </w:p>
    <w:p w:rsidR="00114E7B" w:rsidRPr="00583B13" w:rsidRDefault="00114E7B" w:rsidP="00583B13">
      <w:pPr>
        <w:rPr>
          <w:rFonts w:cs="Arial"/>
          <w:sz w:val="22"/>
          <w:szCs w:val="22"/>
        </w:rPr>
      </w:pPr>
    </w:p>
    <w:p w:rsidR="00583B13" w:rsidRPr="00583B13" w:rsidRDefault="00583B13" w:rsidP="00583B13">
      <w:pPr>
        <w:rPr>
          <w:rFonts w:cs="Arial"/>
          <w:sz w:val="22"/>
          <w:szCs w:val="22"/>
        </w:rPr>
      </w:pPr>
      <w:r w:rsidRPr="00583B13">
        <w:rPr>
          <w:rFonts w:cs="Arial"/>
          <w:b/>
          <w:bCs/>
          <w:sz w:val="22"/>
          <w:szCs w:val="22"/>
        </w:rPr>
        <w:t>Group C</w:t>
      </w:r>
      <w:r w:rsidRPr="00583B13">
        <w:rPr>
          <w:rFonts w:cs="Arial"/>
          <w:sz w:val="22"/>
          <w:szCs w:val="22"/>
        </w:rPr>
        <w:t>- Swimmers with minimum permanent loss of physical ability, or visually impaired, hearing impaired or have a learning Disability</w:t>
      </w:r>
    </w:p>
    <w:p w:rsidR="00F444A1" w:rsidRDefault="00F444A1" w:rsidP="00F444A1"/>
    <w:p w:rsidR="00A27B9C" w:rsidRPr="00A27B9C" w:rsidRDefault="002E7847" w:rsidP="00EA0CEC">
      <w:pPr>
        <w:spacing w:line="259" w:lineRule="auto"/>
        <w:rPr>
          <w:rFonts w:cs="Arial"/>
          <w:b/>
          <w:color w:val="000000"/>
          <w:sz w:val="32"/>
          <w:szCs w:val="32"/>
          <w:u w:val="single"/>
          <w:lang w:val="en-US"/>
        </w:rPr>
      </w:pPr>
      <w:r w:rsidRPr="00F444A1">
        <w:rPr>
          <w:sz w:val="118"/>
        </w:rPr>
        <w:br w:type="page"/>
      </w:r>
      <w:r>
        <w:rPr>
          <w:b/>
          <w:sz w:val="118"/>
        </w:rPr>
        <w:t xml:space="preserve">   </w:t>
      </w:r>
      <w:r w:rsidR="00D87D2B" w:rsidRPr="002E7847">
        <w:rPr>
          <w:b/>
          <w:sz w:val="118"/>
        </w:rPr>
        <w:t>BADMINTON</w:t>
      </w:r>
      <w:r w:rsidR="00D87D2B">
        <w:rPr>
          <w:rFonts w:cs="Arial"/>
          <w:b/>
          <w:color w:val="000000"/>
          <w:sz w:val="32"/>
          <w:szCs w:val="32"/>
          <w:u w:val="single"/>
          <w:lang w:val="en-US"/>
        </w:rPr>
        <w:br/>
      </w:r>
      <w:r>
        <w:rPr>
          <w:rFonts w:cs="Arial"/>
          <w:b/>
          <w:color w:val="000000"/>
          <w:sz w:val="32"/>
          <w:szCs w:val="32"/>
          <w:lang w:val="en-US"/>
        </w:rPr>
        <w:t xml:space="preserve">                 </w:t>
      </w:r>
      <w:r w:rsidR="00A27B9C" w:rsidRPr="00A27B9C">
        <w:rPr>
          <w:rFonts w:cs="Arial"/>
          <w:b/>
          <w:color w:val="000000"/>
          <w:sz w:val="32"/>
          <w:szCs w:val="32"/>
          <w:u w:val="single"/>
          <w:lang w:val="en-US"/>
        </w:rPr>
        <w:t>Schools Badminton Championships</w:t>
      </w:r>
    </w:p>
    <w:p w:rsidR="00A27B9C" w:rsidRPr="00A27B9C" w:rsidRDefault="00A27B9C" w:rsidP="00A27B9C">
      <w:pPr>
        <w:autoSpaceDE w:val="0"/>
        <w:autoSpaceDN w:val="0"/>
        <w:adjustRightInd w:val="0"/>
        <w:rPr>
          <w:rFonts w:cs="Arial"/>
          <w:color w:val="000000"/>
          <w:u w:val="single"/>
          <w:lang w:val="en-US"/>
        </w:rPr>
      </w:pPr>
    </w:p>
    <w:p w:rsidR="00241781" w:rsidRPr="007E411E" w:rsidRDefault="00306DD3">
      <w:pPr>
        <w:pStyle w:val="BodyText"/>
      </w:pPr>
      <w:r>
        <w:t>Pathway</w:t>
      </w:r>
    </w:p>
    <w:p w:rsidR="00803F22" w:rsidRPr="003A1666" w:rsidRDefault="005E4670" w:rsidP="00803F22">
      <w:r>
        <w:t>Leeds Final</w:t>
      </w:r>
      <w:r>
        <w:tab/>
        <w:t xml:space="preserve">&gt; </w:t>
      </w:r>
      <w:r w:rsidR="00803F22" w:rsidRPr="003A1666">
        <w:t>West Yorkshire Final</w:t>
      </w:r>
      <w:r>
        <w:t xml:space="preserve"> &gt; Regional &gt; </w:t>
      </w:r>
      <w:r w:rsidR="0098431C">
        <w:t>National</w:t>
      </w:r>
    </w:p>
    <w:p w:rsidR="0009589D" w:rsidRPr="00BE0C41" w:rsidRDefault="00803F22" w:rsidP="00BE0C41">
      <w:pPr>
        <w:tabs>
          <w:tab w:val="left" w:pos="2109"/>
          <w:tab w:val="left" w:pos="3926"/>
        </w:tabs>
        <w:rPr>
          <w:b/>
        </w:rPr>
      </w:pPr>
      <w:r>
        <w:rPr>
          <w:b/>
        </w:rPr>
        <w:tab/>
      </w:r>
      <w:r>
        <w:rPr>
          <w:b/>
        </w:rPr>
        <w:tab/>
      </w:r>
    </w:p>
    <w:p w:rsidR="00F539A9" w:rsidRDefault="00F539A9">
      <w:pPr>
        <w:rPr>
          <w:b/>
        </w:rPr>
      </w:pPr>
      <w:r>
        <w:rPr>
          <w:b/>
        </w:rPr>
        <w:t>Entry</w:t>
      </w:r>
    </w:p>
    <w:p w:rsidR="00803F22" w:rsidRPr="00F03567" w:rsidRDefault="00F539A9">
      <w:r>
        <w:t xml:space="preserve">This is an open entry city wide event. </w:t>
      </w:r>
    </w:p>
    <w:p w:rsidR="00DE02A6" w:rsidRDefault="00F03567">
      <w:pPr>
        <w:rPr>
          <w:b/>
        </w:rPr>
      </w:pPr>
      <w:r>
        <w:rPr>
          <w:b/>
        </w:rPr>
        <w:br/>
      </w:r>
      <w:r w:rsidR="00DE02A6">
        <w:rPr>
          <w:b/>
        </w:rPr>
        <w:t>Age Cate</w:t>
      </w:r>
      <w:r w:rsidR="00DE02A6" w:rsidRPr="00DE02A6">
        <w:rPr>
          <w:b/>
        </w:rPr>
        <w:t>gories</w:t>
      </w:r>
    </w:p>
    <w:p w:rsidR="00DE02A6" w:rsidRPr="00DE02A6" w:rsidRDefault="00DE02A6">
      <w:r w:rsidRPr="00DE02A6">
        <w:t>U14 Boys and</w:t>
      </w:r>
      <w:r>
        <w:t>/or</w:t>
      </w:r>
      <w:r w:rsidRPr="00DE02A6">
        <w:t xml:space="preserve"> Girls</w:t>
      </w:r>
      <w:r w:rsidR="00306DD3" w:rsidRPr="00C43A3B">
        <w:rPr>
          <w:rFonts w:cs="Arial"/>
          <w:color w:val="000000"/>
          <w:lang w:val="en-US"/>
        </w:rPr>
        <w:t xml:space="preserve"> </w:t>
      </w:r>
      <w:r w:rsidR="00306DD3">
        <w:rPr>
          <w:rFonts w:cs="Arial"/>
          <w:color w:val="000000"/>
          <w:lang w:val="en-US"/>
        </w:rPr>
        <w:t>(</w:t>
      </w:r>
      <w:r w:rsidR="00306DD3" w:rsidRPr="00C43A3B">
        <w:rPr>
          <w:rFonts w:cs="Arial"/>
          <w:color w:val="000000"/>
          <w:lang w:val="en-US"/>
        </w:rPr>
        <w:t xml:space="preserve">Players </w:t>
      </w:r>
      <w:r w:rsidR="00306DD3" w:rsidRPr="00C43A3B">
        <w:rPr>
          <w:rFonts w:cs="Arial"/>
          <w:b/>
          <w:bCs/>
          <w:color w:val="000000"/>
          <w:lang w:val="en-US"/>
        </w:rPr>
        <w:t xml:space="preserve">must </w:t>
      </w:r>
      <w:r w:rsidR="00306DD3">
        <w:rPr>
          <w:rFonts w:cs="Arial"/>
          <w:color w:val="000000"/>
          <w:lang w:val="en-US"/>
        </w:rPr>
        <w:t>be in school years 7, 8 or 9)</w:t>
      </w:r>
    </w:p>
    <w:p w:rsidR="00C43A3B" w:rsidRPr="00306DD3" w:rsidRDefault="00DE02A6" w:rsidP="00306DD3">
      <w:r w:rsidRPr="00DE02A6">
        <w:t>U16 Boys and</w:t>
      </w:r>
      <w:r>
        <w:t>/or</w:t>
      </w:r>
      <w:r w:rsidRPr="00DE02A6">
        <w:t xml:space="preserve"> Girls</w:t>
      </w:r>
      <w:r w:rsidR="00306DD3" w:rsidRPr="00306DD3">
        <w:rPr>
          <w:rFonts w:cs="Arial"/>
          <w:color w:val="000000"/>
          <w:lang w:val="en-US"/>
        </w:rPr>
        <w:t xml:space="preserve"> </w:t>
      </w:r>
      <w:r w:rsidR="00306DD3">
        <w:rPr>
          <w:rFonts w:cs="Arial"/>
          <w:color w:val="000000"/>
          <w:lang w:val="en-US"/>
        </w:rPr>
        <w:t xml:space="preserve">(Players </w:t>
      </w:r>
      <w:r w:rsidR="00306DD3" w:rsidRPr="00C43A3B">
        <w:rPr>
          <w:rFonts w:cs="Arial"/>
          <w:b/>
          <w:bCs/>
          <w:color w:val="000000"/>
          <w:lang w:val="en-US"/>
        </w:rPr>
        <w:t xml:space="preserve">must </w:t>
      </w:r>
      <w:r w:rsidR="00306DD3" w:rsidRPr="00C43A3B">
        <w:rPr>
          <w:rFonts w:cs="Arial"/>
          <w:color w:val="000000"/>
          <w:lang w:val="en-US"/>
        </w:rPr>
        <w:t>be in school years 10 or 11</w:t>
      </w:r>
      <w:r w:rsidR="00306DD3">
        <w:rPr>
          <w:rFonts w:cs="Arial"/>
          <w:color w:val="000000"/>
          <w:lang w:val="en-US"/>
        </w:rPr>
        <w:t>)</w:t>
      </w:r>
    </w:p>
    <w:p w:rsidR="00306DD3" w:rsidRDefault="00306DD3" w:rsidP="00C43A3B">
      <w:pPr>
        <w:autoSpaceDE w:val="0"/>
        <w:autoSpaceDN w:val="0"/>
        <w:adjustRightInd w:val="0"/>
        <w:rPr>
          <w:rFonts w:cs="Arial"/>
          <w:color w:val="000000"/>
          <w:lang w:val="en-US"/>
        </w:rPr>
      </w:pPr>
    </w:p>
    <w:p w:rsidR="00D87D2B" w:rsidRPr="00D87D2B" w:rsidRDefault="00C43A3B" w:rsidP="00D87D2B">
      <w:pPr>
        <w:spacing w:after="30" w:line="259" w:lineRule="auto"/>
        <w:ind w:left="14"/>
        <w:rPr>
          <w:rFonts w:eastAsia="Arial" w:cs="Arial"/>
          <w:color w:val="000000"/>
          <w:sz w:val="21"/>
          <w:szCs w:val="22"/>
          <w:lang w:eastAsia="en-GB"/>
        </w:rPr>
      </w:pPr>
      <w:r w:rsidRPr="00C43A3B">
        <w:rPr>
          <w:rFonts w:cs="Arial"/>
          <w:color w:val="000000"/>
          <w:lang w:val="en-US"/>
        </w:rPr>
        <w:t xml:space="preserve">Players </w:t>
      </w:r>
      <w:r w:rsidRPr="00C43A3B">
        <w:rPr>
          <w:rFonts w:cs="Arial"/>
          <w:b/>
          <w:bCs/>
          <w:color w:val="000000"/>
          <w:lang w:val="en-US"/>
        </w:rPr>
        <w:t>(Years 7, 8 or 9 are</w:t>
      </w:r>
      <w:r>
        <w:rPr>
          <w:rFonts w:cs="Arial"/>
          <w:b/>
          <w:bCs/>
          <w:color w:val="000000"/>
          <w:lang w:val="en-US"/>
        </w:rPr>
        <w:t xml:space="preserve"> </w:t>
      </w:r>
      <w:r w:rsidRPr="00C43A3B">
        <w:rPr>
          <w:rFonts w:cs="Arial"/>
          <w:b/>
          <w:bCs/>
          <w:color w:val="000000"/>
          <w:lang w:val="en-US"/>
        </w:rPr>
        <w:t>not eligible to play in the Key Stage 4 event. If an ineligible player(s) is/are fielded their</w:t>
      </w:r>
      <w:r>
        <w:rPr>
          <w:rFonts w:cs="Arial"/>
          <w:b/>
          <w:bCs/>
          <w:color w:val="000000"/>
          <w:lang w:val="en-US"/>
        </w:rPr>
        <w:t xml:space="preserve"> </w:t>
      </w:r>
      <w:r w:rsidRPr="00C43A3B">
        <w:rPr>
          <w:rFonts w:cs="Arial"/>
          <w:b/>
          <w:bCs/>
          <w:color w:val="000000"/>
          <w:lang w:val="en-US"/>
        </w:rPr>
        <w:t>scores will be discounted).</w:t>
      </w:r>
      <w:r w:rsidR="00D87D2B">
        <w:rPr>
          <w:rFonts w:cs="Arial"/>
          <w:b/>
          <w:bCs/>
          <w:color w:val="000000"/>
          <w:lang w:val="en-US"/>
        </w:rPr>
        <w:br/>
      </w:r>
      <w:r w:rsidR="00D87D2B">
        <w:rPr>
          <w:rFonts w:cs="Arial"/>
          <w:b/>
          <w:bCs/>
          <w:color w:val="000000"/>
          <w:lang w:val="en-US"/>
        </w:rPr>
        <w:br/>
      </w:r>
    </w:p>
    <w:p w:rsidR="00D87D2B" w:rsidRPr="00D87D2B" w:rsidRDefault="00D87D2B" w:rsidP="004D7935">
      <w:pPr>
        <w:spacing w:line="259" w:lineRule="auto"/>
        <w:ind w:left="14" w:hanging="10"/>
        <w:rPr>
          <w:rFonts w:eastAsia="Arial" w:cs="Arial"/>
          <w:color w:val="000000"/>
          <w:sz w:val="21"/>
          <w:szCs w:val="22"/>
          <w:lang w:eastAsia="en-GB"/>
        </w:rPr>
      </w:pPr>
      <w:r w:rsidRPr="00D87D2B">
        <w:rPr>
          <w:rFonts w:eastAsia="Calibri" w:cs="Arial"/>
          <w:b/>
          <w:color w:val="000000"/>
          <w:lang w:eastAsia="en-GB"/>
        </w:rPr>
        <w:t>Rules &amp; Regulations</w:t>
      </w:r>
      <w:r w:rsidRPr="00D87D2B">
        <w:rPr>
          <w:rFonts w:eastAsia="Arial" w:cs="Arial"/>
          <w:b/>
          <w:color w:val="000000"/>
          <w:lang w:eastAsia="en-GB"/>
        </w:rPr>
        <w:t xml:space="preserve"> </w:t>
      </w:r>
      <w:r w:rsidRPr="00D87D2B">
        <w:rPr>
          <w:rFonts w:eastAsia="Arial" w:cs="Arial"/>
          <w:color w:val="000000"/>
          <w:sz w:val="21"/>
          <w:szCs w:val="22"/>
          <w:lang w:eastAsia="en-GB"/>
        </w:rPr>
        <w:t xml:space="preserve"> </w:t>
      </w:r>
    </w:p>
    <w:p w:rsidR="00D87D2B" w:rsidRDefault="00D87D2B" w:rsidP="00D87D2B">
      <w:pPr>
        <w:spacing w:after="5" w:line="248" w:lineRule="auto"/>
        <w:ind w:left="14" w:hanging="10"/>
        <w:rPr>
          <w:rFonts w:eastAsia="Arial" w:cs="Arial"/>
          <w:color w:val="000000"/>
          <w:lang w:eastAsia="en-GB"/>
        </w:rPr>
      </w:pPr>
      <w:r w:rsidRPr="00EA0CEC">
        <w:rPr>
          <w:rFonts w:eastAsia="Arial" w:cs="Arial"/>
          <w:color w:val="000000"/>
          <w:lang w:eastAsia="en-GB"/>
        </w:rPr>
        <w:t xml:space="preserve">Each individual School may enter up to 3 teams per event. The number of teams accepted will be at the discretion of the organiser of Round 1 [SSP]. </w:t>
      </w:r>
    </w:p>
    <w:p w:rsidR="0098431C" w:rsidRPr="00EA0CEC" w:rsidRDefault="0098431C" w:rsidP="00D87D2B">
      <w:pPr>
        <w:spacing w:after="5" w:line="248" w:lineRule="auto"/>
        <w:ind w:left="14" w:hanging="10"/>
        <w:rPr>
          <w:rFonts w:eastAsia="Arial" w:cs="Arial"/>
          <w:color w:val="000000"/>
          <w:lang w:eastAsia="en-GB"/>
        </w:rPr>
      </w:pPr>
      <w:r>
        <w:rPr>
          <w:rFonts w:eastAsia="Arial" w:cs="Arial"/>
          <w:color w:val="000000"/>
          <w:lang w:eastAsia="en-GB"/>
        </w:rPr>
        <w:t>Schools must be affiliated to England badminton to proceed past the district round.</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hyperlink r:id="rId29" w:tgtFrame="_blank" w:history="1">
        <w:r w:rsidR="0098431C" w:rsidRPr="0098431C">
          <w:rPr>
            <w:rFonts w:ascii="Calibri" w:hAnsi="Calibri" w:cs="Segoe UI"/>
            <w:b/>
            <w:bCs/>
            <w:color w:val="0000FF"/>
            <w:u w:val="single"/>
          </w:rPr>
          <w:t>www.badmintonengland.co.uk/cpnsc</w:t>
        </w:r>
      </w:hyperlink>
      <w:r w:rsidR="0098431C">
        <w:rPr>
          <w:rFonts w:ascii="Calibri" w:hAnsi="Calibri" w:cs="Segoe UI"/>
          <w:sz w:val="22"/>
          <w:szCs w:val="22"/>
        </w:rPr>
        <w:t xml:space="preserve"> </w:t>
      </w:r>
    </w:p>
    <w:p w:rsidR="004D7935" w:rsidRDefault="004D7935" w:rsidP="00D87D2B">
      <w:pPr>
        <w:keepNext/>
        <w:keepLines/>
        <w:spacing w:after="4" w:line="251" w:lineRule="auto"/>
        <w:ind w:left="14" w:hanging="10"/>
        <w:outlineLvl w:val="0"/>
        <w:rPr>
          <w:rFonts w:eastAsia="Arial" w:cs="Arial"/>
          <w:b/>
          <w:color w:val="000000"/>
          <w:lang w:eastAsia="en-GB"/>
        </w:rPr>
      </w:pPr>
    </w:p>
    <w:p w:rsidR="00D87D2B" w:rsidRPr="00EA0CEC" w:rsidRDefault="00D87D2B" w:rsidP="004D7935">
      <w:pPr>
        <w:keepNext/>
        <w:keepLines/>
        <w:spacing w:after="4" w:line="251" w:lineRule="auto"/>
        <w:ind w:left="14" w:hanging="10"/>
        <w:outlineLvl w:val="0"/>
        <w:rPr>
          <w:rFonts w:eastAsia="Arial" w:cs="Arial"/>
          <w:color w:val="000000"/>
          <w:lang w:eastAsia="en-GB"/>
        </w:rPr>
      </w:pPr>
      <w:r w:rsidRPr="00EA0CEC">
        <w:rPr>
          <w:rFonts w:eastAsia="Arial" w:cs="Arial"/>
          <w:b/>
          <w:color w:val="000000"/>
          <w:lang w:eastAsia="en-GB"/>
        </w:rPr>
        <w:t xml:space="preserve">Entry </w:t>
      </w:r>
      <w:r w:rsidRPr="00EA0CEC">
        <w:rPr>
          <w:rFonts w:eastAsia="Arial" w:cs="Arial"/>
          <w:color w:val="000000"/>
          <w:lang w:eastAsia="en-GB"/>
        </w:rPr>
        <w:t xml:space="preserve"> </w:t>
      </w:r>
    </w:p>
    <w:p w:rsidR="00D87D2B" w:rsidRPr="00EA0CEC" w:rsidRDefault="00D87D2B" w:rsidP="00B65EC2">
      <w:pPr>
        <w:numPr>
          <w:ilvl w:val="0"/>
          <w:numId w:val="12"/>
        </w:numPr>
        <w:spacing w:after="5" w:line="248" w:lineRule="auto"/>
        <w:ind w:left="510" w:hanging="506"/>
        <w:rPr>
          <w:rFonts w:eastAsia="Arial" w:cs="Arial"/>
          <w:color w:val="000000"/>
          <w:lang w:eastAsia="en-GB"/>
        </w:rPr>
      </w:pPr>
      <w:r w:rsidRPr="00EA0CEC">
        <w:rPr>
          <w:rFonts w:eastAsia="Arial" w:cs="Arial"/>
          <w:color w:val="000000"/>
          <w:lang w:eastAsia="en-GB"/>
        </w:rPr>
        <w:t xml:space="preserve">Entries must be made on an official entry form.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p>
    <w:p w:rsidR="00D87D2B" w:rsidRPr="00EA0CEC" w:rsidRDefault="00D87D2B" w:rsidP="00B65EC2">
      <w:pPr>
        <w:numPr>
          <w:ilvl w:val="0"/>
          <w:numId w:val="12"/>
        </w:numPr>
        <w:spacing w:after="5" w:line="248" w:lineRule="auto"/>
        <w:ind w:left="510" w:hanging="506"/>
        <w:rPr>
          <w:rFonts w:eastAsia="Arial" w:cs="Arial"/>
          <w:color w:val="000000"/>
          <w:lang w:eastAsia="en-GB"/>
        </w:rPr>
      </w:pPr>
      <w:r w:rsidRPr="00EA0CEC">
        <w:rPr>
          <w:rFonts w:eastAsia="Arial" w:cs="Arial"/>
          <w:color w:val="000000"/>
          <w:lang w:eastAsia="en-GB"/>
        </w:rPr>
        <w:t xml:space="preserve">The person signing the entry form agrees that they have full agreement of the Head Teacher(s) of the school(s) participating, and on their behalf have read the Rules &amp; Regulations and agree to abide by them, and understand that the decisions made by BADMINTON England are final.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p>
    <w:p w:rsidR="00D87D2B" w:rsidRPr="00EA0CEC" w:rsidRDefault="00D87D2B" w:rsidP="00B65EC2">
      <w:pPr>
        <w:numPr>
          <w:ilvl w:val="0"/>
          <w:numId w:val="12"/>
        </w:numPr>
        <w:spacing w:after="5" w:line="248" w:lineRule="auto"/>
        <w:ind w:left="510" w:hanging="506"/>
        <w:rPr>
          <w:rFonts w:eastAsia="Arial" w:cs="Arial"/>
          <w:color w:val="000000"/>
          <w:lang w:eastAsia="en-GB"/>
        </w:rPr>
      </w:pPr>
      <w:r w:rsidRPr="00EA0CEC">
        <w:rPr>
          <w:rFonts w:eastAsia="Arial" w:cs="Arial"/>
          <w:color w:val="000000"/>
          <w:lang w:eastAsia="en-GB"/>
        </w:rPr>
        <w:t xml:space="preserve">The signer of the entry form agrees to be the point of contact / organiser for the SSP round.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FF0000"/>
          <w:lang w:eastAsia="en-GB"/>
        </w:rPr>
        <w:t xml:space="preserve"> </w:t>
      </w:r>
    </w:p>
    <w:p w:rsidR="00D87D2B" w:rsidRPr="00EA0CEC" w:rsidRDefault="00D87D2B" w:rsidP="004D7935">
      <w:pPr>
        <w:keepNext/>
        <w:keepLines/>
        <w:spacing w:after="4" w:line="251" w:lineRule="auto"/>
        <w:ind w:left="14" w:hanging="10"/>
        <w:outlineLvl w:val="0"/>
        <w:rPr>
          <w:rFonts w:eastAsia="Arial" w:cs="Arial"/>
          <w:color w:val="000000"/>
          <w:lang w:eastAsia="en-GB"/>
        </w:rPr>
      </w:pPr>
      <w:r w:rsidRPr="00EA0CEC">
        <w:rPr>
          <w:rFonts w:eastAsia="Arial" w:cs="Arial"/>
          <w:b/>
          <w:color w:val="000000"/>
          <w:lang w:eastAsia="en-GB"/>
        </w:rPr>
        <w:t xml:space="preserve">School &amp; Player Eligibility </w:t>
      </w:r>
      <w:r w:rsidRPr="00EA0CEC">
        <w:rPr>
          <w:rFonts w:eastAsia="Arial" w:cs="Arial"/>
          <w:color w:val="000000"/>
          <w:lang w:eastAsia="en-GB"/>
        </w:rPr>
        <w:t xml:space="preserve"> </w:t>
      </w:r>
    </w:p>
    <w:p w:rsidR="00D87D2B" w:rsidRPr="00EA0CEC" w:rsidRDefault="00D87D2B" w:rsidP="00B65EC2">
      <w:pPr>
        <w:numPr>
          <w:ilvl w:val="0"/>
          <w:numId w:val="13"/>
        </w:numPr>
        <w:spacing w:after="5" w:line="248" w:lineRule="auto"/>
        <w:ind w:hanging="533"/>
        <w:rPr>
          <w:rFonts w:eastAsia="Arial" w:cs="Arial"/>
          <w:color w:val="000000"/>
          <w:lang w:eastAsia="en-GB"/>
        </w:rPr>
      </w:pPr>
      <w:r w:rsidRPr="00EA0CEC">
        <w:rPr>
          <w:rFonts w:eastAsia="Arial" w:cs="Arial"/>
          <w:color w:val="000000"/>
          <w:lang w:eastAsia="en-GB"/>
        </w:rPr>
        <w:t xml:space="preserve">The Championships are open to all schools in England (inc. Guernsey, Jersey, Isle of Man and Isle of Wight).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p>
    <w:p w:rsidR="00D87D2B" w:rsidRPr="00EA0CEC" w:rsidRDefault="00D87D2B" w:rsidP="00B65EC2">
      <w:pPr>
        <w:numPr>
          <w:ilvl w:val="0"/>
          <w:numId w:val="13"/>
        </w:numPr>
        <w:spacing w:after="5" w:line="248" w:lineRule="auto"/>
        <w:ind w:hanging="533"/>
        <w:rPr>
          <w:rFonts w:eastAsia="Arial" w:cs="Arial"/>
          <w:color w:val="000000"/>
          <w:lang w:eastAsia="en-GB"/>
        </w:rPr>
      </w:pPr>
      <w:r w:rsidRPr="00EA0CEC">
        <w:rPr>
          <w:rFonts w:eastAsia="Arial" w:cs="Arial"/>
          <w:color w:val="000000"/>
          <w:lang w:eastAsia="en-GB"/>
        </w:rPr>
        <w:t xml:space="preserve">Selected players must be on the Register of the school they represent.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p>
    <w:p w:rsidR="00BE0C41" w:rsidRPr="00EA0CEC" w:rsidRDefault="00BE0C41" w:rsidP="00BE0C41">
      <w:pPr>
        <w:spacing w:after="5" w:line="248" w:lineRule="auto"/>
        <w:ind w:left="537"/>
        <w:rPr>
          <w:rFonts w:eastAsia="Arial" w:cs="Arial"/>
          <w:color w:val="000000"/>
          <w:lang w:eastAsia="en-GB"/>
        </w:rPr>
      </w:pPr>
    </w:p>
    <w:p w:rsidR="00BE0C41" w:rsidRPr="00EA0CEC" w:rsidRDefault="00BE0C41" w:rsidP="00BE0C41">
      <w:pPr>
        <w:spacing w:line="259" w:lineRule="auto"/>
        <w:ind w:left="19"/>
        <w:rPr>
          <w:rFonts w:eastAsia="Arial" w:cs="Arial"/>
          <w:color w:val="000000"/>
          <w:lang w:eastAsia="en-GB"/>
        </w:rPr>
      </w:pPr>
      <w:r w:rsidRPr="00EA0CEC">
        <w:rPr>
          <w:rFonts w:eastAsia="Arial" w:cs="Arial"/>
          <w:color w:val="000000"/>
          <w:lang w:eastAsia="en-GB"/>
        </w:rPr>
        <w:t xml:space="preserve"> </w:t>
      </w:r>
      <w:r w:rsidRPr="00EA0CEC">
        <w:rPr>
          <w:rFonts w:eastAsia="Arial" w:cs="Arial"/>
          <w:b/>
          <w:color w:val="000000"/>
          <w:lang w:eastAsia="en-GB"/>
        </w:rPr>
        <w:t xml:space="preserve">Team &amp; Match Format  </w:t>
      </w:r>
    </w:p>
    <w:p w:rsidR="00BE0C41" w:rsidRPr="00EA0CEC" w:rsidRDefault="00BE0C41" w:rsidP="00B65EC2">
      <w:pPr>
        <w:numPr>
          <w:ilvl w:val="0"/>
          <w:numId w:val="14"/>
        </w:numPr>
        <w:spacing w:after="5" w:line="248" w:lineRule="auto"/>
        <w:ind w:hanging="533"/>
        <w:rPr>
          <w:rFonts w:eastAsia="Arial" w:cs="Arial"/>
          <w:color w:val="000000"/>
          <w:lang w:eastAsia="en-GB"/>
        </w:rPr>
      </w:pPr>
      <w:r w:rsidRPr="00EA0CEC">
        <w:rPr>
          <w:rFonts w:eastAsia="Arial" w:cs="Arial"/>
          <w:color w:val="000000"/>
          <w:lang w:eastAsia="en-GB"/>
        </w:rPr>
        <w:t xml:space="preserve">If a school has entered 2 or more teams then the ‘1st’ or ‘A’ Team shall be considered the strongest. A player may only play for one team per round.  </w:t>
      </w:r>
    </w:p>
    <w:p w:rsidR="00BE0C41" w:rsidRPr="00EA0CEC" w:rsidRDefault="00BE0C41" w:rsidP="00B65EC2">
      <w:pPr>
        <w:numPr>
          <w:ilvl w:val="1"/>
          <w:numId w:val="14"/>
        </w:numPr>
        <w:spacing w:after="5" w:line="248" w:lineRule="auto"/>
        <w:ind w:hanging="10"/>
        <w:rPr>
          <w:rFonts w:eastAsia="Arial" w:cs="Arial"/>
          <w:color w:val="000000"/>
          <w:lang w:eastAsia="en-GB"/>
        </w:rPr>
      </w:pPr>
      <w:r w:rsidRPr="00EA0CEC">
        <w:rPr>
          <w:rFonts w:eastAsia="Arial" w:cs="Arial"/>
          <w:color w:val="000000"/>
          <w:lang w:eastAsia="en-GB"/>
        </w:rPr>
        <w:t xml:space="preserve">A player may play up into a stronger team provided that they have </w:t>
      </w:r>
      <w:r w:rsidR="002E7847">
        <w:rPr>
          <w:rFonts w:eastAsia="Arial" w:cs="Arial"/>
          <w:color w:val="000000"/>
          <w:lang w:eastAsia="en-GB"/>
        </w:rPr>
        <w:t xml:space="preserve">not already played for another </w:t>
      </w:r>
      <w:r w:rsidRPr="00EA0CEC">
        <w:rPr>
          <w:rFonts w:eastAsia="Arial" w:cs="Arial"/>
          <w:color w:val="000000"/>
          <w:lang w:eastAsia="en-GB"/>
        </w:rPr>
        <w:t xml:space="preserve">team in that same round. </w:t>
      </w:r>
    </w:p>
    <w:p w:rsidR="00BE0C41" w:rsidRPr="00EA0CEC" w:rsidRDefault="00BE0C41" w:rsidP="00B65EC2">
      <w:pPr>
        <w:numPr>
          <w:ilvl w:val="1"/>
          <w:numId w:val="14"/>
        </w:numPr>
        <w:spacing w:after="5" w:line="248" w:lineRule="auto"/>
        <w:ind w:hanging="10"/>
        <w:rPr>
          <w:rFonts w:eastAsia="Arial" w:cs="Arial"/>
          <w:color w:val="000000"/>
          <w:lang w:eastAsia="en-GB"/>
        </w:rPr>
      </w:pPr>
      <w:r w:rsidRPr="00EA0CEC">
        <w:rPr>
          <w:rFonts w:eastAsia="Arial" w:cs="Arial"/>
          <w:color w:val="000000"/>
          <w:lang w:eastAsia="en-GB"/>
        </w:rPr>
        <w:t xml:space="preserve">A player may not play down into a weaker team if they have already represented a stronger   </w:t>
      </w:r>
      <w:r w:rsidRPr="00EA0CEC">
        <w:rPr>
          <w:rFonts w:eastAsia="Arial" w:cs="Arial"/>
          <w:color w:val="000000"/>
          <w:lang w:eastAsia="en-GB"/>
        </w:rPr>
        <w:tab/>
        <w:t xml:space="preserve"> team in a match or have been nominated for a stronger team. </w:t>
      </w:r>
    </w:p>
    <w:p w:rsidR="00BE0C41" w:rsidRPr="00EA0CEC" w:rsidRDefault="00BE0C41" w:rsidP="00BE0C41">
      <w:pPr>
        <w:spacing w:line="259" w:lineRule="auto"/>
        <w:ind w:left="19"/>
        <w:rPr>
          <w:rFonts w:eastAsia="Arial" w:cs="Arial"/>
          <w:color w:val="000000"/>
          <w:lang w:eastAsia="en-GB"/>
        </w:rPr>
      </w:pPr>
      <w:r w:rsidRPr="00EA0CEC">
        <w:rPr>
          <w:rFonts w:eastAsia="Arial" w:cs="Arial"/>
          <w:color w:val="FF0000"/>
          <w:lang w:eastAsia="en-GB"/>
        </w:rPr>
        <w:t xml:space="preserve"> </w:t>
      </w:r>
    </w:p>
    <w:p w:rsidR="00BE0C41" w:rsidRPr="00EA0CEC" w:rsidRDefault="00BE0C41" w:rsidP="00B65EC2">
      <w:pPr>
        <w:numPr>
          <w:ilvl w:val="0"/>
          <w:numId w:val="14"/>
        </w:numPr>
        <w:spacing w:after="5" w:line="248" w:lineRule="auto"/>
        <w:ind w:hanging="533"/>
        <w:rPr>
          <w:rFonts w:eastAsia="Arial" w:cs="Arial"/>
          <w:color w:val="000000"/>
          <w:lang w:eastAsia="en-GB"/>
        </w:rPr>
      </w:pPr>
      <w:r w:rsidRPr="00EA0CEC">
        <w:rPr>
          <w:rFonts w:eastAsia="Arial" w:cs="Arial"/>
          <w:color w:val="000000"/>
          <w:lang w:eastAsia="en-GB"/>
        </w:rPr>
        <w:t xml:space="preserve">Players participating in the final must have represented their school in at least one previous round. Appeals for a new player(s) to represent the school in the final must be made in writing (see Appeals section). </w:t>
      </w:r>
    </w:p>
    <w:p w:rsidR="00BE0C41" w:rsidRPr="00EA0CEC" w:rsidRDefault="00BE0C41" w:rsidP="00BE0C41">
      <w:pPr>
        <w:spacing w:line="259" w:lineRule="auto"/>
        <w:ind w:left="19"/>
        <w:rPr>
          <w:rFonts w:eastAsia="Arial" w:cs="Arial"/>
          <w:color w:val="000000"/>
          <w:lang w:eastAsia="en-GB"/>
        </w:rPr>
      </w:pPr>
      <w:r w:rsidRPr="00EA0CEC">
        <w:rPr>
          <w:rFonts w:eastAsia="Arial" w:cs="Arial"/>
          <w:b/>
          <w:color w:val="000000"/>
          <w:lang w:eastAsia="en-GB"/>
        </w:rPr>
        <w:t xml:space="preserve"> </w:t>
      </w:r>
    </w:p>
    <w:p w:rsidR="00BE0C41" w:rsidRPr="00EA0CEC" w:rsidRDefault="00BE0C41" w:rsidP="00B65EC2">
      <w:pPr>
        <w:numPr>
          <w:ilvl w:val="0"/>
          <w:numId w:val="14"/>
        </w:numPr>
        <w:spacing w:after="5" w:line="248" w:lineRule="auto"/>
        <w:ind w:hanging="533"/>
        <w:rPr>
          <w:rFonts w:eastAsia="Arial" w:cs="Arial"/>
          <w:color w:val="000000"/>
          <w:lang w:eastAsia="en-GB"/>
        </w:rPr>
      </w:pPr>
      <w:r w:rsidRPr="00EA0CEC">
        <w:rPr>
          <w:rFonts w:eastAsia="Arial" w:cs="Arial"/>
          <w:color w:val="000000"/>
          <w:lang w:eastAsia="en-GB"/>
        </w:rPr>
        <w:t>Teams will consist of 4 players. Reserves may be used in case of injury. If a player is injured during a game then that game is conceded, but a reserve may be substituted for further games and/or matches.</w:t>
      </w:r>
      <w:r w:rsidRPr="00EA0CEC">
        <w:rPr>
          <w:rFonts w:eastAsia="Arial" w:cs="Arial"/>
          <w:color w:val="FF0000"/>
          <w:lang w:eastAsia="en-GB"/>
        </w:rPr>
        <w:t xml:space="preserve"> </w:t>
      </w:r>
      <w:r w:rsidRPr="00EA0CEC">
        <w:rPr>
          <w:rFonts w:eastAsia="Arial" w:cs="Arial"/>
          <w:color w:val="000000"/>
          <w:lang w:eastAsia="en-GB"/>
        </w:rPr>
        <w:t xml:space="preserve">A completed Team Sheet must be given to the Tournament Organiser before play starts. The players must be ranked in order of singles playing ability. </w:t>
      </w:r>
    </w:p>
    <w:p w:rsidR="00BE0C41" w:rsidRPr="00EA0CEC" w:rsidRDefault="00BE0C41" w:rsidP="00BE0C41">
      <w:pPr>
        <w:spacing w:line="259" w:lineRule="auto"/>
        <w:ind w:left="552"/>
        <w:rPr>
          <w:rFonts w:eastAsia="Arial" w:cs="Arial"/>
          <w:color w:val="000000"/>
          <w:lang w:eastAsia="en-GB"/>
        </w:rPr>
      </w:pPr>
      <w:r w:rsidRPr="00EA0CEC">
        <w:rPr>
          <w:rFonts w:eastAsia="Arial" w:cs="Arial"/>
          <w:color w:val="000000"/>
          <w:lang w:eastAsia="en-GB"/>
        </w:rPr>
        <w:t xml:space="preserve"> </w:t>
      </w:r>
    </w:p>
    <w:p w:rsidR="00BE0C41" w:rsidRPr="00EA0CEC" w:rsidRDefault="00BE0C41" w:rsidP="00B65EC2">
      <w:pPr>
        <w:numPr>
          <w:ilvl w:val="0"/>
          <w:numId w:val="14"/>
        </w:numPr>
        <w:spacing w:after="5" w:line="248" w:lineRule="auto"/>
        <w:ind w:hanging="533"/>
        <w:rPr>
          <w:rFonts w:eastAsia="Arial" w:cs="Arial"/>
          <w:color w:val="000000"/>
          <w:lang w:eastAsia="en-GB"/>
        </w:rPr>
      </w:pPr>
      <w:r w:rsidRPr="00EA0CEC">
        <w:rPr>
          <w:rFonts w:eastAsia="Arial" w:cs="Arial"/>
          <w:color w:val="000000"/>
          <w:lang w:eastAsia="en-GB"/>
        </w:rPr>
        <w:t>Each match will consist of 5 games:  2 x singles and 3 x doubles, with each player playing 2 games. This is shown in the playing format for a match below:</w:t>
      </w:r>
    </w:p>
    <w:p w:rsidR="00BE0C41" w:rsidRPr="00EA0CEC" w:rsidRDefault="00BE0C41" w:rsidP="00BE0C41">
      <w:pPr>
        <w:spacing w:line="259" w:lineRule="auto"/>
        <w:ind w:left="19"/>
        <w:rPr>
          <w:rFonts w:eastAsia="Arial" w:cs="Arial"/>
          <w:color w:val="000000"/>
          <w:lang w:eastAsia="en-GB"/>
        </w:rPr>
      </w:pPr>
      <w:r w:rsidRPr="00EA0CEC">
        <w:rPr>
          <w:rFonts w:eastAsia="Arial" w:cs="Arial"/>
          <w:color w:val="000000"/>
          <w:lang w:eastAsia="en-GB"/>
        </w:rPr>
        <w:t xml:space="preserve"> </w:t>
      </w:r>
    </w:p>
    <w:p w:rsidR="00BE0C41" w:rsidRPr="00EA0CEC" w:rsidRDefault="00BE0C41" w:rsidP="00BE0C41">
      <w:pPr>
        <w:spacing w:after="28" w:line="248" w:lineRule="auto"/>
        <w:ind w:left="706" w:hanging="10"/>
        <w:rPr>
          <w:rFonts w:eastAsia="Arial" w:cs="Arial"/>
          <w:color w:val="000000"/>
          <w:lang w:eastAsia="en-GB"/>
        </w:rPr>
      </w:pPr>
      <w:r w:rsidRPr="00EA0CEC">
        <w:rPr>
          <w:rFonts w:eastAsia="Arial" w:cs="Arial"/>
          <w:b/>
          <w:color w:val="000000"/>
          <w:lang w:eastAsia="en-GB"/>
        </w:rPr>
        <w:t>1</w:t>
      </w:r>
      <w:r w:rsidRPr="00EA0CEC">
        <w:rPr>
          <w:rFonts w:eastAsia="Arial" w:cs="Arial"/>
          <w:b/>
          <w:color w:val="000000"/>
          <w:vertAlign w:val="superscript"/>
          <w:lang w:eastAsia="en-GB"/>
        </w:rPr>
        <w:t>st</w:t>
      </w:r>
      <w:r w:rsidRPr="00EA0CEC">
        <w:rPr>
          <w:rFonts w:eastAsia="Arial" w:cs="Arial"/>
          <w:b/>
          <w:color w:val="000000"/>
          <w:lang w:eastAsia="en-GB"/>
        </w:rPr>
        <w:t xml:space="preserve"> Game</w:t>
      </w:r>
      <w:r w:rsidRPr="00EA0CEC">
        <w:rPr>
          <w:rFonts w:eastAsia="Arial" w:cs="Arial"/>
          <w:color w:val="000000"/>
          <w:lang w:eastAsia="en-GB"/>
        </w:rPr>
        <w:t xml:space="preserve"> - Singles (higher ranked player chosen to play singles) </w:t>
      </w:r>
    </w:p>
    <w:p w:rsidR="00BE0C41" w:rsidRPr="00EA0CEC" w:rsidRDefault="00BE0C41" w:rsidP="00BE0C41">
      <w:pPr>
        <w:spacing w:after="30" w:line="248" w:lineRule="auto"/>
        <w:ind w:left="706" w:hanging="10"/>
        <w:rPr>
          <w:rFonts w:eastAsia="Arial" w:cs="Arial"/>
          <w:color w:val="000000"/>
          <w:lang w:eastAsia="en-GB"/>
        </w:rPr>
      </w:pPr>
      <w:r w:rsidRPr="00EA0CEC">
        <w:rPr>
          <w:rFonts w:eastAsia="Arial" w:cs="Arial"/>
          <w:b/>
          <w:color w:val="000000"/>
          <w:lang w:eastAsia="en-GB"/>
        </w:rPr>
        <w:t>2</w:t>
      </w:r>
      <w:r w:rsidRPr="00EA0CEC">
        <w:rPr>
          <w:rFonts w:eastAsia="Arial" w:cs="Arial"/>
          <w:b/>
          <w:color w:val="000000"/>
          <w:vertAlign w:val="superscript"/>
          <w:lang w:eastAsia="en-GB"/>
        </w:rPr>
        <w:t>nd</w:t>
      </w:r>
      <w:r w:rsidRPr="00EA0CEC">
        <w:rPr>
          <w:rFonts w:eastAsia="Arial" w:cs="Arial"/>
          <w:b/>
          <w:color w:val="000000"/>
          <w:lang w:eastAsia="en-GB"/>
        </w:rPr>
        <w:t xml:space="preserve"> Game</w:t>
      </w:r>
      <w:r w:rsidRPr="00EA0CEC">
        <w:rPr>
          <w:rFonts w:eastAsia="Arial" w:cs="Arial"/>
          <w:color w:val="000000"/>
          <w:lang w:eastAsia="en-GB"/>
        </w:rPr>
        <w:t xml:space="preserve"> - Doubles (the 2 players not selected for a singles game) </w:t>
      </w:r>
    </w:p>
    <w:p w:rsidR="00BE0C41" w:rsidRPr="00EA0CEC" w:rsidRDefault="00BE0C41" w:rsidP="00BE0C41">
      <w:pPr>
        <w:spacing w:after="29" w:line="248" w:lineRule="auto"/>
        <w:ind w:left="706" w:hanging="10"/>
        <w:rPr>
          <w:rFonts w:eastAsia="Arial" w:cs="Arial"/>
          <w:color w:val="000000"/>
          <w:lang w:eastAsia="en-GB"/>
        </w:rPr>
      </w:pPr>
      <w:r w:rsidRPr="00EA0CEC">
        <w:rPr>
          <w:rFonts w:eastAsia="Arial" w:cs="Arial"/>
          <w:b/>
          <w:color w:val="000000"/>
          <w:lang w:eastAsia="en-GB"/>
        </w:rPr>
        <w:t>3</w:t>
      </w:r>
      <w:r w:rsidRPr="00EA0CEC">
        <w:rPr>
          <w:rFonts w:eastAsia="Arial" w:cs="Arial"/>
          <w:b/>
          <w:color w:val="000000"/>
          <w:vertAlign w:val="superscript"/>
          <w:lang w:eastAsia="en-GB"/>
        </w:rPr>
        <w:t>rd</w:t>
      </w:r>
      <w:r w:rsidRPr="00EA0CEC">
        <w:rPr>
          <w:rFonts w:eastAsia="Arial" w:cs="Arial"/>
          <w:b/>
          <w:color w:val="000000"/>
          <w:lang w:eastAsia="en-GB"/>
        </w:rPr>
        <w:t xml:space="preserve"> Game</w:t>
      </w:r>
      <w:r w:rsidRPr="00EA0CEC">
        <w:rPr>
          <w:rFonts w:eastAsia="Arial" w:cs="Arial"/>
          <w:color w:val="000000"/>
          <w:lang w:eastAsia="en-GB"/>
        </w:rPr>
        <w:t xml:space="preserve"> - Singles (second player chosen for singles) </w:t>
      </w:r>
    </w:p>
    <w:p w:rsidR="00BE0C41" w:rsidRPr="00EA0CEC" w:rsidRDefault="00C01B7D" w:rsidP="00BE0C41">
      <w:pPr>
        <w:spacing w:after="28" w:line="248" w:lineRule="auto"/>
        <w:ind w:left="706" w:hanging="10"/>
        <w:rPr>
          <w:rFonts w:eastAsia="Arial" w:cs="Arial"/>
          <w:color w:val="000000"/>
          <w:lang w:eastAsia="en-GB"/>
        </w:rPr>
      </w:pPr>
      <w:r>
        <w:rPr>
          <w:noProof/>
          <w:lang w:eastAsia="en-GB"/>
        </w:rPr>
        <mc:AlternateContent>
          <mc:Choice Requires="wps">
            <w:drawing>
              <wp:anchor distT="45720" distB="45720" distL="114300" distR="114300" simplePos="0" relativeHeight="251651584" behindDoc="0" locked="0" layoutInCell="1" allowOverlap="1" wp14:anchorId="0CFD762A" wp14:editId="72AACF78">
                <wp:simplePos x="0" y="0"/>
                <wp:positionH relativeFrom="column">
                  <wp:posOffset>129540</wp:posOffset>
                </wp:positionH>
                <wp:positionV relativeFrom="paragraph">
                  <wp:posOffset>445770</wp:posOffset>
                </wp:positionV>
                <wp:extent cx="5293360" cy="828675"/>
                <wp:effectExtent l="2540" t="1270" r="12700" b="825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360" cy="828675"/>
                        </a:xfrm>
                        <a:prstGeom prst="rect">
                          <a:avLst/>
                        </a:prstGeom>
                        <a:solidFill>
                          <a:srgbClr val="FFFFFF"/>
                        </a:solidFill>
                        <a:ln w="9525">
                          <a:solidFill>
                            <a:srgbClr val="FFFFFF"/>
                          </a:solidFill>
                          <a:miter lim="800000"/>
                          <a:headEnd/>
                          <a:tailEnd/>
                        </a:ln>
                      </wps:spPr>
                      <wps:txbx>
                        <w:txbxContent>
                          <w:p w:rsidR="0028291D" w:rsidRPr="00BE0C41" w:rsidRDefault="0028291D" w:rsidP="00BE0C41">
                            <w:pPr>
                              <w:tabs>
                                <w:tab w:val="left" w:pos="6450"/>
                              </w:tabs>
                              <w:spacing w:after="22" w:line="259" w:lineRule="auto"/>
                              <w:ind w:left="19"/>
                              <w:rPr>
                                <w:rFonts w:eastAsia="Arial" w:cs="Arial"/>
                                <w:color w:val="000000"/>
                                <w:sz w:val="21"/>
                                <w:szCs w:val="22"/>
                                <w:lang w:eastAsia="en-GB"/>
                              </w:rPr>
                            </w:pPr>
                            <w:r>
                              <w:rPr>
                                <w:rFonts w:eastAsia="Arial" w:cs="Arial"/>
                                <w:color w:val="000000"/>
                                <w:sz w:val="19"/>
                                <w:szCs w:val="22"/>
                                <w:lang w:eastAsia="en-GB"/>
                              </w:rPr>
                              <w:tab/>
                            </w:r>
                          </w:p>
                          <w:p w:rsidR="0028291D" w:rsidRPr="00EA0CEC" w:rsidRDefault="0028291D" w:rsidP="004D7935">
                            <w:pPr>
                              <w:spacing w:after="5" w:line="248" w:lineRule="auto"/>
                              <w:ind w:left="537"/>
                            </w:pPr>
                            <w:r w:rsidRPr="00EA0CEC">
                              <w:rPr>
                                <w:rFonts w:eastAsia="Arial" w:cs="Arial"/>
                                <w:color w:val="000000"/>
                                <w:lang w:eastAsia="en-GB"/>
                              </w:rPr>
                              <w:t xml:space="preserve">For each match a Score Sheet (provided) must be completed and signed by </w:t>
                            </w:r>
                            <w:r w:rsidRPr="00EA0CEC">
                              <w:rPr>
                                <w:rFonts w:eastAsia="Arial" w:cs="Arial"/>
                                <w:b/>
                                <w:color w:val="000000"/>
                                <w:lang w:eastAsia="en-GB"/>
                              </w:rPr>
                              <w:t>both</w:t>
                            </w:r>
                            <w:r w:rsidRPr="00EA0CEC">
                              <w:rPr>
                                <w:rFonts w:eastAsia="Arial" w:cs="Arial"/>
                                <w:color w:val="000000"/>
                                <w:lang w:eastAsia="en-GB"/>
                              </w:rPr>
                              <w:t xml:space="preserve"> Team Managers. Team Managers are responsible for ensuring that the results on the sheets are correct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FD762A" id="Text Box 2" o:spid="_x0000_s1042" type="#_x0000_t202" style="position:absolute;left:0;text-align:left;margin-left:10.2pt;margin-top:35.1pt;width:416.8pt;height:65.2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" strokecolor="white">
                <v:textbox>
                  <w:txbxContent>
                    <w:p w:rsidR="0028291D" w:rsidRPr="00BE0C41" w:rsidRDefault="0028291D" w:rsidP="00BE0C41">
                      <w:pPr>
                        <w:tabs>
                          <w:tab w:val="left" w:pos="6450"/>
                        </w:tabs>
                        <w:spacing w:after="22" w:line="259" w:lineRule="auto"/>
                        <w:ind w:left="19"/>
                        <w:rPr>
                          <w:rFonts w:eastAsia="Arial" w:cs="Arial"/>
                          <w:color w:val="000000"/>
                          <w:sz w:val="21"/>
                          <w:szCs w:val="22"/>
                          <w:lang w:eastAsia="en-GB"/>
                        </w:rPr>
                      </w:pPr>
                      <w:r>
                        <w:rPr>
                          <w:rFonts w:eastAsia="Arial" w:cs="Arial"/>
                          <w:color w:val="000000"/>
                          <w:sz w:val="19"/>
                          <w:szCs w:val="22"/>
                          <w:lang w:eastAsia="en-GB"/>
                        </w:rPr>
                        <w:tab/>
                      </w:r>
                    </w:p>
                    <w:p w:rsidR="0028291D" w:rsidRPr="00EA0CEC" w:rsidRDefault="0028291D" w:rsidP="004D7935">
                      <w:pPr>
                        <w:spacing w:after="5" w:line="248" w:lineRule="auto"/>
                        <w:ind w:left="537"/>
                      </w:pPr>
                      <w:r w:rsidRPr="00EA0CEC">
                        <w:rPr>
                          <w:rFonts w:eastAsia="Arial" w:cs="Arial"/>
                          <w:color w:val="000000"/>
                          <w:lang w:eastAsia="en-GB"/>
                        </w:rPr>
                        <w:t xml:space="preserve">For each match a Score Sheet (provided) must be completed and signed by </w:t>
                      </w:r>
                      <w:r w:rsidRPr="00EA0CEC">
                        <w:rPr>
                          <w:rFonts w:eastAsia="Arial" w:cs="Arial"/>
                          <w:b/>
                          <w:color w:val="000000"/>
                          <w:lang w:eastAsia="en-GB"/>
                        </w:rPr>
                        <w:t>both</w:t>
                      </w:r>
                      <w:r w:rsidRPr="00EA0CEC">
                        <w:rPr>
                          <w:rFonts w:eastAsia="Arial" w:cs="Arial"/>
                          <w:color w:val="000000"/>
                          <w:lang w:eastAsia="en-GB"/>
                        </w:rPr>
                        <w:t xml:space="preserve"> Team Managers. Team Managers are responsible for ensuring that the results on the sheets are correct</w:t>
                      </w:r>
                    </w:p>
                  </w:txbxContent>
                </v:textbox>
                <w10:wrap type="square"/>
              </v:shape>
            </w:pict>
          </mc:Fallback>
        </mc:AlternateContent>
      </w:r>
      <w:r w:rsidR="00BE0C41" w:rsidRPr="00EA0CEC">
        <w:rPr>
          <w:rFonts w:eastAsia="Arial" w:cs="Arial"/>
          <w:b/>
          <w:color w:val="000000"/>
          <w:lang w:eastAsia="en-GB"/>
        </w:rPr>
        <w:t>4</w:t>
      </w:r>
      <w:r w:rsidR="00BE0C41" w:rsidRPr="00EA0CEC">
        <w:rPr>
          <w:rFonts w:eastAsia="Arial" w:cs="Arial"/>
          <w:b/>
          <w:color w:val="000000"/>
          <w:vertAlign w:val="superscript"/>
          <w:lang w:eastAsia="en-GB"/>
        </w:rPr>
        <w:t>th</w:t>
      </w:r>
      <w:r w:rsidR="00BE0C41" w:rsidRPr="00EA0CEC">
        <w:rPr>
          <w:rFonts w:eastAsia="Arial" w:cs="Arial"/>
          <w:b/>
          <w:color w:val="000000"/>
          <w:lang w:eastAsia="en-GB"/>
        </w:rPr>
        <w:t xml:space="preserve"> Game</w:t>
      </w:r>
      <w:r w:rsidR="00BE0C41" w:rsidRPr="00EA0CEC">
        <w:rPr>
          <w:rFonts w:eastAsia="Arial" w:cs="Arial"/>
          <w:color w:val="000000"/>
          <w:lang w:eastAsia="en-GB"/>
        </w:rPr>
        <w:t xml:space="preserve"> - Doubles (first singles player + either one of non-singles players) </w:t>
      </w:r>
    </w:p>
    <w:p w:rsidR="00BE0C41" w:rsidRPr="00EA0CEC" w:rsidRDefault="00BE0C41" w:rsidP="003071BF">
      <w:pPr>
        <w:spacing w:after="5" w:line="248" w:lineRule="auto"/>
        <w:ind w:left="706" w:hanging="10"/>
        <w:rPr>
          <w:rFonts w:eastAsia="Arial" w:cs="Arial"/>
          <w:color w:val="000000"/>
          <w:lang w:eastAsia="en-GB"/>
        </w:rPr>
      </w:pPr>
      <w:r w:rsidRPr="00EA0CEC">
        <w:rPr>
          <w:rFonts w:eastAsia="Arial" w:cs="Arial"/>
          <w:b/>
          <w:color w:val="000000"/>
          <w:lang w:eastAsia="en-GB"/>
        </w:rPr>
        <w:t>5</w:t>
      </w:r>
      <w:r w:rsidRPr="00EA0CEC">
        <w:rPr>
          <w:rFonts w:eastAsia="Arial" w:cs="Arial"/>
          <w:b/>
          <w:color w:val="000000"/>
          <w:vertAlign w:val="superscript"/>
          <w:lang w:eastAsia="en-GB"/>
        </w:rPr>
        <w:t>th</w:t>
      </w:r>
      <w:r w:rsidRPr="00EA0CEC">
        <w:rPr>
          <w:rFonts w:eastAsia="Arial" w:cs="Arial"/>
          <w:b/>
          <w:color w:val="000000"/>
          <w:lang w:eastAsia="en-GB"/>
        </w:rPr>
        <w:t xml:space="preserve"> Game</w:t>
      </w:r>
      <w:r w:rsidRPr="00EA0CEC">
        <w:rPr>
          <w:rFonts w:eastAsia="Arial" w:cs="Arial"/>
          <w:color w:val="000000"/>
          <w:lang w:eastAsia="en-GB"/>
        </w:rPr>
        <w:t xml:space="preserve"> - Doubles (second singles player + the other non-singles player) </w:t>
      </w:r>
    </w:p>
    <w:p w:rsidR="00BE0C41" w:rsidRPr="00EA0CEC" w:rsidRDefault="004D7935" w:rsidP="00B65EC2">
      <w:pPr>
        <w:numPr>
          <w:ilvl w:val="0"/>
          <w:numId w:val="14"/>
        </w:numPr>
        <w:spacing w:after="5" w:line="248" w:lineRule="auto"/>
        <w:ind w:hanging="533"/>
        <w:rPr>
          <w:rFonts w:eastAsia="Arial" w:cs="Arial"/>
          <w:color w:val="000000"/>
          <w:lang w:eastAsia="en-GB"/>
        </w:rPr>
      </w:pPr>
      <w:r>
        <w:rPr>
          <w:rFonts w:eastAsia="Arial" w:cs="Arial"/>
          <w:color w:val="000000"/>
          <w:lang w:eastAsia="en-GB"/>
        </w:rPr>
        <w:tab/>
      </w:r>
      <w:r w:rsidR="00BE0C41" w:rsidRPr="00EA0CEC">
        <w:rPr>
          <w:rFonts w:eastAsia="Arial" w:cs="Arial"/>
          <w:color w:val="000000"/>
          <w:lang w:eastAsia="en-GB"/>
        </w:rPr>
        <w:t xml:space="preserve">Group winners will be decided as follows: </w:t>
      </w:r>
    </w:p>
    <w:p w:rsidR="00BE0C41" w:rsidRPr="00EA0CEC" w:rsidRDefault="00BE0C41" w:rsidP="00BE0C41">
      <w:pPr>
        <w:spacing w:line="259" w:lineRule="auto"/>
        <w:ind w:left="19"/>
        <w:rPr>
          <w:rFonts w:eastAsia="Arial" w:cs="Arial"/>
          <w:color w:val="000000"/>
          <w:lang w:eastAsia="en-GB"/>
        </w:rPr>
      </w:pPr>
      <w:r w:rsidRPr="00EA0CEC">
        <w:rPr>
          <w:rFonts w:eastAsia="Arial" w:cs="Arial"/>
          <w:color w:val="000000"/>
          <w:lang w:eastAsia="en-GB"/>
        </w:rPr>
        <w:t xml:space="preserve">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Most matches won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2 teams are tied, the winner of the match between them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3 or more teams are tied, the team with greater games difference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2 teams are then tied, the winner of the match between them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3 or more teams are still tied, then the team with greater points difference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2 teams are then tied, the winner of the match between them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teams are still tied, then the results will be reviewed following the match by the Center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Parcs National Schools Badminton Championships Policy Group </w:t>
      </w:r>
    </w:p>
    <w:p w:rsidR="003071BF" w:rsidRDefault="003071BF" w:rsidP="00BE0C41">
      <w:pPr>
        <w:spacing w:line="259" w:lineRule="auto"/>
        <w:ind w:left="1373"/>
        <w:rPr>
          <w:rFonts w:eastAsia="Arial" w:cs="Arial"/>
          <w:color w:val="000000"/>
          <w:lang w:eastAsia="en-GB"/>
        </w:rPr>
      </w:pPr>
    </w:p>
    <w:p w:rsidR="00BE0C41" w:rsidRPr="00EA0CEC" w:rsidRDefault="00BE0C41" w:rsidP="00BE0C41">
      <w:pPr>
        <w:spacing w:line="259" w:lineRule="auto"/>
        <w:ind w:left="1373"/>
        <w:rPr>
          <w:rFonts w:eastAsia="Arial" w:cs="Arial"/>
          <w:color w:val="000000"/>
          <w:lang w:eastAsia="en-GB"/>
        </w:rPr>
      </w:pPr>
      <w:r w:rsidRPr="00EA0CEC">
        <w:rPr>
          <w:rFonts w:eastAsia="Arial" w:cs="Arial"/>
          <w:color w:val="000000"/>
          <w:lang w:eastAsia="en-GB"/>
        </w:rPr>
        <w:t xml:space="preserve"> </w:t>
      </w:r>
    </w:p>
    <w:p w:rsidR="00BE0C41" w:rsidRPr="00EA0CEC" w:rsidRDefault="00BE0C41" w:rsidP="00B65EC2">
      <w:pPr>
        <w:numPr>
          <w:ilvl w:val="0"/>
          <w:numId w:val="14"/>
        </w:numPr>
        <w:spacing w:after="5" w:line="248" w:lineRule="auto"/>
        <w:ind w:hanging="533"/>
        <w:rPr>
          <w:rFonts w:eastAsia="Arial" w:cs="Arial"/>
          <w:color w:val="000000"/>
          <w:lang w:eastAsia="en-GB"/>
        </w:rPr>
      </w:pPr>
      <w:r w:rsidRPr="00EA0CEC">
        <w:rPr>
          <w:rFonts w:eastAsia="Arial" w:cs="Arial"/>
          <w:color w:val="000000"/>
          <w:lang w:eastAsia="en-GB"/>
        </w:rPr>
        <w:t xml:space="preserve">Each game will be 1 set to 21 points, using Rally Points scoring, with no extended scoring or setting. The first (SSP) and second (County) rounds may be played to fewer points if time is restricted. </w:t>
      </w:r>
      <w:r w:rsidR="00A129A4" w:rsidRPr="00EA0CEC">
        <w:rPr>
          <w:rFonts w:eastAsia="Arial" w:cs="Arial"/>
          <w:color w:val="000000"/>
          <w:lang w:eastAsia="en-GB"/>
        </w:rPr>
        <w:br/>
      </w:r>
    </w:p>
    <w:p w:rsidR="00BE0C41" w:rsidRPr="00EA0CEC" w:rsidRDefault="00BE0C41" w:rsidP="00B65EC2">
      <w:pPr>
        <w:numPr>
          <w:ilvl w:val="0"/>
          <w:numId w:val="14"/>
        </w:numPr>
        <w:spacing w:after="5" w:line="248" w:lineRule="auto"/>
        <w:ind w:hanging="533"/>
        <w:rPr>
          <w:rFonts w:eastAsia="Arial" w:cs="Arial"/>
          <w:color w:val="000000"/>
          <w:lang w:eastAsia="en-GB"/>
        </w:rPr>
      </w:pPr>
      <w:r w:rsidRPr="00EA0CEC">
        <w:rPr>
          <w:rFonts w:eastAsia="Arial" w:cs="Arial"/>
          <w:color w:val="000000"/>
          <w:lang w:eastAsia="en-GB"/>
        </w:rPr>
        <w:t xml:space="preserve">If a team cannot play all of the matches within a round, then they will be scratched and their scores discounted. Any appeals may be made in writing (see Appeals section).  </w:t>
      </w:r>
      <w:r w:rsidRPr="00EA0CEC">
        <w:rPr>
          <w:rFonts w:eastAsia="Arial" w:cs="Arial"/>
          <w:color w:val="000000"/>
          <w:lang w:eastAsia="en-GB"/>
        </w:rPr>
        <w:tab/>
      </w:r>
    </w:p>
    <w:p w:rsidR="00BE0C41" w:rsidRPr="00EA0CEC" w:rsidRDefault="00BE0C41" w:rsidP="00B65EC2">
      <w:pPr>
        <w:numPr>
          <w:ilvl w:val="0"/>
          <w:numId w:val="14"/>
        </w:numPr>
        <w:spacing w:after="5" w:line="248" w:lineRule="auto"/>
        <w:ind w:hanging="533"/>
        <w:rPr>
          <w:rFonts w:eastAsia="Arial" w:cs="Arial"/>
          <w:color w:val="000000"/>
          <w:lang w:eastAsia="en-GB"/>
        </w:rPr>
      </w:pPr>
      <w:r w:rsidRPr="00EA0CEC">
        <w:rPr>
          <w:rFonts w:eastAsia="Arial" w:cs="Arial"/>
          <w:color w:val="000000"/>
          <w:lang w:eastAsia="en-GB"/>
        </w:rPr>
        <w:t xml:space="preserve">The winner of each event in each round will progress to the next round.  </w:t>
      </w:r>
      <w:r w:rsidR="00A129A4" w:rsidRPr="00EA0CEC">
        <w:rPr>
          <w:rFonts w:eastAsia="Arial" w:cs="Arial"/>
          <w:color w:val="000000"/>
          <w:lang w:eastAsia="en-GB"/>
        </w:rPr>
        <w:br/>
      </w:r>
    </w:p>
    <w:p w:rsidR="00BE0C41" w:rsidRPr="00EA0CEC" w:rsidRDefault="00BE0C41" w:rsidP="00B65EC2">
      <w:pPr>
        <w:numPr>
          <w:ilvl w:val="0"/>
          <w:numId w:val="14"/>
        </w:numPr>
        <w:spacing w:after="5" w:line="248" w:lineRule="auto"/>
        <w:ind w:hanging="533"/>
        <w:rPr>
          <w:rFonts w:eastAsia="Arial" w:cs="Arial"/>
          <w:color w:val="000000"/>
          <w:lang w:eastAsia="en-GB"/>
        </w:rPr>
      </w:pPr>
      <w:r w:rsidRPr="00EA0CEC">
        <w:rPr>
          <w:rFonts w:eastAsia="Arial" w:cs="Arial"/>
          <w:color w:val="000000"/>
          <w:lang w:eastAsia="en-GB"/>
        </w:rPr>
        <w:t xml:space="preserve">If a team drops out of the Championships at any point then the next best placed team from the last round will progress. </w:t>
      </w:r>
    </w:p>
    <w:p w:rsidR="00EA600B" w:rsidRPr="00367217" w:rsidRDefault="00EA600B" w:rsidP="00817B17">
      <w:pPr>
        <w:pStyle w:val="Heading2"/>
        <w:tabs>
          <w:tab w:val="left" w:pos="3630"/>
        </w:tabs>
        <w:jc w:val="center"/>
        <w:rPr>
          <w:sz w:val="118"/>
          <w:szCs w:val="118"/>
        </w:rPr>
      </w:pPr>
      <w:r w:rsidRPr="00367217">
        <w:rPr>
          <w:sz w:val="118"/>
          <w:szCs w:val="118"/>
        </w:rPr>
        <w:t>BASKETBALL</w:t>
      </w:r>
    </w:p>
    <w:p w:rsidR="00B65EC2" w:rsidRPr="00C12CB1" w:rsidRDefault="00B65EC2" w:rsidP="00B65EC2">
      <w:pPr>
        <w:jc w:val="center"/>
        <w:rPr>
          <w:rFonts w:cs="Arial"/>
          <w:b/>
          <w:sz w:val="40"/>
        </w:rPr>
      </w:pPr>
      <w:r>
        <w:rPr>
          <w:rFonts w:cs="Arial"/>
          <w:b/>
          <w:sz w:val="40"/>
        </w:rPr>
        <w:t xml:space="preserve">U14, U16 </w:t>
      </w:r>
      <w:r w:rsidRPr="00F85E05">
        <w:rPr>
          <w:rFonts w:cs="Arial"/>
          <w:b/>
          <w:sz w:val="40"/>
        </w:rPr>
        <w:t>Basketball</w:t>
      </w:r>
    </w:p>
    <w:p w:rsidR="00A27B9C" w:rsidRPr="0051621E" w:rsidRDefault="00EA600B" w:rsidP="00A27B9C">
      <w:pPr>
        <w:jc w:val="center"/>
        <w:rPr>
          <w:rFonts w:cs="Arial"/>
          <w:b/>
        </w:rPr>
      </w:pPr>
      <w:r>
        <w:rPr>
          <w:rFonts w:cs="Arial"/>
          <w:b/>
        </w:rPr>
        <w:br/>
      </w:r>
      <w:r w:rsidR="00A27B9C" w:rsidRPr="0051621E">
        <w:rPr>
          <w:rFonts w:cs="Arial"/>
          <w:b/>
        </w:rPr>
        <w:t>Summarised Game Rules &amp; Competition Format</w:t>
      </w:r>
    </w:p>
    <w:p w:rsidR="00A27B9C" w:rsidRPr="0051621E" w:rsidRDefault="00A27B9C" w:rsidP="00A27B9C">
      <w:pPr>
        <w:rPr>
          <w:rFonts w:cs="Arial"/>
          <w:b/>
        </w:rPr>
      </w:pPr>
    </w:p>
    <w:p w:rsidR="000D776C" w:rsidRPr="007E411E" w:rsidRDefault="000D776C" w:rsidP="000D776C">
      <w:pPr>
        <w:pStyle w:val="BodyText"/>
      </w:pPr>
      <w:r>
        <w:t>Pathway</w:t>
      </w:r>
    </w:p>
    <w:p w:rsidR="000D776C" w:rsidRPr="003A1666" w:rsidRDefault="002171DB" w:rsidP="000D776C">
      <w:r>
        <w:rPr>
          <w:noProof/>
          <w:lang w:eastAsia="en-GB"/>
        </w:rPr>
        <mc:AlternateContent>
          <mc:Choice Requires="wps">
            <w:drawing>
              <wp:anchor distT="0" distB="0" distL="114300" distR="114300" simplePos="0" relativeHeight="251643392" behindDoc="0" locked="0" layoutInCell="1" allowOverlap="1" wp14:anchorId="0729D742" wp14:editId="6B33A9C2">
                <wp:simplePos x="0" y="0"/>
                <wp:positionH relativeFrom="column">
                  <wp:posOffset>2890520</wp:posOffset>
                </wp:positionH>
                <wp:positionV relativeFrom="paragraph">
                  <wp:posOffset>48260</wp:posOffset>
                </wp:positionV>
                <wp:extent cx="237490" cy="85725"/>
                <wp:effectExtent l="0" t="19050" r="29210" b="47625"/>
                <wp:wrapNone/>
                <wp:docPr id="11"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37490" cy="85725"/>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59F21" id="AutoShape 26" o:spid="_x0000_s1026" type="#_x0000_t13" style="position:absolute;margin-left:227.6pt;margin-top:3.8pt;width:18.7pt;height:6.75pt;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" adj="17550"/>
            </w:pict>
          </mc:Fallback>
        </mc:AlternateContent>
      </w:r>
      <w:r w:rsidR="00C01B7D">
        <w:rPr>
          <w:noProof/>
          <w:lang w:eastAsia="en-GB"/>
        </w:rPr>
        <mc:AlternateContent>
          <mc:Choice Requires="wps">
            <w:drawing>
              <wp:anchor distT="0" distB="0" distL="114300" distR="114300" simplePos="0" relativeHeight="251642368" behindDoc="0" locked="0" layoutInCell="1" allowOverlap="1" wp14:anchorId="38046CD1" wp14:editId="1CCF52CA">
                <wp:simplePos x="0" y="0"/>
                <wp:positionH relativeFrom="column">
                  <wp:posOffset>1718310</wp:posOffset>
                </wp:positionH>
                <wp:positionV relativeFrom="paragraph">
                  <wp:posOffset>50800</wp:posOffset>
                </wp:positionV>
                <wp:extent cx="237490" cy="114300"/>
                <wp:effectExtent l="54610" t="50800" r="50800" b="50800"/>
                <wp:wrapNone/>
                <wp:docPr id="10"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BD7D87" id="AutoShape 25" o:spid="_x0000_s1026" type="#_x0000_t13" style="position:absolute;margin-left:135.3pt;margin-top:4pt;width:18.7pt;height:9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"/>
            </w:pict>
          </mc:Fallback>
        </mc:AlternateContent>
      </w:r>
      <w:r w:rsidR="00F7032D">
        <w:t xml:space="preserve">U14 Boys and Girls </w:t>
      </w:r>
      <w:r w:rsidR="000D776C">
        <w:t xml:space="preserve">SSP         Leeds Final     </w:t>
      </w:r>
      <w:r w:rsidR="000D776C" w:rsidRPr="003A1666">
        <w:t xml:space="preserve"> </w:t>
      </w:r>
      <w:r w:rsidR="000D776C">
        <w:t xml:space="preserve"> </w:t>
      </w:r>
      <w:r>
        <w:t xml:space="preserve"> </w:t>
      </w:r>
      <w:r w:rsidR="00F7032D">
        <w:t>WY</w:t>
      </w:r>
      <w:r w:rsidR="00D0689D">
        <w:t xml:space="preserve"> Winter School Games</w:t>
      </w:r>
      <w:r w:rsidR="00F7032D">
        <w:t xml:space="preserve">      </w:t>
      </w:r>
      <w:r>
        <w:t xml:space="preserve"> </w:t>
      </w:r>
    </w:p>
    <w:p w:rsidR="00F7032D" w:rsidRDefault="00EF0031" w:rsidP="00EF0031">
      <w:pPr>
        <w:tabs>
          <w:tab w:val="left" w:pos="7065"/>
        </w:tabs>
        <w:rPr>
          <w:b/>
        </w:rPr>
      </w:pPr>
      <w:r>
        <w:rPr>
          <w:b/>
        </w:rPr>
        <w:tab/>
      </w:r>
    </w:p>
    <w:p w:rsidR="00F7032D" w:rsidRDefault="00D0689D" w:rsidP="000D776C">
      <w:pPr>
        <w:tabs>
          <w:tab w:val="left" w:pos="2109"/>
          <w:tab w:val="left" w:pos="3926"/>
        </w:tabs>
      </w:pPr>
      <w:r>
        <w:rPr>
          <w:noProof/>
          <w:lang w:eastAsia="en-GB"/>
        </w:rPr>
        <mc:AlternateContent>
          <mc:Choice Requires="wps">
            <w:drawing>
              <wp:anchor distT="0" distB="0" distL="114300" distR="114300" simplePos="0" relativeHeight="251689472" behindDoc="0" locked="0" layoutInCell="1" allowOverlap="1" wp14:anchorId="2C5AE918" wp14:editId="36AD1862">
                <wp:simplePos x="0" y="0"/>
                <wp:positionH relativeFrom="column">
                  <wp:posOffset>2286000</wp:posOffset>
                </wp:positionH>
                <wp:positionV relativeFrom="paragraph">
                  <wp:posOffset>27940</wp:posOffset>
                </wp:positionV>
                <wp:extent cx="237490" cy="114300"/>
                <wp:effectExtent l="0" t="19050" r="29210" b="38100"/>
                <wp:wrapNone/>
                <wp:docPr id="7"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367A2" id="AutoShape 190" o:spid="_x0000_s1026" type="#_x0000_t13" style="position:absolute;margin-left:180pt;margin-top:2.2pt;width:18.7pt;height:9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"/>
            </w:pict>
          </mc:Fallback>
        </mc:AlternateContent>
      </w:r>
      <w:r w:rsidR="00C01B7D">
        <w:rPr>
          <w:noProof/>
          <w:lang w:eastAsia="en-GB"/>
        </w:rPr>
        <mc:AlternateContent>
          <mc:Choice Requires="wps">
            <w:drawing>
              <wp:anchor distT="0" distB="0" distL="114300" distR="114300" simplePos="0" relativeHeight="251672064" behindDoc="0" locked="0" layoutInCell="1" allowOverlap="1" wp14:anchorId="79181CCA" wp14:editId="2D155A82">
                <wp:simplePos x="0" y="0"/>
                <wp:positionH relativeFrom="column">
                  <wp:posOffset>1061085</wp:posOffset>
                </wp:positionH>
                <wp:positionV relativeFrom="paragraph">
                  <wp:posOffset>48895</wp:posOffset>
                </wp:positionV>
                <wp:extent cx="237490" cy="114300"/>
                <wp:effectExtent l="0" t="19050" r="29210" b="38100"/>
                <wp:wrapNone/>
                <wp:docPr id="9"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A1B71" id="AutoShape 190" o:spid="_x0000_s1026" type="#_x0000_t13" style="position:absolute;margin-left:83.55pt;margin-top:3.85pt;width:18.7pt;height: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"/>
            </w:pict>
          </mc:Fallback>
        </mc:AlternateContent>
      </w:r>
      <w:r w:rsidR="00F7032D" w:rsidRPr="00F7032D">
        <w:t xml:space="preserve">U16 Boys SSP   </w:t>
      </w:r>
      <w:r w:rsidR="00F7032D">
        <w:t xml:space="preserve">     </w:t>
      </w:r>
      <w:r w:rsidR="00F7032D" w:rsidRPr="00F7032D">
        <w:t>Leeds Final</w:t>
      </w:r>
      <w:r>
        <w:t xml:space="preserve">           WY Winter School Games</w:t>
      </w:r>
    </w:p>
    <w:p w:rsidR="00F7032D" w:rsidRDefault="000871A3" w:rsidP="000871A3">
      <w:pPr>
        <w:tabs>
          <w:tab w:val="left" w:pos="2109"/>
        </w:tabs>
      </w:pPr>
      <w:r>
        <w:tab/>
      </w:r>
    </w:p>
    <w:p w:rsidR="00F7032D" w:rsidRPr="00F7032D" w:rsidRDefault="00F7032D" w:rsidP="000D776C">
      <w:pPr>
        <w:tabs>
          <w:tab w:val="left" w:pos="2109"/>
          <w:tab w:val="left" w:pos="3926"/>
        </w:tabs>
      </w:pPr>
      <w:r>
        <w:t xml:space="preserve">Schools can enter directly </w:t>
      </w:r>
      <w:r w:rsidR="00D0689D">
        <w:t>into the England Basketball</w:t>
      </w:r>
      <w:r>
        <w:t xml:space="preserve"> national competition.</w:t>
      </w:r>
    </w:p>
    <w:p w:rsidR="000D776C" w:rsidRPr="00803F22" w:rsidRDefault="000D776C" w:rsidP="000D776C">
      <w:pPr>
        <w:tabs>
          <w:tab w:val="left" w:pos="2109"/>
          <w:tab w:val="left" w:pos="3926"/>
        </w:tabs>
        <w:rPr>
          <w:b/>
        </w:rPr>
      </w:pPr>
      <w:r>
        <w:rPr>
          <w:b/>
        </w:rPr>
        <w:tab/>
      </w:r>
      <w:r>
        <w:rPr>
          <w:b/>
        </w:rPr>
        <w:tab/>
      </w:r>
    </w:p>
    <w:p w:rsidR="00B65EC2" w:rsidRPr="00B65EC2" w:rsidRDefault="00F03567" w:rsidP="00B65EC2">
      <w:pPr>
        <w:rPr>
          <w:rFonts w:cs="Arial"/>
          <w:b/>
        </w:rPr>
      </w:pPr>
      <w:r>
        <w:rPr>
          <w:rFonts w:cs="Arial"/>
          <w:b/>
        </w:rPr>
        <w:t xml:space="preserve">Qualifiers: </w:t>
      </w:r>
      <w:r>
        <w:rPr>
          <w:rFonts w:cs="Arial"/>
        </w:rPr>
        <w:t>One team from</w:t>
      </w:r>
      <w:r w:rsidR="00845528">
        <w:rPr>
          <w:rFonts w:cs="Arial"/>
        </w:rPr>
        <w:t xml:space="preserve"> the U14s and one from the U16s go through to the Leeds final.</w:t>
      </w:r>
    </w:p>
    <w:p w:rsidR="00B65EC2" w:rsidRDefault="00B65EC2" w:rsidP="00B65EC2">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8"/>
        <w:gridCol w:w="6648"/>
      </w:tblGrid>
      <w:tr w:rsidR="00B65EC2" w:rsidRPr="005E21FF" w:rsidTr="00CB7544">
        <w:trPr>
          <w:jc w:val="center"/>
        </w:trPr>
        <w:tc>
          <w:tcPr>
            <w:tcW w:w="2578" w:type="dxa"/>
            <w:shd w:val="clear" w:color="auto" w:fill="auto"/>
          </w:tcPr>
          <w:p w:rsidR="00B65EC2" w:rsidRPr="005E21FF" w:rsidRDefault="00B65EC2" w:rsidP="00CB7544">
            <w:pPr>
              <w:rPr>
                <w:rFonts w:cs="Arial"/>
              </w:rPr>
            </w:pPr>
            <w:r w:rsidRPr="005E21FF">
              <w:rPr>
                <w:rFonts w:cs="Arial"/>
              </w:rPr>
              <w:t>Format:</w:t>
            </w:r>
          </w:p>
        </w:tc>
        <w:tc>
          <w:tcPr>
            <w:tcW w:w="6438" w:type="dxa"/>
            <w:shd w:val="clear" w:color="auto" w:fill="auto"/>
          </w:tcPr>
          <w:p w:rsidR="00B65EC2" w:rsidRPr="005E21FF" w:rsidRDefault="00B65EC2" w:rsidP="00CB7544">
            <w:pPr>
              <w:rPr>
                <w:rFonts w:cs="Arial"/>
              </w:rPr>
            </w:pPr>
            <w:r>
              <w:rPr>
                <w:rFonts w:cs="Arial"/>
              </w:rPr>
              <w:t>Dynamic National Schools Competition</w:t>
            </w:r>
          </w:p>
        </w:tc>
      </w:tr>
      <w:tr w:rsidR="00B65EC2" w:rsidRPr="005E21FF" w:rsidTr="00CB7544">
        <w:trPr>
          <w:jc w:val="center"/>
        </w:trPr>
        <w:tc>
          <w:tcPr>
            <w:tcW w:w="2931" w:type="dxa"/>
            <w:shd w:val="clear" w:color="auto" w:fill="auto"/>
          </w:tcPr>
          <w:p w:rsidR="00B65EC2" w:rsidRPr="005E21FF" w:rsidRDefault="00B65EC2" w:rsidP="00CB7544">
            <w:pPr>
              <w:rPr>
                <w:rFonts w:cs="Arial"/>
              </w:rPr>
            </w:pPr>
            <w:r w:rsidRPr="005E21FF">
              <w:rPr>
                <w:rFonts w:cs="Arial"/>
              </w:rPr>
              <w:t>Team &amp; squad numbers:</w:t>
            </w:r>
          </w:p>
        </w:tc>
        <w:tc>
          <w:tcPr>
            <w:tcW w:w="7466" w:type="dxa"/>
            <w:shd w:val="clear" w:color="auto" w:fill="auto"/>
          </w:tcPr>
          <w:p w:rsidR="00B65EC2" w:rsidRPr="005E21FF" w:rsidRDefault="00B65EC2" w:rsidP="00CB7544">
            <w:pPr>
              <w:rPr>
                <w:rFonts w:cs="Arial"/>
              </w:rPr>
            </w:pPr>
            <w:r>
              <w:rPr>
                <w:rFonts w:cs="Arial"/>
              </w:rPr>
              <w:t>Minimum 8 players with a maximum of 12 players in squad</w:t>
            </w:r>
          </w:p>
        </w:tc>
      </w:tr>
      <w:tr w:rsidR="00B65EC2" w:rsidRPr="005E21FF" w:rsidTr="00CB7544">
        <w:trPr>
          <w:jc w:val="center"/>
        </w:trPr>
        <w:tc>
          <w:tcPr>
            <w:tcW w:w="2578" w:type="dxa"/>
            <w:shd w:val="clear" w:color="auto" w:fill="auto"/>
          </w:tcPr>
          <w:p w:rsidR="00B65EC2" w:rsidRPr="005E21FF" w:rsidRDefault="00B65EC2" w:rsidP="00CB7544">
            <w:pPr>
              <w:rPr>
                <w:rFonts w:cs="Arial"/>
              </w:rPr>
            </w:pPr>
            <w:r>
              <w:rPr>
                <w:rFonts w:cs="Arial"/>
              </w:rPr>
              <w:t>Pathway</w:t>
            </w:r>
            <w:r w:rsidRPr="005E21FF">
              <w:rPr>
                <w:rFonts w:cs="Arial"/>
              </w:rPr>
              <w:t>:</w:t>
            </w:r>
          </w:p>
        </w:tc>
        <w:tc>
          <w:tcPr>
            <w:tcW w:w="6438" w:type="dxa"/>
            <w:shd w:val="clear" w:color="auto" w:fill="auto"/>
          </w:tcPr>
          <w:p w:rsidR="00B65EC2" w:rsidRPr="005E21FF" w:rsidRDefault="00B65EC2" w:rsidP="00CB7544">
            <w:pPr>
              <w:rPr>
                <w:rFonts w:cs="Arial"/>
              </w:rPr>
            </w:pPr>
            <w:r>
              <w:rPr>
                <w:rFonts w:cs="Arial"/>
              </w:rPr>
              <w:t>SSP League to District final and then West Yorkshire School Games.  The EB national competition runs independently of this pathway.</w:t>
            </w:r>
          </w:p>
        </w:tc>
      </w:tr>
      <w:tr w:rsidR="00B65EC2" w:rsidRPr="005E21FF" w:rsidTr="00CB7544">
        <w:trPr>
          <w:jc w:val="center"/>
        </w:trPr>
        <w:tc>
          <w:tcPr>
            <w:tcW w:w="2578" w:type="dxa"/>
            <w:shd w:val="clear" w:color="auto" w:fill="auto"/>
          </w:tcPr>
          <w:p w:rsidR="00B65EC2" w:rsidRPr="005E21FF" w:rsidRDefault="00B65EC2" w:rsidP="00CB7544">
            <w:pPr>
              <w:rPr>
                <w:rFonts w:cs="Arial"/>
              </w:rPr>
            </w:pPr>
            <w:r>
              <w:rPr>
                <w:rFonts w:cs="Arial"/>
              </w:rPr>
              <w:t>Support</w:t>
            </w:r>
            <w:r w:rsidRPr="005E21FF">
              <w:rPr>
                <w:rFonts w:cs="Arial"/>
              </w:rPr>
              <w:t>:</w:t>
            </w:r>
          </w:p>
        </w:tc>
        <w:tc>
          <w:tcPr>
            <w:tcW w:w="6438" w:type="dxa"/>
            <w:shd w:val="clear" w:color="auto" w:fill="auto"/>
          </w:tcPr>
          <w:p w:rsidR="00B65EC2" w:rsidRDefault="00B65EC2" w:rsidP="00CB7544">
            <w:pPr>
              <w:rPr>
                <w:rFonts w:cs="Arial"/>
              </w:rPr>
            </w:pPr>
            <w:r>
              <w:rPr>
                <w:rFonts w:cs="Arial"/>
              </w:rPr>
              <w:t>Leeds Carnegie Basketball Club – Matt Newby</w:t>
            </w:r>
          </w:p>
          <w:p w:rsidR="00B65EC2" w:rsidRPr="005E21FF" w:rsidRDefault="00B65EC2" w:rsidP="00CB7544">
            <w:pPr>
              <w:rPr>
                <w:rFonts w:cs="Arial"/>
              </w:rPr>
            </w:pPr>
            <w:r>
              <w:rPr>
                <w:rFonts w:cs="Arial"/>
              </w:rPr>
              <w:t>07912178918</w:t>
            </w:r>
          </w:p>
        </w:tc>
      </w:tr>
      <w:tr w:rsidR="00B65EC2" w:rsidRPr="005E21FF" w:rsidTr="00CB7544">
        <w:trPr>
          <w:jc w:val="center"/>
        </w:trPr>
        <w:tc>
          <w:tcPr>
            <w:tcW w:w="2578" w:type="dxa"/>
            <w:shd w:val="clear" w:color="auto" w:fill="auto"/>
          </w:tcPr>
          <w:p w:rsidR="00B65EC2" w:rsidRPr="005E21FF" w:rsidRDefault="00B65EC2" w:rsidP="00CB7544">
            <w:pPr>
              <w:rPr>
                <w:rFonts w:cs="Arial"/>
              </w:rPr>
            </w:pPr>
            <w:r w:rsidRPr="005E21FF">
              <w:rPr>
                <w:rFonts w:cs="Arial"/>
              </w:rPr>
              <w:t>Further information:</w:t>
            </w:r>
          </w:p>
        </w:tc>
        <w:tc>
          <w:tcPr>
            <w:tcW w:w="6438" w:type="dxa"/>
            <w:shd w:val="clear" w:color="auto" w:fill="auto"/>
          </w:tcPr>
          <w:p w:rsidR="00B65EC2" w:rsidRPr="005E21FF" w:rsidRDefault="00B65EC2" w:rsidP="00CB7544">
            <w:pPr>
              <w:rPr>
                <w:rFonts w:cs="Arial"/>
              </w:rPr>
            </w:pPr>
            <w:r w:rsidRPr="00387471">
              <w:rPr>
                <w:rFonts w:cs="Arial"/>
              </w:rPr>
              <w:t>www.englandbasketball.co.uk</w:t>
            </w:r>
          </w:p>
        </w:tc>
      </w:tr>
    </w:tbl>
    <w:p w:rsidR="00B65EC2" w:rsidRDefault="00B65EC2" w:rsidP="00B65EC2">
      <w:pPr>
        <w:rPr>
          <w:rFonts w:cs="Arial"/>
          <w:b/>
        </w:rPr>
      </w:pPr>
    </w:p>
    <w:p w:rsidR="00B65EC2" w:rsidRPr="00B53E6A" w:rsidRDefault="00B65EC2" w:rsidP="00B65EC2">
      <w:pPr>
        <w:rPr>
          <w:rFonts w:cs="Arial"/>
          <w:b/>
        </w:rPr>
      </w:pPr>
      <w:r>
        <w:rPr>
          <w:rFonts w:cs="Arial"/>
          <w:b/>
        </w:rPr>
        <w:t>COMPETITIONS SHOULD BE GENDER SPECIFIC.  EB do not permit mixed sex games above U13 level.</w:t>
      </w:r>
    </w:p>
    <w:p w:rsidR="00B65EC2" w:rsidRDefault="00B65EC2" w:rsidP="00B65EC2">
      <w:pPr>
        <w:rPr>
          <w:rFonts w:cs="Arial"/>
          <w:b/>
        </w:rPr>
      </w:pPr>
    </w:p>
    <w:p w:rsidR="00B65EC2" w:rsidRPr="00B53E6A" w:rsidRDefault="00B65EC2" w:rsidP="00B65EC2">
      <w:pPr>
        <w:rPr>
          <w:rFonts w:cs="Arial"/>
          <w:b/>
        </w:rPr>
      </w:pPr>
      <w:r w:rsidRPr="00B53E6A">
        <w:rPr>
          <w:rFonts w:cs="Arial"/>
          <w:b/>
        </w:rPr>
        <w:t>BASIC RULES</w:t>
      </w:r>
    </w:p>
    <w:p w:rsidR="00B65EC2" w:rsidRPr="00B53E6A" w:rsidRDefault="00B65EC2" w:rsidP="00B65EC2">
      <w:pPr>
        <w:numPr>
          <w:ilvl w:val="0"/>
          <w:numId w:val="31"/>
        </w:numPr>
        <w:rPr>
          <w:rFonts w:cs="Arial"/>
        </w:rPr>
      </w:pPr>
      <w:r w:rsidRPr="00B53E6A">
        <w:rPr>
          <w:rFonts w:cs="Arial"/>
        </w:rPr>
        <w:t>No contact.</w:t>
      </w:r>
    </w:p>
    <w:p w:rsidR="00B65EC2" w:rsidRPr="00B53E6A" w:rsidRDefault="00B65EC2" w:rsidP="00B65EC2">
      <w:pPr>
        <w:numPr>
          <w:ilvl w:val="0"/>
          <w:numId w:val="31"/>
        </w:numPr>
        <w:rPr>
          <w:rFonts w:cs="Arial"/>
        </w:rPr>
      </w:pPr>
      <w:r w:rsidRPr="00B53E6A">
        <w:rPr>
          <w:rFonts w:cs="Arial"/>
        </w:rPr>
        <w:t>One step while holding ball.</w:t>
      </w:r>
    </w:p>
    <w:p w:rsidR="00B65EC2" w:rsidRPr="00B53E6A" w:rsidRDefault="00B65EC2" w:rsidP="00B65EC2">
      <w:pPr>
        <w:numPr>
          <w:ilvl w:val="0"/>
          <w:numId w:val="31"/>
        </w:numPr>
        <w:rPr>
          <w:rFonts w:cs="Arial"/>
          <w:b/>
        </w:rPr>
      </w:pPr>
      <w:r w:rsidRPr="00B53E6A">
        <w:rPr>
          <w:rFonts w:cs="Arial"/>
        </w:rPr>
        <w:t>One dribble – a dribble is a continuous bouncing action.</w:t>
      </w:r>
    </w:p>
    <w:p w:rsidR="00B65EC2" w:rsidRPr="00B53E6A" w:rsidRDefault="00B65EC2" w:rsidP="00B65EC2">
      <w:pPr>
        <w:tabs>
          <w:tab w:val="num" w:pos="284"/>
        </w:tabs>
        <w:jc w:val="center"/>
        <w:rPr>
          <w:rFonts w:cs="Arial"/>
          <w:b/>
        </w:rPr>
      </w:pPr>
    </w:p>
    <w:p w:rsidR="00B65EC2" w:rsidRPr="00B53E6A" w:rsidRDefault="00B65EC2" w:rsidP="00B65EC2">
      <w:pPr>
        <w:rPr>
          <w:rFonts w:cs="Arial"/>
          <w:b/>
        </w:rPr>
      </w:pPr>
      <w:r w:rsidRPr="00B53E6A">
        <w:rPr>
          <w:rFonts w:cs="Arial"/>
          <w:b/>
        </w:rPr>
        <w:t>GAME RULES</w:t>
      </w:r>
    </w:p>
    <w:p w:rsidR="00B65EC2" w:rsidRPr="00B53E6A" w:rsidRDefault="00B65EC2" w:rsidP="00B65EC2">
      <w:pPr>
        <w:numPr>
          <w:ilvl w:val="0"/>
          <w:numId w:val="32"/>
        </w:numPr>
        <w:rPr>
          <w:rFonts w:cs="Arial"/>
        </w:rPr>
      </w:pPr>
      <w:r w:rsidRPr="00B53E6A">
        <w:rPr>
          <w:rFonts w:cs="Arial"/>
        </w:rPr>
        <w:t xml:space="preserve">Normally teams are 5 v 5 </w:t>
      </w:r>
    </w:p>
    <w:p w:rsidR="00B65EC2" w:rsidRPr="00B53E6A" w:rsidRDefault="00B65EC2" w:rsidP="00B65EC2">
      <w:pPr>
        <w:numPr>
          <w:ilvl w:val="0"/>
          <w:numId w:val="32"/>
        </w:numPr>
        <w:rPr>
          <w:rFonts w:cs="Arial"/>
        </w:rPr>
      </w:pPr>
      <w:r w:rsidRPr="00B53E6A">
        <w:rPr>
          <w:rFonts w:cs="Arial"/>
        </w:rPr>
        <w:t xml:space="preserve">Where 5 v 5 games, 10 children on the court at all times. </w:t>
      </w:r>
    </w:p>
    <w:p w:rsidR="00B65EC2" w:rsidRPr="00B53E6A" w:rsidRDefault="00B65EC2" w:rsidP="00B65EC2">
      <w:pPr>
        <w:numPr>
          <w:ilvl w:val="0"/>
          <w:numId w:val="32"/>
        </w:numPr>
        <w:rPr>
          <w:rFonts w:cs="Arial"/>
        </w:rPr>
      </w:pPr>
      <w:r w:rsidRPr="00B53E6A">
        <w:rPr>
          <w:rFonts w:cs="Arial"/>
        </w:rPr>
        <w:t>Squa</w:t>
      </w:r>
      <w:r>
        <w:rPr>
          <w:rFonts w:cs="Arial"/>
        </w:rPr>
        <w:t>ds may contain up to 12 players</w:t>
      </w:r>
      <w:r w:rsidRPr="00B53E6A">
        <w:rPr>
          <w:rFonts w:cs="Arial"/>
        </w:rPr>
        <w:t xml:space="preserve">. </w:t>
      </w:r>
    </w:p>
    <w:p w:rsidR="00B65EC2" w:rsidRPr="00B53E6A" w:rsidRDefault="00B65EC2" w:rsidP="00B65EC2">
      <w:pPr>
        <w:numPr>
          <w:ilvl w:val="0"/>
          <w:numId w:val="32"/>
        </w:numPr>
        <w:rPr>
          <w:rFonts w:cs="Arial"/>
        </w:rPr>
      </w:pPr>
      <w:r w:rsidRPr="00B53E6A">
        <w:rPr>
          <w:rFonts w:cs="Arial"/>
        </w:rPr>
        <w:t>The court should ideally be up to the maximum 28m x 15m but can be 26m x 14m.</w:t>
      </w:r>
    </w:p>
    <w:p w:rsidR="00B65EC2" w:rsidRPr="00B53E6A" w:rsidRDefault="00B65EC2" w:rsidP="00B65EC2">
      <w:pPr>
        <w:numPr>
          <w:ilvl w:val="0"/>
          <w:numId w:val="32"/>
        </w:numPr>
        <w:rPr>
          <w:rFonts w:cs="Arial"/>
        </w:rPr>
      </w:pPr>
      <w:r w:rsidRPr="00B53E6A">
        <w:rPr>
          <w:rFonts w:cs="Arial"/>
        </w:rPr>
        <w:t>The basketball ring should be 10’ 0” (3.048m) high.</w:t>
      </w:r>
    </w:p>
    <w:p w:rsidR="00B65EC2" w:rsidRPr="00B53E6A" w:rsidRDefault="00B65EC2" w:rsidP="00B65EC2">
      <w:pPr>
        <w:numPr>
          <w:ilvl w:val="0"/>
          <w:numId w:val="32"/>
        </w:numPr>
        <w:rPr>
          <w:rFonts w:cs="Arial"/>
        </w:rPr>
      </w:pPr>
      <w:r w:rsidRPr="00B53E6A">
        <w:rPr>
          <w:rFonts w:cs="Arial"/>
        </w:rPr>
        <w:t>Detailed court details can be found in the facilities section of the England basketball web site.</w:t>
      </w:r>
    </w:p>
    <w:p w:rsidR="00B65EC2" w:rsidRPr="00B53E6A" w:rsidRDefault="00B65EC2" w:rsidP="00B65EC2">
      <w:pPr>
        <w:numPr>
          <w:ilvl w:val="0"/>
          <w:numId w:val="32"/>
        </w:numPr>
        <w:rPr>
          <w:rFonts w:cs="Arial"/>
        </w:rPr>
      </w:pPr>
      <w:r w:rsidRPr="00B53E6A">
        <w:rPr>
          <w:rFonts w:cs="Arial"/>
        </w:rPr>
        <w:t xml:space="preserve">Each game is started by a jump ball in the centre circle and begins when the ball is tapped in by one of the jumpers. </w:t>
      </w:r>
    </w:p>
    <w:p w:rsidR="00B65EC2" w:rsidRPr="00B53E6A" w:rsidRDefault="00B65EC2" w:rsidP="00B65EC2">
      <w:pPr>
        <w:numPr>
          <w:ilvl w:val="0"/>
          <w:numId w:val="32"/>
        </w:numPr>
        <w:rPr>
          <w:rFonts w:cs="Arial"/>
        </w:rPr>
      </w:pPr>
      <w:r w:rsidRPr="00B53E6A">
        <w:rPr>
          <w:rFonts w:cs="Arial"/>
        </w:rPr>
        <w:t>Players may be substituted at any time on a dead ball.</w:t>
      </w:r>
    </w:p>
    <w:p w:rsidR="00B65EC2" w:rsidRPr="00B53E6A" w:rsidRDefault="00B65EC2" w:rsidP="00B65EC2">
      <w:pPr>
        <w:numPr>
          <w:ilvl w:val="0"/>
          <w:numId w:val="32"/>
        </w:numPr>
        <w:rPr>
          <w:rFonts w:cs="Arial"/>
        </w:rPr>
      </w:pPr>
      <w:r w:rsidRPr="00B53E6A">
        <w:rPr>
          <w:rFonts w:cs="Arial"/>
        </w:rPr>
        <w:t>A basket from the field, from outside the arc counts as 3 points, within the arc counts as two points and a basket from the free throw counts as one point.</w:t>
      </w:r>
    </w:p>
    <w:p w:rsidR="00B65EC2" w:rsidRPr="00B53E6A" w:rsidRDefault="00B65EC2" w:rsidP="00B65EC2">
      <w:pPr>
        <w:numPr>
          <w:ilvl w:val="0"/>
          <w:numId w:val="32"/>
        </w:numPr>
        <w:rPr>
          <w:rFonts w:cs="Arial"/>
        </w:rPr>
      </w:pPr>
      <w:r w:rsidRPr="00B53E6A">
        <w:rPr>
          <w:rFonts w:cs="Arial"/>
        </w:rPr>
        <w:t>After a basket, the opponents will be given the ball to make a throw in from any point behind the baseline.</w:t>
      </w:r>
    </w:p>
    <w:p w:rsidR="00B65EC2" w:rsidRPr="00B53E6A" w:rsidRDefault="00B65EC2" w:rsidP="00B65EC2">
      <w:pPr>
        <w:rPr>
          <w:rFonts w:cs="Arial"/>
        </w:rPr>
      </w:pPr>
    </w:p>
    <w:p w:rsidR="00B65EC2" w:rsidRPr="00B53E6A" w:rsidRDefault="00B65EC2" w:rsidP="00B65EC2">
      <w:pPr>
        <w:rPr>
          <w:rFonts w:cs="Arial"/>
          <w:b/>
        </w:rPr>
      </w:pPr>
      <w:r w:rsidRPr="00B53E6A">
        <w:rPr>
          <w:rFonts w:cs="Arial"/>
          <w:b/>
        </w:rPr>
        <w:t>BALL SIZES</w:t>
      </w:r>
    </w:p>
    <w:p w:rsidR="00B65EC2" w:rsidRPr="00B53E6A" w:rsidRDefault="00B65EC2" w:rsidP="00B65EC2">
      <w:pPr>
        <w:numPr>
          <w:ilvl w:val="0"/>
          <w:numId w:val="33"/>
        </w:numPr>
        <w:rPr>
          <w:rFonts w:cs="Arial"/>
        </w:rPr>
      </w:pPr>
      <w:r w:rsidRPr="00B53E6A">
        <w:rPr>
          <w:rFonts w:cs="Arial"/>
        </w:rPr>
        <w:t>Key stage 3 and 4 (13 – 1</w:t>
      </w:r>
      <w:r>
        <w:rPr>
          <w:rFonts w:cs="Arial"/>
        </w:rPr>
        <w:t>6 years): boys to U14 = size 6</w:t>
      </w:r>
    </w:p>
    <w:p w:rsidR="00B65EC2" w:rsidRPr="00B53E6A" w:rsidRDefault="00B65EC2" w:rsidP="00B65EC2">
      <w:pPr>
        <w:numPr>
          <w:ilvl w:val="0"/>
          <w:numId w:val="33"/>
        </w:numPr>
        <w:rPr>
          <w:rFonts w:cs="Arial"/>
        </w:rPr>
      </w:pPr>
      <w:r w:rsidRPr="00B53E6A">
        <w:rPr>
          <w:rFonts w:cs="Arial"/>
        </w:rPr>
        <w:t>Key stage 3 and 4 (13 – 16</w:t>
      </w:r>
      <w:r>
        <w:rPr>
          <w:rFonts w:cs="Arial"/>
        </w:rPr>
        <w:t xml:space="preserve"> years): girls to U14 = size 5</w:t>
      </w:r>
    </w:p>
    <w:p w:rsidR="00B65EC2" w:rsidRPr="00B53E6A" w:rsidRDefault="00B65EC2" w:rsidP="00B65EC2">
      <w:pPr>
        <w:numPr>
          <w:ilvl w:val="0"/>
          <w:numId w:val="33"/>
        </w:numPr>
        <w:rPr>
          <w:rFonts w:cs="Arial"/>
        </w:rPr>
      </w:pPr>
      <w:r w:rsidRPr="00B53E6A">
        <w:rPr>
          <w:rFonts w:cs="Arial"/>
        </w:rPr>
        <w:t>Key stage 4 (16 – 19 years): boys = size 7, girls = size 6</w:t>
      </w:r>
    </w:p>
    <w:p w:rsidR="00B65EC2" w:rsidRPr="00B53E6A" w:rsidRDefault="00B65EC2" w:rsidP="00B65EC2">
      <w:pPr>
        <w:rPr>
          <w:rFonts w:cs="Arial"/>
          <w:b/>
        </w:rPr>
      </w:pPr>
    </w:p>
    <w:p w:rsidR="00B65EC2" w:rsidRDefault="00B65EC2" w:rsidP="00B65EC2">
      <w:pPr>
        <w:rPr>
          <w:rFonts w:cs="Arial"/>
          <w:b/>
        </w:rPr>
      </w:pPr>
      <w:r w:rsidRPr="00B53E6A">
        <w:rPr>
          <w:rFonts w:cs="Arial"/>
          <w:b/>
        </w:rPr>
        <w:t>VIOLATIONS</w:t>
      </w:r>
    </w:p>
    <w:p w:rsidR="00B65EC2" w:rsidRPr="00B53E6A" w:rsidRDefault="00B65EC2" w:rsidP="00B65EC2">
      <w:pPr>
        <w:rPr>
          <w:rFonts w:cs="Arial"/>
        </w:rPr>
      </w:pPr>
      <w:r w:rsidRPr="00B53E6A">
        <w:rPr>
          <w:rFonts w:cs="Arial"/>
        </w:rPr>
        <w:t>If any violation is committed, the non-offending team should take a throw in from the side line.</w:t>
      </w:r>
    </w:p>
    <w:p w:rsidR="00B65EC2" w:rsidRDefault="00B65EC2" w:rsidP="00B65EC2">
      <w:pPr>
        <w:rPr>
          <w:rFonts w:cs="Arial"/>
          <w:b/>
        </w:rPr>
      </w:pPr>
    </w:p>
    <w:p w:rsidR="00B65EC2" w:rsidRPr="00B53E6A" w:rsidRDefault="00B65EC2" w:rsidP="00B65EC2">
      <w:pPr>
        <w:rPr>
          <w:rFonts w:cs="Arial"/>
          <w:b/>
        </w:rPr>
      </w:pPr>
      <w:r w:rsidRPr="00B53E6A">
        <w:rPr>
          <w:rFonts w:cs="Arial"/>
          <w:b/>
        </w:rPr>
        <w:t>Violations Include:</w:t>
      </w:r>
    </w:p>
    <w:p w:rsidR="00B65EC2" w:rsidRPr="00B53E6A" w:rsidRDefault="00B65EC2" w:rsidP="00B65EC2">
      <w:pPr>
        <w:numPr>
          <w:ilvl w:val="0"/>
          <w:numId w:val="34"/>
        </w:numPr>
        <w:rPr>
          <w:rFonts w:cs="Arial"/>
        </w:rPr>
      </w:pPr>
      <w:r w:rsidRPr="00B53E6A">
        <w:rPr>
          <w:rFonts w:cs="Arial"/>
          <w:i/>
        </w:rPr>
        <w:t>Deliberately</w:t>
      </w:r>
      <w:r w:rsidRPr="00B53E6A">
        <w:rPr>
          <w:rFonts w:cs="Arial"/>
        </w:rPr>
        <w:t xml:space="preserve"> kicking the ball or striking it with a fist.</w:t>
      </w:r>
    </w:p>
    <w:p w:rsidR="00B65EC2" w:rsidRPr="00B53E6A" w:rsidRDefault="00B65EC2" w:rsidP="00B65EC2">
      <w:pPr>
        <w:numPr>
          <w:ilvl w:val="0"/>
          <w:numId w:val="34"/>
        </w:numPr>
        <w:rPr>
          <w:rFonts w:cs="Arial"/>
        </w:rPr>
      </w:pPr>
      <w:r w:rsidRPr="00B53E6A">
        <w:rPr>
          <w:rFonts w:cs="Arial"/>
        </w:rPr>
        <w:t>Knocking the ball out of court.</w:t>
      </w:r>
    </w:p>
    <w:p w:rsidR="00B65EC2" w:rsidRPr="00B53E6A" w:rsidRDefault="00B65EC2" w:rsidP="00B65EC2">
      <w:pPr>
        <w:numPr>
          <w:ilvl w:val="0"/>
          <w:numId w:val="34"/>
        </w:numPr>
        <w:rPr>
          <w:rFonts w:cs="Arial"/>
        </w:rPr>
      </w:pPr>
      <w:r w:rsidRPr="00B53E6A">
        <w:rPr>
          <w:rFonts w:cs="Arial"/>
        </w:rPr>
        <w:t xml:space="preserve">Dribbling with two hands on the ball at once or letting the ball come to rest then continuing to dribble (Double Dribble).  </w:t>
      </w:r>
    </w:p>
    <w:p w:rsidR="00B65EC2" w:rsidRPr="00B53E6A" w:rsidRDefault="00B65EC2" w:rsidP="00B65EC2">
      <w:pPr>
        <w:numPr>
          <w:ilvl w:val="0"/>
          <w:numId w:val="34"/>
        </w:numPr>
        <w:rPr>
          <w:rFonts w:cs="Arial"/>
        </w:rPr>
      </w:pPr>
      <w:r w:rsidRPr="00B53E6A">
        <w:rPr>
          <w:rFonts w:cs="Arial"/>
        </w:rPr>
        <w:t>Running with the ball (travelling).</w:t>
      </w:r>
    </w:p>
    <w:p w:rsidR="00B65EC2" w:rsidRDefault="00B65EC2" w:rsidP="00B65EC2">
      <w:pPr>
        <w:rPr>
          <w:rFonts w:cs="Arial"/>
          <w:b/>
        </w:rPr>
      </w:pPr>
    </w:p>
    <w:p w:rsidR="00B65EC2" w:rsidRPr="00B53E6A" w:rsidRDefault="00B65EC2" w:rsidP="00B65EC2">
      <w:pPr>
        <w:rPr>
          <w:rFonts w:cs="Arial"/>
          <w:b/>
        </w:rPr>
      </w:pPr>
      <w:r w:rsidRPr="00B53E6A">
        <w:rPr>
          <w:rFonts w:cs="Arial"/>
          <w:b/>
        </w:rPr>
        <w:t xml:space="preserve">FOULS </w:t>
      </w:r>
    </w:p>
    <w:p w:rsidR="00B65EC2" w:rsidRPr="00B53E6A" w:rsidRDefault="00B65EC2" w:rsidP="00B65EC2">
      <w:pPr>
        <w:pStyle w:val="Default"/>
        <w:numPr>
          <w:ilvl w:val="0"/>
          <w:numId w:val="35"/>
        </w:numPr>
        <w:rPr>
          <w:rFonts w:ascii="Arial" w:hAnsi="Arial" w:cs="Arial"/>
          <w:color w:val="auto"/>
          <w:sz w:val="22"/>
          <w:szCs w:val="22"/>
        </w:rPr>
      </w:pPr>
      <w:r w:rsidRPr="00B53E6A">
        <w:rPr>
          <w:rFonts w:ascii="Arial" w:hAnsi="Arial" w:cs="Arial"/>
          <w:color w:val="auto"/>
          <w:sz w:val="22"/>
          <w:szCs w:val="22"/>
        </w:rPr>
        <w:t>A personal foul involves personal contact with an opponent, if this occurs in the act of shooting two free throws are allowed, otherwise it is sideline ball to the opposing team.</w:t>
      </w:r>
    </w:p>
    <w:p w:rsidR="00B65EC2" w:rsidRPr="00B133AF" w:rsidRDefault="00B65EC2" w:rsidP="00B65EC2">
      <w:pPr>
        <w:pStyle w:val="Default"/>
        <w:numPr>
          <w:ilvl w:val="0"/>
          <w:numId w:val="35"/>
        </w:numPr>
        <w:rPr>
          <w:rFonts w:ascii="Arial" w:hAnsi="Arial" w:cs="Arial"/>
          <w:color w:val="auto"/>
          <w:sz w:val="22"/>
          <w:szCs w:val="22"/>
        </w:rPr>
      </w:pPr>
      <w:r w:rsidRPr="00B53E6A">
        <w:rPr>
          <w:rFonts w:ascii="Arial" w:hAnsi="Arial" w:cs="Arial"/>
          <w:color w:val="auto"/>
          <w:sz w:val="22"/>
          <w:szCs w:val="22"/>
        </w:rPr>
        <w:t xml:space="preserve">Once a player has 5 personal fouls he/she take no further part in the game. </w:t>
      </w:r>
      <w:r>
        <w:rPr>
          <w:rFonts w:ascii="Arial" w:hAnsi="Arial" w:cs="Arial"/>
          <w:color w:val="auto"/>
          <w:sz w:val="22"/>
          <w:szCs w:val="22"/>
        </w:rPr>
        <w:t>(Reduce to four if shorter games.)</w:t>
      </w:r>
    </w:p>
    <w:p w:rsidR="00B65EC2" w:rsidRDefault="00B65EC2" w:rsidP="00B65EC2">
      <w:pPr>
        <w:rPr>
          <w:rFonts w:cs="Arial"/>
          <w:b/>
        </w:rPr>
      </w:pPr>
    </w:p>
    <w:p w:rsidR="00B65EC2" w:rsidRPr="00B53E6A" w:rsidRDefault="00B65EC2" w:rsidP="00B65EC2">
      <w:pPr>
        <w:rPr>
          <w:rFonts w:cs="Arial"/>
          <w:b/>
        </w:rPr>
      </w:pPr>
      <w:r w:rsidRPr="00B53E6A">
        <w:rPr>
          <w:rFonts w:cs="Arial"/>
          <w:b/>
        </w:rPr>
        <w:t>EQUIPMENT</w:t>
      </w:r>
    </w:p>
    <w:p w:rsidR="00B65EC2" w:rsidRPr="00B53E6A" w:rsidRDefault="00B65EC2" w:rsidP="00B65EC2">
      <w:pPr>
        <w:numPr>
          <w:ilvl w:val="0"/>
          <w:numId w:val="36"/>
        </w:numPr>
        <w:rPr>
          <w:rFonts w:cs="Arial"/>
        </w:rPr>
      </w:pPr>
      <w:r w:rsidRPr="00B53E6A">
        <w:rPr>
          <w:rFonts w:cs="Arial"/>
        </w:rPr>
        <w:t xml:space="preserve">Game clock and Score sheet. </w:t>
      </w:r>
    </w:p>
    <w:p w:rsidR="00B65EC2" w:rsidRPr="00B53E6A" w:rsidRDefault="00B65EC2" w:rsidP="00B65EC2">
      <w:pPr>
        <w:numPr>
          <w:ilvl w:val="0"/>
          <w:numId w:val="36"/>
        </w:numPr>
        <w:rPr>
          <w:rFonts w:cs="Arial"/>
        </w:rPr>
      </w:pPr>
      <w:r w:rsidRPr="00B53E6A">
        <w:rPr>
          <w:rFonts w:cs="Arial"/>
        </w:rPr>
        <w:t xml:space="preserve">Markers numbered 1 to 5 indicating the number of fouls committed by a player. </w:t>
      </w:r>
    </w:p>
    <w:p w:rsidR="00B65EC2" w:rsidRPr="00B53E6A" w:rsidRDefault="00B65EC2" w:rsidP="00B65EC2">
      <w:pPr>
        <w:numPr>
          <w:ilvl w:val="0"/>
          <w:numId w:val="36"/>
        </w:numPr>
        <w:rPr>
          <w:rFonts w:cs="Arial"/>
        </w:rPr>
      </w:pPr>
      <w:r w:rsidRPr="00B53E6A">
        <w:rPr>
          <w:rFonts w:cs="Arial"/>
        </w:rPr>
        <w:t xml:space="preserve">A loud sounding device such as a horn. </w:t>
      </w:r>
    </w:p>
    <w:p w:rsidR="00B65EC2" w:rsidRPr="00B53E6A" w:rsidRDefault="00B65EC2" w:rsidP="00B65EC2">
      <w:pPr>
        <w:numPr>
          <w:ilvl w:val="0"/>
          <w:numId w:val="36"/>
        </w:numPr>
        <w:rPr>
          <w:rFonts w:cs="Arial"/>
        </w:rPr>
      </w:pPr>
      <w:r w:rsidRPr="00B53E6A">
        <w:rPr>
          <w:rFonts w:cs="Arial"/>
        </w:rPr>
        <w:t xml:space="preserve">An alternating possession arrow, a red arrow on a white background, which indicates the direction of the next possession when a held ball situation is called in a game. </w:t>
      </w:r>
    </w:p>
    <w:p w:rsidR="00B65EC2" w:rsidRPr="00B53E6A" w:rsidRDefault="00B65EC2" w:rsidP="00B65EC2">
      <w:pPr>
        <w:rPr>
          <w:rFonts w:cs="Arial"/>
        </w:rPr>
      </w:pPr>
    </w:p>
    <w:p w:rsidR="00B65EC2" w:rsidRPr="00B53E6A" w:rsidRDefault="00B65EC2" w:rsidP="00B65EC2">
      <w:pPr>
        <w:rPr>
          <w:rFonts w:cs="Arial"/>
          <w:b/>
        </w:rPr>
      </w:pPr>
      <w:r w:rsidRPr="00B53E6A">
        <w:rPr>
          <w:rFonts w:cs="Arial"/>
          <w:b/>
        </w:rPr>
        <w:t xml:space="preserve">COACHES AND OFFICIALS </w:t>
      </w:r>
    </w:p>
    <w:p w:rsidR="00B65EC2" w:rsidRPr="00B53E6A" w:rsidRDefault="00B65EC2" w:rsidP="00B65EC2">
      <w:pPr>
        <w:rPr>
          <w:rFonts w:cs="Arial"/>
          <w:b/>
          <w:lang w:val="en-US"/>
        </w:rPr>
      </w:pPr>
      <w:r w:rsidRPr="00B53E6A">
        <w:rPr>
          <w:rFonts w:cs="Arial"/>
        </w:rPr>
        <w:t xml:space="preserve">The officials shall be a referee and an umpire, who shall be assisted by a scorekeeper and a timekeeper. </w:t>
      </w:r>
    </w:p>
    <w:p w:rsidR="00B65EC2" w:rsidRPr="00B53E6A" w:rsidRDefault="00B65EC2" w:rsidP="00B65EC2">
      <w:pPr>
        <w:rPr>
          <w:rFonts w:cs="Arial"/>
          <w:b/>
        </w:rPr>
      </w:pPr>
    </w:p>
    <w:p w:rsidR="00B65EC2" w:rsidRPr="00B53E6A" w:rsidRDefault="00B65EC2" w:rsidP="00B65EC2">
      <w:pPr>
        <w:rPr>
          <w:rFonts w:cs="Arial"/>
          <w:b/>
        </w:rPr>
      </w:pPr>
    </w:p>
    <w:p w:rsidR="00B65EC2" w:rsidRDefault="00B65EC2" w:rsidP="00B65EC2">
      <w:pPr>
        <w:rPr>
          <w:rFonts w:cs="Arial"/>
          <w:b/>
        </w:rPr>
      </w:pPr>
      <w:r w:rsidRPr="00B53E6A">
        <w:rPr>
          <w:rFonts w:cs="Arial"/>
          <w:b/>
        </w:rPr>
        <w:t>COMPETITION FORMAT</w:t>
      </w:r>
    </w:p>
    <w:p w:rsidR="00B65EC2" w:rsidRDefault="00B65EC2" w:rsidP="00B65EC2">
      <w:pPr>
        <w:rPr>
          <w:rFonts w:cs="Arial"/>
          <w:b/>
        </w:rPr>
      </w:pPr>
    </w:p>
    <w:p w:rsidR="00B65EC2" w:rsidRPr="00F97DFD" w:rsidRDefault="00B65EC2" w:rsidP="00B65EC2">
      <w:pPr>
        <w:rPr>
          <w:rFonts w:cs="Arial"/>
        </w:rPr>
      </w:pPr>
      <w:r w:rsidRPr="00F97DFD">
        <w:rPr>
          <w:rFonts w:cs="Arial"/>
        </w:rPr>
        <w:t xml:space="preserve">Most </w:t>
      </w:r>
      <w:r w:rsidRPr="00F97DFD">
        <w:rPr>
          <w:rFonts w:cs="Arial"/>
          <w:b/>
          <w:u w:val="single"/>
        </w:rPr>
        <w:t>LNW SSP CV League festivals</w:t>
      </w:r>
      <w:r w:rsidRPr="00F97DFD">
        <w:rPr>
          <w:rFonts w:cs="Arial"/>
        </w:rPr>
        <w:t xml:space="preserve"> will involve 4 schools playing on one court (6 matches) within a 90min period.  Match duration could be 2 x 6 minute halves running clock.  This is determined by the host school on arrival.  In these circumstances foul counts can be dropped to f</w:t>
      </w:r>
      <w:r>
        <w:rPr>
          <w:rFonts w:cs="Arial"/>
        </w:rPr>
        <w:t xml:space="preserve">our per individual/team.  </w:t>
      </w:r>
      <w:r w:rsidRPr="00F97DFD">
        <w:rPr>
          <w:rFonts w:cs="Arial"/>
        </w:rPr>
        <w:t xml:space="preserve">      </w:t>
      </w:r>
    </w:p>
    <w:p w:rsidR="00B65EC2" w:rsidRPr="00B53E6A" w:rsidRDefault="00B65EC2" w:rsidP="00B65EC2">
      <w:pPr>
        <w:rPr>
          <w:rFonts w:cs="Arial"/>
          <w:b/>
        </w:rPr>
      </w:pPr>
    </w:p>
    <w:p w:rsidR="00B65EC2" w:rsidRPr="00B53E6A" w:rsidRDefault="00B65EC2" w:rsidP="00B65EC2">
      <w:pPr>
        <w:rPr>
          <w:rFonts w:cs="Arial"/>
          <w:b/>
        </w:rPr>
      </w:pPr>
      <w:r w:rsidRPr="00B53E6A">
        <w:rPr>
          <w:rFonts w:cs="Arial"/>
          <w:b/>
        </w:rPr>
        <w:t>England Basketball National Schools Competitions</w:t>
      </w:r>
    </w:p>
    <w:p w:rsidR="00B65EC2" w:rsidRPr="00B53E6A" w:rsidRDefault="00B65EC2" w:rsidP="00B65EC2">
      <w:pPr>
        <w:rPr>
          <w:rFonts w:cs="Arial"/>
          <w:b/>
        </w:rPr>
      </w:pPr>
    </w:p>
    <w:p w:rsidR="00B65EC2" w:rsidRPr="00B53E6A" w:rsidRDefault="00B65EC2" w:rsidP="00B65EC2">
      <w:pPr>
        <w:rPr>
          <w:rFonts w:cs="Arial"/>
        </w:rPr>
      </w:pPr>
      <w:r w:rsidRPr="00B53E6A">
        <w:rPr>
          <w:rFonts w:cs="Arial"/>
        </w:rPr>
        <w:t>The duration of a full game would be 4 x 10 minute quarters (stopping clock) and this format should be used when single games are played on a Home / Away basis. But basketball is flexible enough to allow a variation in time for tournament style games to be completed within any specified time slot.</w:t>
      </w:r>
    </w:p>
    <w:p w:rsidR="00B65EC2" w:rsidRPr="00B53E6A" w:rsidRDefault="00B65EC2" w:rsidP="00B65EC2">
      <w:pPr>
        <w:rPr>
          <w:rFonts w:cs="Arial"/>
          <w:b/>
        </w:rPr>
      </w:pPr>
    </w:p>
    <w:p w:rsidR="00B65EC2" w:rsidRPr="00B53E6A" w:rsidRDefault="00B65EC2" w:rsidP="00B65EC2">
      <w:pPr>
        <w:rPr>
          <w:rFonts w:cs="Arial"/>
        </w:rPr>
      </w:pPr>
      <w:r w:rsidRPr="00B53E6A">
        <w:rPr>
          <w:rFonts w:cs="Arial"/>
        </w:rPr>
        <w:t xml:space="preserve">Tournament formats will depend upon local circumstances, e.g. number of courts available, number of teams, time available. 2 typical formats are suggested below.  </w:t>
      </w:r>
    </w:p>
    <w:p w:rsidR="00B65EC2" w:rsidRPr="00B53E6A" w:rsidRDefault="00B65EC2" w:rsidP="00B65EC2">
      <w:pPr>
        <w:rPr>
          <w:rFonts w:cs="Arial"/>
        </w:rPr>
      </w:pPr>
    </w:p>
    <w:p w:rsidR="00B65EC2" w:rsidRPr="00B53E6A" w:rsidRDefault="00B65EC2" w:rsidP="00B65EC2">
      <w:pPr>
        <w:rPr>
          <w:rFonts w:cs="Arial"/>
          <w:b/>
        </w:rPr>
      </w:pPr>
      <w:r w:rsidRPr="00B53E6A">
        <w:rPr>
          <w:rFonts w:cs="Arial"/>
          <w:b/>
        </w:rPr>
        <w:t>1 hour games</w:t>
      </w:r>
    </w:p>
    <w:p w:rsidR="00B65EC2" w:rsidRPr="00B53E6A" w:rsidRDefault="00B65EC2" w:rsidP="00B65EC2">
      <w:pPr>
        <w:rPr>
          <w:rFonts w:cs="Arial"/>
        </w:rPr>
      </w:pPr>
      <w:r w:rsidRPr="00B53E6A">
        <w:rPr>
          <w:rFonts w:cs="Arial"/>
        </w:rPr>
        <w:t>If local circumstances dictate that each game in the tournament should take 1 hour then the quarters could be reduced to 7 minutes and the half-time to 5 minutes. 10 minutes should be allowed between games for change-over and warm-up of the next 2 teams. 1 time out allowed per quarter of 30 seconds duration.</w:t>
      </w:r>
    </w:p>
    <w:p w:rsidR="00B65EC2" w:rsidRPr="00B53E6A" w:rsidRDefault="00B65EC2" w:rsidP="00B65EC2">
      <w:pPr>
        <w:rPr>
          <w:rFonts w:cs="Arial"/>
        </w:rPr>
      </w:pPr>
    </w:p>
    <w:p w:rsidR="00B65EC2" w:rsidRPr="00B53E6A" w:rsidRDefault="00B65EC2" w:rsidP="00B65EC2">
      <w:pPr>
        <w:rPr>
          <w:rFonts w:cs="Arial"/>
        </w:rPr>
      </w:pPr>
      <w:r w:rsidRPr="00B53E6A">
        <w:rPr>
          <w:rFonts w:cs="Arial"/>
        </w:rPr>
        <w:t>Alternatively, if it is required to both play a game and turn around for the next one within a 1 hour slot, then another suggested format is to play 2 x 15 minute halves, first half running clock, second half stopping clock and a  5 minute half-time. 1 x 30 second time out allowed in the first half and 2 in the second half.</w:t>
      </w:r>
    </w:p>
    <w:p w:rsidR="00B65EC2" w:rsidRPr="00B53E6A" w:rsidRDefault="00B65EC2" w:rsidP="00B65EC2">
      <w:pPr>
        <w:rPr>
          <w:rFonts w:cs="Arial"/>
        </w:rPr>
      </w:pPr>
    </w:p>
    <w:p w:rsidR="00B65EC2" w:rsidRPr="00B53E6A" w:rsidRDefault="00B65EC2" w:rsidP="00B65EC2">
      <w:pPr>
        <w:rPr>
          <w:rFonts w:cs="Arial"/>
          <w:b/>
        </w:rPr>
      </w:pPr>
      <w:r w:rsidRPr="00B53E6A">
        <w:rPr>
          <w:rFonts w:cs="Arial"/>
          <w:b/>
        </w:rPr>
        <w:t>20 minute games</w:t>
      </w:r>
    </w:p>
    <w:p w:rsidR="00B65EC2" w:rsidRPr="00B53E6A" w:rsidRDefault="00B65EC2" w:rsidP="00B65EC2">
      <w:pPr>
        <w:rPr>
          <w:rFonts w:cs="Arial"/>
        </w:rPr>
      </w:pPr>
      <w:r w:rsidRPr="00B53E6A">
        <w:rPr>
          <w:rFonts w:cs="Arial"/>
        </w:rPr>
        <w:t>If local circumstances dictate that each game in the tournament should take 20 minutes then the game could be 2 x 7 minute halves (running clock) with a 1 min half time and no time-outs allowed. 5 minutes turn around between games. This format would allow 3 games to be played in a 1 hour slot.</w:t>
      </w:r>
    </w:p>
    <w:p w:rsidR="00B65EC2" w:rsidRPr="00B53E6A" w:rsidRDefault="00B65EC2" w:rsidP="00B65EC2">
      <w:pPr>
        <w:rPr>
          <w:rFonts w:cs="Arial"/>
        </w:rPr>
      </w:pPr>
      <w:r w:rsidRPr="00B53E6A">
        <w:rPr>
          <w:rFonts w:cs="Arial"/>
        </w:rPr>
        <w:t>This format is best suited to having a larger number of teams and only a short time available.</w:t>
      </w:r>
    </w:p>
    <w:p w:rsidR="00B65EC2" w:rsidRPr="00B53E6A" w:rsidRDefault="00B65EC2" w:rsidP="00B65EC2">
      <w:pPr>
        <w:rPr>
          <w:rFonts w:cs="Arial"/>
        </w:rPr>
      </w:pPr>
    </w:p>
    <w:p w:rsidR="00B65EC2" w:rsidRDefault="00B65EC2" w:rsidP="00B65EC2">
      <w:pPr>
        <w:rPr>
          <w:rFonts w:cs="Arial"/>
        </w:rPr>
      </w:pPr>
      <w:r w:rsidRPr="00B53E6A">
        <w:rPr>
          <w:rFonts w:cs="Arial"/>
        </w:rPr>
        <w:t>As you can see it is possible to adjust game formats and times to fit any local circumstances and restrictions. Do seek advice if you are unsure.</w:t>
      </w:r>
    </w:p>
    <w:p w:rsidR="00B65EC2" w:rsidRPr="00F97DFD" w:rsidRDefault="00B65EC2" w:rsidP="00B65EC2">
      <w:pPr>
        <w:rPr>
          <w:rFonts w:cs="Arial"/>
        </w:rPr>
      </w:pPr>
    </w:p>
    <w:p w:rsidR="00B65EC2" w:rsidRPr="00F97DFD" w:rsidRDefault="00B65EC2" w:rsidP="00B65EC2">
      <w:pPr>
        <w:jc w:val="center"/>
        <w:rPr>
          <w:b/>
          <w:sz w:val="40"/>
          <w:szCs w:val="40"/>
        </w:rPr>
      </w:pPr>
      <w:r w:rsidRPr="00C04B20">
        <w:rPr>
          <w:b/>
          <w:sz w:val="40"/>
          <w:szCs w:val="40"/>
        </w:rPr>
        <w:t xml:space="preserve">Guidelines </w:t>
      </w:r>
      <w:r>
        <w:rPr>
          <w:b/>
          <w:sz w:val="40"/>
          <w:szCs w:val="40"/>
        </w:rPr>
        <w:t xml:space="preserve">for the “No Zone Defence” Rule </w:t>
      </w:r>
    </w:p>
    <w:p w:rsidR="00B65EC2" w:rsidRDefault="00B65EC2" w:rsidP="00B65EC2">
      <w:pPr>
        <w:rPr>
          <w:sz w:val="16"/>
          <w:szCs w:val="16"/>
        </w:rPr>
      </w:pPr>
      <w:r>
        <w:t xml:space="preserve">In Leeds for both U14 and U16 age categories there will be a ruling of ‘No Zone Defence’, the below explains what this means:  </w:t>
      </w:r>
    </w:p>
    <w:p w:rsidR="00B65EC2" w:rsidRDefault="00B65EC2" w:rsidP="00B65EC2">
      <w:pPr>
        <w:rPr>
          <w:b/>
        </w:rPr>
      </w:pPr>
      <w:r>
        <w:rPr>
          <w:b/>
        </w:rPr>
        <w:t>What is a Zone Defence?</w:t>
      </w:r>
    </w:p>
    <w:p w:rsidR="00B65EC2" w:rsidRPr="00436C50" w:rsidRDefault="00B65EC2" w:rsidP="00B65EC2">
      <w:r>
        <w:t xml:space="preserve">For the purpose of this rule, for competitions under the jurisdiction of England Basketball, a zone defence is defined as </w:t>
      </w:r>
      <w:r w:rsidRPr="00C04B20">
        <w:rPr>
          <w:b/>
          <w:i/>
        </w:rPr>
        <w:t>“any defence which does not involve normal person-to-person / man-to-man defensive principles”</w:t>
      </w:r>
      <w:r>
        <w:t xml:space="preserve">.  </w:t>
      </w:r>
    </w:p>
    <w:p w:rsidR="00B65EC2" w:rsidRPr="00436C50" w:rsidRDefault="00B65EC2" w:rsidP="00B65EC2">
      <w:pPr>
        <w:rPr>
          <w:b/>
        </w:rPr>
      </w:pPr>
      <w:r>
        <w:rPr>
          <w:b/>
        </w:rPr>
        <w:t>Violations Occur When:</w:t>
      </w:r>
    </w:p>
    <w:p w:rsidR="00B65EC2" w:rsidRDefault="00B65EC2" w:rsidP="00B65EC2">
      <w:pPr>
        <w:numPr>
          <w:ilvl w:val="0"/>
          <w:numId w:val="15"/>
        </w:numPr>
      </w:pPr>
      <w:r>
        <w:t>One or more players are not in a normal man-to-man position in relation to their player and the basketball.</w:t>
      </w:r>
    </w:p>
    <w:p w:rsidR="00B65EC2" w:rsidRPr="0047625B" w:rsidRDefault="00B65EC2" w:rsidP="00B65EC2">
      <w:pPr>
        <w:rPr>
          <w:sz w:val="16"/>
          <w:szCs w:val="16"/>
        </w:rPr>
      </w:pPr>
    </w:p>
    <w:p w:rsidR="00B65EC2" w:rsidRDefault="00B65EC2" w:rsidP="00B65EC2">
      <w:pPr>
        <w:numPr>
          <w:ilvl w:val="0"/>
          <w:numId w:val="15"/>
        </w:numPr>
      </w:pPr>
      <w:r>
        <w:t>A player cutting through the key is not defended in normal man-to-man coverage; i.e. by following them, switching or bumping them to change direction.</w:t>
      </w:r>
    </w:p>
    <w:p w:rsidR="00B65EC2" w:rsidRPr="00436C50" w:rsidRDefault="00B65EC2" w:rsidP="00B65EC2"/>
    <w:p w:rsidR="00B65EC2" w:rsidRPr="00436C50" w:rsidRDefault="00B65EC2" w:rsidP="00B65EC2">
      <w:pPr>
        <w:rPr>
          <w:b/>
        </w:rPr>
      </w:pPr>
      <w:r>
        <w:rPr>
          <w:b/>
        </w:rPr>
        <w:t>Administration of the “No Zone Defence” Rule:</w:t>
      </w:r>
    </w:p>
    <w:p w:rsidR="00B65EC2" w:rsidRDefault="00B65EC2" w:rsidP="00B65EC2">
      <w:r>
        <w:t>The match referees are responsible for administering the rule and will be the sole judges in deciding whether a defensive team is employing a zone defence.  They will take into account the intention of the defensive team and whether there is deliberate use of a zone defence at a critical time during the game.  If they are in any doubt, the benefit of the doubt will be given to the defensive team.  Otherwise they should take immediate action as follows:</w:t>
      </w:r>
    </w:p>
    <w:p w:rsidR="00B65EC2" w:rsidRDefault="00B65EC2" w:rsidP="00B65EC2">
      <w:pPr>
        <w:numPr>
          <w:ilvl w:val="0"/>
          <w:numId w:val="16"/>
        </w:numPr>
      </w:pPr>
      <w:r>
        <w:t>Issue a warning for the first violation of the rule.</w:t>
      </w:r>
    </w:p>
    <w:p w:rsidR="00B65EC2" w:rsidRPr="0047625B" w:rsidRDefault="00B65EC2" w:rsidP="00B65EC2">
      <w:pPr>
        <w:rPr>
          <w:sz w:val="16"/>
          <w:szCs w:val="16"/>
        </w:rPr>
      </w:pPr>
    </w:p>
    <w:p w:rsidR="00B65EC2" w:rsidRDefault="00B65EC2" w:rsidP="00B65EC2">
      <w:pPr>
        <w:numPr>
          <w:ilvl w:val="0"/>
          <w:numId w:val="16"/>
        </w:numPr>
      </w:pPr>
      <w:r>
        <w:t>When, in the opinion of the referees, a second violation of the rule occurs, they will charge the coach of the defending team with a Technical Foul and two free throws and possession will be granted to the attacking team.</w:t>
      </w:r>
    </w:p>
    <w:p w:rsidR="00B65EC2" w:rsidRPr="00D044D9" w:rsidRDefault="00B65EC2" w:rsidP="00B65EC2">
      <w:pPr>
        <w:rPr>
          <w:sz w:val="16"/>
          <w:szCs w:val="16"/>
        </w:rPr>
      </w:pPr>
    </w:p>
    <w:p w:rsidR="00B65EC2" w:rsidRDefault="00B65EC2" w:rsidP="00B65EC2">
      <w:pPr>
        <w:numPr>
          <w:ilvl w:val="0"/>
          <w:numId w:val="16"/>
        </w:numPr>
      </w:pPr>
      <w:r>
        <w:t>A third violation means a second Technical Foul on the coach of the defending team, resulting in their disqualification from the game, two free throws and possession.</w:t>
      </w:r>
    </w:p>
    <w:p w:rsidR="00B65EC2" w:rsidRPr="0047625B" w:rsidRDefault="00B65EC2" w:rsidP="00B65EC2">
      <w:pPr>
        <w:rPr>
          <w:sz w:val="16"/>
          <w:szCs w:val="16"/>
        </w:rPr>
      </w:pPr>
    </w:p>
    <w:p w:rsidR="00B65EC2" w:rsidRPr="00436C50" w:rsidRDefault="00B65EC2" w:rsidP="00B65EC2">
      <w:pPr>
        <w:rPr>
          <w:b/>
        </w:rPr>
      </w:pPr>
      <w:r>
        <w:rPr>
          <w:b/>
        </w:rPr>
        <w:t>Regular Breaches of the “No Zone Defence” Rule:</w:t>
      </w:r>
    </w:p>
    <w:p w:rsidR="00B65EC2" w:rsidRPr="00436C50" w:rsidRDefault="00B65EC2" w:rsidP="00B65EC2">
      <w:r>
        <w:t xml:space="preserve">Complaints regarding a specific team regularly employing a zone defence will be referred to England Basketball.  Persistent complaints will be referred to the Competitions Committee with the possible consequences being the use of an Observer to oversee a particular team or match and/or the loss of competition points and/or disqualification.  </w:t>
      </w:r>
    </w:p>
    <w:p w:rsidR="00B65EC2" w:rsidRPr="002E7847" w:rsidRDefault="00DC5B55" w:rsidP="00B65EC2">
      <w:pPr>
        <w:rPr>
          <w:b/>
          <w:sz w:val="118"/>
          <w:szCs w:val="118"/>
        </w:rPr>
      </w:pPr>
      <w:r>
        <w:rPr>
          <w:rFonts w:cs="Arial"/>
          <w:b/>
        </w:rPr>
        <w:br/>
      </w:r>
    </w:p>
    <w:p w:rsidR="00B65EC2" w:rsidRDefault="00B65EC2">
      <w:pPr>
        <w:rPr>
          <w:b/>
          <w:sz w:val="118"/>
          <w:szCs w:val="118"/>
        </w:rPr>
      </w:pPr>
      <w:r>
        <w:rPr>
          <w:b/>
          <w:sz w:val="118"/>
          <w:szCs w:val="118"/>
        </w:rPr>
        <w:br w:type="page"/>
      </w:r>
    </w:p>
    <w:p w:rsidR="0000364E" w:rsidRDefault="0000364E" w:rsidP="004D6574">
      <w:pPr>
        <w:spacing w:after="2" w:line="267" w:lineRule="auto"/>
        <w:ind w:left="-5"/>
        <w:jc w:val="center"/>
        <w:rPr>
          <w:b/>
        </w:rPr>
      </w:pPr>
      <w:r w:rsidRPr="002E7847">
        <w:rPr>
          <w:b/>
          <w:sz w:val="118"/>
          <w:szCs w:val="118"/>
        </w:rPr>
        <w:t>Boccia</w:t>
      </w:r>
      <w:r>
        <w:rPr>
          <w:sz w:val="118"/>
          <w:szCs w:val="118"/>
        </w:rPr>
        <w:br/>
      </w:r>
      <w:r w:rsidR="00F539A9">
        <w:rPr>
          <w:b/>
          <w:sz w:val="52"/>
          <w:szCs w:val="52"/>
        </w:rPr>
        <w:t>Inclusive</w:t>
      </w:r>
      <w:r>
        <w:rPr>
          <w:b/>
        </w:rPr>
        <w:br/>
      </w:r>
    </w:p>
    <w:p w:rsidR="0033479A" w:rsidRDefault="00C01B7D" w:rsidP="0000364E">
      <w:pPr>
        <w:spacing w:after="2" w:line="267" w:lineRule="auto"/>
        <w:ind w:left="-5"/>
        <w:rPr>
          <w:b/>
        </w:rPr>
      </w:pPr>
      <w:r>
        <w:rPr>
          <w:b/>
          <w:noProof/>
          <w:sz w:val="118"/>
          <w:szCs w:val="118"/>
          <w:lang w:eastAsia="en-GB"/>
        </w:rPr>
        <mc:AlternateContent>
          <mc:Choice Requires="wps">
            <w:drawing>
              <wp:anchor distT="0" distB="0" distL="114300" distR="114300" simplePos="0" relativeHeight="251676160" behindDoc="0" locked="0" layoutInCell="1" allowOverlap="1" wp14:anchorId="0A5FA9A8" wp14:editId="12FC5266">
                <wp:simplePos x="0" y="0"/>
                <wp:positionH relativeFrom="column">
                  <wp:posOffset>1458595</wp:posOffset>
                </wp:positionH>
                <wp:positionV relativeFrom="paragraph">
                  <wp:posOffset>44450</wp:posOffset>
                </wp:positionV>
                <wp:extent cx="237490" cy="114300"/>
                <wp:effectExtent l="48895" t="57150" r="56515" b="57150"/>
                <wp:wrapNone/>
                <wp:docPr id="8"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C9EB8E" id="AutoShape 194" o:spid="_x0000_s1026" type="#_x0000_t13" style="position:absolute;margin-left:114.85pt;margin-top:3.5pt;width:18.7pt;height: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"/>
            </w:pict>
          </mc:Fallback>
        </mc:AlternateContent>
      </w:r>
      <w:r w:rsidR="0033479A">
        <w:rPr>
          <w:b/>
        </w:rPr>
        <w:t xml:space="preserve">Leeds Competition </w:t>
      </w:r>
      <w:r w:rsidR="0033479A">
        <w:rPr>
          <w:b/>
        </w:rPr>
        <w:tab/>
        <w:t>West Yorkshire</w:t>
      </w:r>
    </w:p>
    <w:p w:rsidR="0033479A" w:rsidRDefault="0033479A" w:rsidP="0000364E">
      <w:pPr>
        <w:spacing w:after="2" w:line="267" w:lineRule="auto"/>
        <w:ind w:left="-5"/>
        <w:rPr>
          <w:b/>
        </w:rPr>
      </w:pPr>
    </w:p>
    <w:p w:rsidR="0000364E" w:rsidRPr="007774D7" w:rsidRDefault="0000364E" w:rsidP="0000364E">
      <w:pPr>
        <w:spacing w:after="2" w:line="267" w:lineRule="auto"/>
        <w:ind w:left="-5"/>
        <w:rPr>
          <w:rFonts w:eastAsia="Arial" w:cs="Arial"/>
          <w:color w:val="000000"/>
          <w:lang w:eastAsia="en-GB"/>
        </w:rPr>
      </w:pPr>
      <w:r w:rsidRPr="007774D7">
        <w:rPr>
          <w:b/>
        </w:rPr>
        <w:t>Age Category</w:t>
      </w:r>
      <w:r w:rsidRPr="007774D7">
        <w:t xml:space="preserve"> </w:t>
      </w:r>
      <w:r w:rsidRPr="007774D7">
        <w:br/>
        <w:t>Y7-11 mixed</w:t>
      </w:r>
      <w:r w:rsidRPr="007774D7">
        <w:br/>
      </w:r>
      <w:r w:rsidRPr="007774D7">
        <w:br/>
      </w:r>
      <w:r w:rsidRPr="007774D7">
        <w:rPr>
          <w:b/>
        </w:rPr>
        <w:t xml:space="preserve">Eligibility </w:t>
      </w:r>
      <w:r w:rsidRPr="007774D7">
        <w:br/>
        <w:t>There are no restrictions on eligibility.  Any young person may enter the competition regardless of whether they are involved in a Boccai club or not.</w:t>
      </w:r>
      <w:r w:rsidRPr="007774D7">
        <w:br/>
      </w:r>
      <w:r w:rsidRPr="007774D7">
        <w:br/>
      </w:r>
      <w:r w:rsidRPr="007774D7">
        <w:rPr>
          <w:rFonts w:eastAsia="Arial" w:cs="Arial"/>
          <w:b/>
          <w:color w:val="000000"/>
          <w:lang w:eastAsia="en-GB"/>
        </w:rPr>
        <w:t xml:space="preserve">Equipment or sportswear required by competitors: </w:t>
      </w:r>
    </w:p>
    <w:p w:rsidR="0000364E" w:rsidRPr="006F63FB" w:rsidRDefault="0000364E" w:rsidP="0000364E">
      <w:pPr>
        <w:spacing w:after="5" w:line="250" w:lineRule="auto"/>
        <w:ind w:left="-5" w:right="291" w:hanging="10"/>
        <w:rPr>
          <w:rFonts w:eastAsia="Arial" w:cs="Arial"/>
          <w:color w:val="000000"/>
          <w:lang w:eastAsia="en-GB"/>
        </w:rPr>
      </w:pPr>
      <w:r w:rsidRPr="006F63FB">
        <w:rPr>
          <w:rFonts w:eastAsia="Arial" w:cs="Arial"/>
          <w:color w:val="000000"/>
          <w:lang w:eastAsia="en-GB"/>
        </w:rPr>
        <w:t xml:space="preserve">Personalised ramps or chutes need to be checked by the referee on the day of the event. Competitors must not wear any jewellery and hair must be tied back. </w:t>
      </w:r>
    </w:p>
    <w:p w:rsidR="0000364E" w:rsidRPr="007774D7" w:rsidRDefault="0000364E" w:rsidP="0000364E">
      <w:pPr>
        <w:spacing w:line="259" w:lineRule="auto"/>
        <w:rPr>
          <w:rFonts w:eastAsia="Arial" w:cs="Arial"/>
          <w:b/>
          <w:color w:val="000000"/>
          <w:lang w:eastAsia="en-GB"/>
        </w:rPr>
      </w:pPr>
      <w:r w:rsidRPr="007774D7">
        <w:br/>
      </w:r>
      <w:r w:rsidRPr="007774D7">
        <w:rPr>
          <w:rFonts w:eastAsia="Arial" w:cs="Arial"/>
          <w:b/>
          <w:color w:val="000000"/>
          <w:lang w:eastAsia="en-GB"/>
        </w:rPr>
        <w:t xml:space="preserve">Equipment or sportswear provided for competitors: </w:t>
      </w:r>
    </w:p>
    <w:p w:rsidR="0000364E" w:rsidRPr="006F63FB" w:rsidRDefault="0000364E" w:rsidP="0000364E">
      <w:pPr>
        <w:spacing w:after="5" w:line="250" w:lineRule="auto"/>
        <w:ind w:left="-5" w:right="4036" w:hanging="10"/>
        <w:rPr>
          <w:rFonts w:eastAsia="Arial" w:cs="Arial"/>
          <w:color w:val="000000"/>
          <w:lang w:eastAsia="en-GB"/>
        </w:rPr>
      </w:pPr>
      <w:r w:rsidRPr="006F63FB">
        <w:rPr>
          <w:rFonts w:eastAsia="Arial" w:cs="Arial"/>
          <w:color w:val="000000"/>
          <w:lang w:eastAsia="en-GB"/>
        </w:rPr>
        <w:t xml:space="preserve">Boccia balls and additional chutes can be provided. </w:t>
      </w:r>
    </w:p>
    <w:p w:rsidR="0000364E" w:rsidRPr="007774D7" w:rsidRDefault="0000364E" w:rsidP="0000364E"/>
    <w:p w:rsidR="0000364E" w:rsidRPr="007774D7" w:rsidRDefault="0000364E" w:rsidP="0000364E">
      <w:pPr>
        <w:ind w:left="-5" w:right="6"/>
        <w:rPr>
          <w:rFonts w:eastAsia="Arial" w:cs="Arial"/>
          <w:color w:val="000000"/>
          <w:lang w:eastAsia="en-GB"/>
        </w:rPr>
      </w:pPr>
      <w:r w:rsidRPr="007774D7">
        <w:rPr>
          <w:rFonts w:eastAsia="Arial" w:cs="Arial"/>
          <w:color w:val="000000"/>
          <w:lang w:eastAsia="en-GB"/>
        </w:rPr>
        <w:t xml:space="preserve">All competitors must be in School Year 7 or above. </w:t>
      </w:r>
    </w:p>
    <w:p w:rsidR="0000364E" w:rsidRPr="006F63FB" w:rsidRDefault="0000364E" w:rsidP="0000364E">
      <w:pPr>
        <w:spacing w:line="259" w:lineRule="auto"/>
        <w:rPr>
          <w:rFonts w:eastAsia="Arial" w:cs="Arial"/>
          <w:color w:val="000000"/>
          <w:lang w:eastAsia="en-GB"/>
        </w:rPr>
      </w:pPr>
      <w:r w:rsidRPr="006F63FB">
        <w:rPr>
          <w:rFonts w:eastAsia="Arial" w:cs="Arial"/>
          <w:color w:val="000000"/>
          <w:lang w:eastAsia="en-GB"/>
        </w:rPr>
        <w:t xml:space="preserve"> </w:t>
      </w:r>
    </w:p>
    <w:p w:rsidR="0000364E" w:rsidRPr="006F63FB" w:rsidRDefault="0000364E" w:rsidP="0000364E">
      <w:pPr>
        <w:spacing w:after="2" w:line="267" w:lineRule="auto"/>
        <w:ind w:left="-5" w:hanging="10"/>
        <w:rPr>
          <w:rFonts w:eastAsia="Arial" w:cs="Arial"/>
          <w:color w:val="000000"/>
          <w:lang w:eastAsia="en-GB"/>
        </w:rPr>
      </w:pPr>
      <w:r w:rsidRPr="006F63FB">
        <w:rPr>
          <w:rFonts w:eastAsia="Arial" w:cs="Arial"/>
          <w:b/>
          <w:color w:val="000000"/>
          <w:lang w:eastAsia="en-GB"/>
        </w:rPr>
        <w:t xml:space="preserve">Squad Requirements: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A team shall consist of 3 competitors with an additional 2 reserves if required.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Competitors may be male or female but teams are encouraged to enter at least one boy and one girl. Competitors can be rotated if needed.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Reserves can only be swapped between ends.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All team members are required to play on the day. </w:t>
      </w:r>
    </w:p>
    <w:p w:rsidR="0000364E" w:rsidRPr="006F63FB" w:rsidRDefault="0000364E" w:rsidP="0000364E">
      <w:pPr>
        <w:spacing w:line="259" w:lineRule="auto"/>
        <w:rPr>
          <w:rFonts w:eastAsia="Arial" w:cs="Arial"/>
          <w:color w:val="000000"/>
          <w:lang w:eastAsia="en-GB"/>
        </w:rPr>
      </w:pPr>
      <w:r w:rsidRPr="006F63FB">
        <w:rPr>
          <w:rFonts w:eastAsia="Arial" w:cs="Arial"/>
          <w:color w:val="000000"/>
          <w:lang w:eastAsia="en-GB"/>
        </w:rPr>
        <w:t xml:space="preserve"> </w:t>
      </w:r>
    </w:p>
    <w:p w:rsidR="0000364E" w:rsidRPr="006F63FB" w:rsidRDefault="0000364E" w:rsidP="0000364E">
      <w:pPr>
        <w:spacing w:after="2" w:line="267" w:lineRule="auto"/>
        <w:ind w:left="-5" w:hanging="10"/>
        <w:rPr>
          <w:rFonts w:eastAsia="Arial" w:cs="Arial"/>
          <w:color w:val="000000"/>
          <w:lang w:eastAsia="en-GB"/>
        </w:rPr>
      </w:pPr>
      <w:r w:rsidRPr="006F63FB">
        <w:rPr>
          <w:rFonts w:eastAsia="Arial" w:cs="Arial"/>
          <w:b/>
          <w:color w:val="000000"/>
          <w:lang w:eastAsia="en-GB"/>
        </w:rPr>
        <w:t xml:space="preserve">Competition Format: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Matches will be up to 30 minutes long consisting of 3 ends - one team starting each end and the third end with the jack placed on the cross. Should teams drop out on the day the umpires will have the right to make all games longer (more ends) to give competitors more play.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competition will be held as a round robin format followed by semi-final and final, with simultaneous play on two courts.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playing area will be approximately 6m wide by 10m long. </w:t>
      </w:r>
    </w:p>
    <w:p w:rsidR="0000364E" w:rsidRPr="006F63FB" w:rsidRDefault="0000364E" w:rsidP="0000364E">
      <w:pPr>
        <w:spacing w:line="259" w:lineRule="auto"/>
        <w:rPr>
          <w:rFonts w:eastAsia="Arial" w:cs="Arial"/>
          <w:color w:val="000000"/>
          <w:lang w:eastAsia="en-GB"/>
        </w:rPr>
      </w:pPr>
      <w:r w:rsidRPr="006F63FB">
        <w:rPr>
          <w:rFonts w:eastAsia="Arial" w:cs="Arial"/>
          <w:color w:val="000000"/>
          <w:lang w:eastAsia="en-GB"/>
        </w:rPr>
        <w:t xml:space="preserve"> </w:t>
      </w:r>
    </w:p>
    <w:p w:rsidR="0000364E" w:rsidRPr="006F63FB" w:rsidRDefault="0000364E" w:rsidP="0000364E">
      <w:pPr>
        <w:spacing w:after="2" w:line="267" w:lineRule="auto"/>
        <w:ind w:left="-5" w:hanging="10"/>
        <w:rPr>
          <w:rFonts w:eastAsia="Arial" w:cs="Arial"/>
          <w:color w:val="000000"/>
          <w:lang w:eastAsia="en-GB"/>
        </w:rPr>
      </w:pPr>
      <w:r w:rsidRPr="006F63FB">
        <w:rPr>
          <w:rFonts w:eastAsia="Arial" w:cs="Arial"/>
          <w:b/>
          <w:color w:val="000000"/>
          <w:lang w:eastAsia="en-GB"/>
        </w:rPr>
        <w:t xml:space="preserve">Competition Rules: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Boccia is a game similar to bowls where each team’s objective is to try and position their balls as close to the white target ball (jack) as possible.  The choice of colour of balls will be decided by a coin spin. Each competitor will have a maximum of 2 balls each, even when a team consists of one, two or three competitors.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All competitors must be seated and remain in their boxed area, at all times. </w:t>
      </w:r>
    </w:p>
    <w:p w:rsidR="0000364E"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To propel the ball a competitor may throw, roll or kick the ball. An assisted device or ‘chute’ may be used if required. If a competitor has someone assisting them using a device, the assistant must have their back to court at all time during play. Only one person can assist a competitor at a time.  The ‘chute’ must remain within the boxed area during play. </w:t>
      </w:r>
    </w:p>
    <w:p w:rsidR="004D7935" w:rsidRPr="006F63FB" w:rsidRDefault="004D7935" w:rsidP="0000364E">
      <w:pPr>
        <w:spacing w:after="5" w:line="250" w:lineRule="auto"/>
        <w:ind w:left="-5" w:right="6" w:hanging="10"/>
        <w:rPr>
          <w:rFonts w:eastAsia="Arial" w:cs="Arial"/>
          <w:color w:val="000000"/>
          <w:lang w:eastAsia="en-GB"/>
        </w:rPr>
      </w:pP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side playing red balls always initiates the first end. The first designated competitor (red) propels the jack ball then propels their first ball as close to the jack ball as possible. The following competitor (blue) then propels their first ball. </w:t>
      </w:r>
    </w:p>
    <w:p w:rsidR="004D7935"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If the white jack ball is thrown out of court before match starts, then it goes to 1</w:t>
      </w:r>
      <w:r w:rsidRPr="006F63FB">
        <w:rPr>
          <w:rFonts w:eastAsia="Arial" w:cs="Arial"/>
          <w:color w:val="000000"/>
          <w:vertAlign w:val="superscript"/>
          <w:lang w:eastAsia="en-GB"/>
        </w:rPr>
        <w:t>st</w:t>
      </w:r>
      <w:r w:rsidRPr="006F63FB">
        <w:rPr>
          <w:rFonts w:eastAsia="Arial" w:cs="Arial"/>
          <w:color w:val="000000"/>
          <w:lang w:eastAsia="en-GB"/>
        </w:rPr>
        <w:t xml:space="preserve"> blue competitor and so down the line until the jack is left to be played in court. </w:t>
      </w:r>
    </w:p>
    <w:p w:rsidR="004D7935" w:rsidRDefault="004D7935" w:rsidP="0000364E">
      <w:pPr>
        <w:spacing w:after="5" w:line="250" w:lineRule="auto"/>
        <w:ind w:left="-5" w:right="6" w:hanging="10"/>
        <w:rPr>
          <w:rFonts w:eastAsia="Arial" w:cs="Arial"/>
          <w:color w:val="000000"/>
          <w:lang w:eastAsia="en-GB"/>
        </w:rPr>
      </w:pP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If the jack is knocked out of court during play, it will be re-positioned on the “replaced jack cross”. The competitor who throws the jack also throws the first coloured ball.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order of play will depend on whether red or blue ball is nearest the jack. The side to throw next will be the side whose ball is the further away to the jack ball, unless they have thrown all their balls in which case the other side will throw next. </w:t>
      </w:r>
    </w:p>
    <w:p w:rsidR="004D7935" w:rsidRDefault="004D7935" w:rsidP="0000364E">
      <w:pPr>
        <w:spacing w:after="5" w:line="250" w:lineRule="auto"/>
        <w:ind w:left="-5" w:right="6" w:hanging="10"/>
        <w:rPr>
          <w:rFonts w:eastAsia="Arial" w:cs="Arial"/>
          <w:color w:val="000000"/>
          <w:lang w:eastAsia="en-GB"/>
        </w:rPr>
      </w:pP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Any balls thrown out of court or landing on the boundary line become “dead” balls and not counted. When all balls are played the score is counted for the end. When all ends have been played the match will be scored accordingly. </w:t>
      </w:r>
    </w:p>
    <w:p w:rsidR="004D7935" w:rsidRDefault="004D7935" w:rsidP="0000364E">
      <w:pPr>
        <w:spacing w:after="5" w:line="250" w:lineRule="auto"/>
        <w:ind w:left="-5" w:right="6" w:hanging="10"/>
        <w:rPr>
          <w:rFonts w:eastAsia="Arial" w:cs="Arial"/>
          <w:color w:val="000000"/>
          <w:lang w:eastAsia="en-GB"/>
        </w:rPr>
      </w:pP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All team balls situated nearer the jack ball than the closest opposing team balls</w:t>
      </w:r>
      <w:r w:rsidR="004D7935">
        <w:rPr>
          <w:rFonts w:eastAsia="Arial" w:cs="Arial"/>
          <w:color w:val="000000"/>
          <w:lang w:eastAsia="en-GB"/>
        </w:rPr>
        <w:t xml:space="preserve"> will receive one point each. </w:t>
      </w:r>
      <w:r w:rsidRPr="006F63FB">
        <w:rPr>
          <w:rFonts w:eastAsia="Arial" w:cs="Arial"/>
          <w:color w:val="000000"/>
          <w:lang w:eastAsia="en-GB"/>
        </w:rPr>
        <w:t xml:space="preserve">If two or more balls of different colours are situated exactly the same distance from the jack ball, each team is given one point. </w:t>
      </w:r>
    </w:p>
    <w:p w:rsidR="004D7935" w:rsidRDefault="004D7935" w:rsidP="0000364E">
      <w:pPr>
        <w:spacing w:after="5" w:line="250" w:lineRule="auto"/>
        <w:ind w:left="-5" w:right="6" w:hanging="10"/>
        <w:rPr>
          <w:rFonts w:eastAsia="Arial" w:cs="Arial"/>
          <w:color w:val="000000"/>
          <w:lang w:eastAsia="en-GB"/>
        </w:rPr>
      </w:pP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These rules have been</w:t>
      </w:r>
      <w:r w:rsidR="008464D1">
        <w:rPr>
          <w:rFonts w:eastAsia="Arial" w:cs="Arial"/>
          <w:color w:val="000000"/>
          <w:lang w:eastAsia="en-GB"/>
        </w:rPr>
        <w:t xml:space="preserve"> taken from the I</w:t>
      </w:r>
      <w:r w:rsidRPr="006F63FB">
        <w:rPr>
          <w:rFonts w:eastAsia="Arial" w:cs="Arial"/>
          <w:color w:val="000000"/>
          <w:lang w:eastAsia="en-GB"/>
        </w:rPr>
        <w:t>nternational Paralympic c</w:t>
      </w:r>
      <w:r w:rsidR="008464D1">
        <w:rPr>
          <w:rFonts w:eastAsia="Arial" w:cs="Arial"/>
          <w:color w:val="000000"/>
          <w:lang w:eastAsia="en-GB"/>
        </w:rPr>
        <w:t>ommittee/CP-ISRA International B</w:t>
      </w:r>
      <w:r w:rsidRPr="006F63FB">
        <w:rPr>
          <w:rFonts w:eastAsia="Arial" w:cs="Arial"/>
          <w:color w:val="000000"/>
          <w:lang w:eastAsia="en-GB"/>
        </w:rPr>
        <w:t xml:space="preserve">occia rules handbooks. </w:t>
      </w:r>
    </w:p>
    <w:p w:rsidR="0000364E" w:rsidRPr="006F63FB" w:rsidRDefault="0000364E" w:rsidP="0000364E">
      <w:pPr>
        <w:spacing w:line="259" w:lineRule="auto"/>
        <w:rPr>
          <w:rFonts w:eastAsia="Arial" w:cs="Arial"/>
          <w:color w:val="000000"/>
          <w:lang w:eastAsia="en-GB"/>
        </w:rPr>
      </w:pPr>
      <w:r w:rsidRPr="006F63FB">
        <w:rPr>
          <w:rFonts w:eastAsia="Arial" w:cs="Arial"/>
          <w:color w:val="000000"/>
          <w:lang w:eastAsia="en-GB"/>
        </w:rPr>
        <w:t xml:space="preserve"> </w:t>
      </w:r>
    </w:p>
    <w:p w:rsidR="0000364E" w:rsidRPr="006F63FB" w:rsidRDefault="0000364E" w:rsidP="0000364E">
      <w:pPr>
        <w:spacing w:after="2" w:line="267" w:lineRule="auto"/>
        <w:ind w:left="-5" w:hanging="10"/>
        <w:rPr>
          <w:rFonts w:eastAsia="Arial" w:cs="Arial"/>
          <w:color w:val="000000"/>
          <w:lang w:eastAsia="en-GB"/>
        </w:rPr>
      </w:pPr>
      <w:r w:rsidRPr="006F63FB">
        <w:rPr>
          <w:rFonts w:eastAsia="Arial" w:cs="Arial"/>
          <w:b/>
          <w:color w:val="000000"/>
          <w:lang w:eastAsia="en-GB"/>
        </w:rPr>
        <w:t xml:space="preserve">Competition Scoring: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Points will be scored based on number of ends won. </w:t>
      </w:r>
    </w:p>
    <w:p w:rsidR="0000364E" w:rsidRPr="007774D7" w:rsidRDefault="0000364E" w:rsidP="0000364E">
      <w:pPr>
        <w:spacing w:after="2" w:line="267" w:lineRule="auto"/>
        <w:ind w:left="-5"/>
        <w:rPr>
          <w:rFonts w:eastAsia="Arial" w:cs="Arial"/>
          <w:color w:val="000000"/>
          <w:lang w:eastAsia="en-GB"/>
        </w:rPr>
      </w:pPr>
      <w:r w:rsidRPr="006F63FB">
        <w:rPr>
          <w:rFonts w:eastAsia="Arial" w:cs="Arial"/>
          <w:color w:val="000000"/>
          <w:lang w:eastAsia="en-GB"/>
        </w:rPr>
        <w:t xml:space="preserve">The semi-finalists will be the top placed teams in each group e.g. either the team with the most points in each group (assuming four groups) or the top two teams with most points (assuming two groups).  In the event of two teams being equal on points at the end of the group stage, points against will be used. </w:t>
      </w:r>
      <w:r w:rsidRPr="007774D7">
        <w:rPr>
          <w:rFonts w:eastAsia="Arial" w:cs="Arial"/>
          <w:color w:val="000000"/>
          <w:lang w:eastAsia="en-GB"/>
        </w:rPr>
        <w:br/>
      </w:r>
      <w:r w:rsidRPr="007774D7">
        <w:rPr>
          <w:rFonts w:eastAsia="Arial" w:cs="Arial"/>
          <w:color w:val="000000"/>
          <w:lang w:eastAsia="en-GB"/>
        </w:rPr>
        <w:br/>
      </w:r>
      <w:r w:rsidRPr="007774D7">
        <w:rPr>
          <w:rFonts w:eastAsia="Arial" w:cs="Arial"/>
          <w:b/>
          <w:color w:val="000000"/>
          <w:lang w:eastAsia="en-GB"/>
        </w:rPr>
        <w:t xml:space="preserve">Behaviour: </w:t>
      </w:r>
    </w:p>
    <w:p w:rsidR="0000364E" w:rsidRPr="007774D7" w:rsidRDefault="0000364E" w:rsidP="0000364E">
      <w:pPr>
        <w:spacing w:after="5" w:line="250" w:lineRule="auto"/>
        <w:ind w:left="-5" w:right="6" w:hanging="10"/>
        <w:rPr>
          <w:rFonts w:eastAsia="Arial" w:cs="Arial"/>
          <w:color w:val="000000"/>
          <w:lang w:eastAsia="en-GB"/>
        </w:rPr>
      </w:pPr>
      <w:r w:rsidRPr="007774D7">
        <w:rPr>
          <w:rFonts w:eastAsia="Arial" w:cs="Arial"/>
          <w:color w:val="000000"/>
          <w:lang w:eastAsia="en-GB"/>
        </w:rPr>
        <w:t xml:space="preserve">All competitors, helpers and Team Managers are asked to respect fair play and play the game in a competitive but fair way. </w:t>
      </w:r>
    </w:p>
    <w:p w:rsidR="0000364E" w:rsidRPr="007774D7" w:rsidRDefault="0000364E" w:rsidP="0000364E">
      <w:pPr>
        <w:spacing w:after="5" w:line="250" w:lineRule="auto"/>
        <w:ind w:left="-5" w:right="6" w:hanging="10"/>
        <w:rPr>
          <w:rFonts w:eastAsia="Arial" w:cs="Arial"/>
          <w:color w:val="000000"/>
          <w:lang w:eastAsia="en-GB"/>
        </w:rPr>
      </w:pPr>
      <w:r w:rsidRPr="007774D7">
        <w:rPr>
          <w:rFonts w:eastAsia="Arial" w:cs="Arial"/>
          <w:color w:val="000000"/>
          <w:lang w:eastAsia="en-GB"/>
        </w:rPr>
        <w:t xml:space="preserve">The Sport Organiser and a Games Referee will consult over any disputes.  </w:t>
      </w:r>
    </w:p>
    <w:p w:rsidR="0000364E" w:rsidRPr="007774D7" w:rsidRDefault="0000364E" w:rsidP="0000364E">
      <w:pPr>
        <w:spacing w:after="5" w:line="250" w:lineRule="auto"/>
        <w:ind w:left="-5" w:right="6" w:hanging="10"/>
        <w:rPr>
          <w:rFonts w:eastAsia="Arial" w:cs="Arial"/>
          <w:color w:val="000000"/>
          <w:lang w:eastAsia="en-GB"/>
        </w:rPr>
      </w:pPr>
      <w:r w:rsidRPr="007774D7">
        <w:rPr>
          <w:rFonts w:eastAsia="Arial" w:cs="Arial"/>
          <w:color w:val="000000"/>
          <w:lang w:eastAsia="en-GB"/>
        </w:rPr>
        <w:t xml:space="preserve">The referee’s decision is final. </w:t>
      </w:r>
    </w:p>
    <w:p w:rsidR="0000364E" w:rsidRPr="007774D7" w:rsidRDefault="0000364E" w:rsidP="0000364E">
      <w:pPr>
        <w:spacing w:line="259" w:lineRule="auto"/>
        <w:ind w:left="44"/>
        <w:jc w:val="center"/>
        <w:rPr>
          <w:rFonts w:eastAsia="Arial" w:cs="Arial"/>
          <w:color w:val="000000"/>
          <w:lang w:eastAsia="en-GB"/>
        </w:rPr>
      </w:pPr>
      <w:r w:rsidRPr="007774D7">
        <w:rPr>
          <w:rFonts w:ascii="Calibri" w:eastAsia="Calibri" w:hAnsi="Calibri" w:cs="Calibri"/>
          <w:color w:val="000000"/>
          <w:lang w:eastAsia="en-GB"/>
        </w:rPr>
        <w:t xml:space="preserve"> </w:t>
      </w:r>
    </w:p>
    <w:p w:rsidR="0000364E" w:rsidRPr="00EF0031" w:rsidRDefault="00EF0031" w:rsidP="0000364E">
      <w:pPr>
        <w:spacing w:after="5" w:line="250" w:lineRule="auto"/>
        <w:ind w:left="-5" w:right="136" w:hanging="10"/>
        <w:rPr>
          <w:rFonts w:eastAsia="Arial" w:cs="Arial"/>
          <w:b/>
          <w:color w:val="000000"/>
          <w:lang w:eastAsia="en-GB"/>
        </w:rPr>
      </w:pPr>
      <w:r w:rsidRPr="00EF0031">
        <w:rPr>
          <w:rFonts w:eastAsia="Arial" w:cs="Arial"/>
          <w:b/>
          <w:color w:val="000000"/>
          <w:lang w:eastAsia="en-GB"/>
        </w:rPr>
        <w:t>Further information</w:t>
      </w:r>
    </w:p>
    <w:p w:rsidR="00EF0031" w:rsidRDefault="00EF0031" w:rsidP="0000364E">
      <w:pPr>
        <w:spacing w:after="5" w:line="250" w:lineRule="auto"/>
        <w:ind w:left="-5" w:right="136" w:hanging="10"/>
        <w:rPr>
          <w:rFonts w:eastAsia="Arial" w:cs="Arial"/>
          <w:color w:val="000000"/>
          <w:lang w:eastAsia="en-GB"/>
        </w:rPr>
      </w:pPr>
    </w:p>
    <w:p w:rsidR="00EF0031" w:rsidRPr="006F63FB" w:rsidRDefault="00DA155D" w:rsidP="0000364E">
      <w:pPr>
        <w:spacing w:after="5" w:line="250" w:lineRule="auto"/>
        <w:ind w:left="-5" w:right="136" w:hanging="10"/>
        <w:rPr>
          <w:rFonts w:eastAsia="Arial" w:cs="Arial"/>
          <w:color w:val="000000"/>
          <w:lang w:eastAsia="en-GB"/>
        </w:rPr>
      </w:pPr>
      <w:hyperlink r:id="rId30" w:history="1">
        <w:r w:rsidR="00EF0031" w:rsidRPr="00EF0031">
          <w:rPr>
            <w:rStyle w:val="Hyperlink"/>
            <w:rFonts w:eastAsia="Arial" w:cs="Arial"/>
            <w:lang w:eastAsia="en-GB"/>
          </w:rPr>
          <w:t>https://bocciaengland.org.uk/</w:t>
        </w:r>
      </w:hyperlink>
    </w:p>
    <w:p w:rsidR="008B5E16" w:rsidRDefault="008B5E16" w:rsidP="008B5E16">
      <w:pPr>
        <w:autoSpaceDE w:val="0"/>
        <w:autoSpaceDN w:val="0"/>
        <w:adjustRightInd w:val="0"/>
        <w:jc w:val="center"/>
        <w:rPr>
          <w:b/>
          <w:sz w:val="112"/>
          <w:szCs w:val="112"/>
        </w:rPr>
      </w:pPr>
    </w:p>
    <w:p w:rsidR="00894DCE" w:rsidRDefault="00E37FDC" w:rsidP="00894DCE">
      <w:pPr>
        <w:autoSpaceDE w:val="0"/>
        <w:autoSpaceDN w:val="0"/>
        <w:adjustRightInd w:val="0"/>
        <w:rPr>
          <w:rFonts w:eastAsia="Calibri" w:cs="Arial"/>
          <w:b/>
          <w:sz w:val="72"/>
          <w:szCs w:val="40"/>
          <w:lang w:eastAsia="en-GB"/>
        </w:rPr>
      </w:pPr>
      <w:r w:rsidRPr="008B5E16">
        <w:rPr>
          <w:noProof/>
          <w:sz w:val="44"/>
          <w:lang w:eastAsia="en-GB"/>
        </w:rPr>
        <mc:AlternateContent>
          <mc:Choice Requires="wps">
            <w:drawing>
              <wp:anchor distT="45720" distB="45720" distL="114300" distR="114300" simplePos="0" relativeHeight="251682304" behindDoc="0" locked="0" layoutInCell="1" allowOverlap="1" wp14:anchorId="52220EEF" wp14:editId="7FA3D15E">
                <wp:simplePos x="0" y="0"/>
                <wp:positionH relativeFrom="column">
                  <wp:posOffset>4746376</wp:posOffset>
                </wp:positionH>
                <wp:positionV relativeFrom="paragraph">
                  <wp:posOffset>414</wp:posOffset>
                </wp:positionV>
                <wp:extent cx="1518919" cy="1461134"/>
                <wp:effectExtent l="0" t="0" r="571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8919" cy="1461134"/>
                        </a:xfrm>
                        <a:prstGeom prst="rect">
                          <a:avLst/>
                        </a:prstGeom>
                        <a:solidFill>
                          <a:srgbClr val="FFFFFF"/>
                        </a:solidFill>
                        <a:ln w="9525">
                          <a:noFill/>
                          <a:miter lim="800000"/>
                          <a:headEnd/>
                          <a:tailEnd/>
                        </a:ln>
                      </wps:spPr>
                      <wps:txbx>
                        <w:txbxContent>
                          <w:p w:rsidR="0028291D" w:rsidRDefault="0028291D" w:rsidP="00E37FD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220EEF" id="_x0000_s1043" type="#_x0000_t202" style="position:absolute;margin-left:373.75pt;margin-top:.05pt;width:119.6pt;height:115.05pt;z-index:251682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" stroked="f">
                <v:textbox style="mso-fit-shape-to-text:t">
                  <w:txbxContent>
                    <w:p w:rsidR="0028291D" w:rsidRDefault="0028291D" w:rsidP="00E37FDC"/>
                  </w:txbxContent>
                </v:textbox>
                <w10:wrap type="square"/>
              </v:shape>
            </w:pict>
          </mc:Fallback>
        </mc:AlternateContent>
      </w:r>
      <w:r w:rsidRPr="008B5E16">
        <w:rPr>
          <w:noProof/>
          <w:sz w:val="44"/>
          <w:lang w:eastAsia="en-GB"/>
        </w:rPr>
        <mc:AlternateContent>
          <mc:Choice Requires="wps">
            <w:drawing>
              <wp:anchor distT="45720" distB="45720" distL="114300" distR="114300" simplePos="0" relativeHeight="251683328" behindDoc="0" locked="0" layoutInCell="1" allowOverlap="1" wp14:anchorId="4AA40E97" wp14:editId="12D0920C">
                <wp:simplePos x="0" y="0"/>
                <wp:positionH relativeFrom="column">
                  <wp:posOffset>-270455</wp:posOffset>
                </wp:positionH>
                <wp:positionV relativeFrom="paragraph">
                  <wp:posOffset>-517304</wp:posOffset>
                </wp:positionV>
                <wp:extent cx="1645920" cy="77089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770890"/>
                        </a:xfrm>
                        <a:prstGeom prst="rect">
                          <a:avLst/>
                        </a:prstGeom>
                        <a:solidFill>
                          <a:srgbClr val="FFFFFF"/>
                        </a:solidFill>
                        <a:ln w="9525">
                          <a:noFill/>
                          <a:miter lim="800000"/>
                          <a:headEnd/>
                          <a:tailEnd/>
                        </a:ln>
                      </wps:spPr>
                      <wps:txbx>
                        <w:txbxContent>
                          <w:p w:rsidR="0028291D" w:rsidRDefault="0028291D" w:rsidP="00E37FD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40E97" id="_x0000_s1044" type="#_x0000_t202" style="position:absolute;margin-left:-21.3pt;margin-top:-40.75pt;width:129.6pt;height:60.7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" stroked="f">
                <v:textbox>
                  <w:txbxContent>
                    <w:p w:rsidR="0028291D" w:rsidRDefault="0028291D" w:rsidP="00E37FDC"/>
                  </w:txbxContent>
                </v:textbox>
                <w10:wrap type="square"/>
              </v:shape>
            </w:pict>
          </mc:Fallback>
        </mc:AlternateContent>
      </w:r>
      <w:r w:rsidRPr="008B5E16">
        <w:rPr>
          <w:rFonts w:eastAsia="Calibri" w:cs="Arial"/>
          <w:b/>
          <w:sz w:val="72"/>
          <w:szCs w:val="40"/>
          <w:lang w:eastAsia="en-GB"/>
        </w:rPr>
        <w:t>Cheerleading</w:t>
      </w:r>
    </w:p>
    <w:p w:rsidR="00E37FDC" w:rsidRDefault="00E37FDC" w:rsidP="00114E7B">
      <w:pPr>
        <w:autoSpaceDE w:val="0"/>
        <w:autoSpaceDN w:val="0"/>
        <w:adjustRightInd w:val="0"/>
        <w:jc w:val="center"/>
        <w:rPr>
          <w:rFonts w:eastAsia="Calibri" w:cs="Arial"/>
          <w:b/>
          <w:sz w:val="72"/>
          <w:szCs w:val="40"/>
          <w:lang w:eastAsia="en-GB"/>
        </w:rPr>
      </w:pPr>
      <w:r w:rsidRPr="008B5E16">
        <w:rPr>
          <w:rFonts w:eastAsia="Calibri" w:cs="Arial"/>
          <w:b/>
          <w:sz w:val="72"/>
          <w:szCs w:val="40"/>
          <w:lang w:eastAsia="en-GB"/>
        </w:rPr>
        <w:t>Pom Dance</w:t>
      </w:r>
    </w:p>
    <w:p w:rsidR="004D7935" w:rsidRDefault="004D7935" w:rsidP="004D7935">
      <w:pPr>
        <w:autoSpaceDE w:val="0"/>
        <w:autoSpaceDN w:val="0"/>
        <w:adjustRightInd w:val="0"/>
        <w:jc w:val="center"/>
        <w:rPr>
          <w:rFonts w:eastAsia="Calibri" w:cs="Arial"/>
          <w:b/>
          <w:sz w:val="72"/>
          <w:szCs w:val="40"/>
          <w:lang w:eastAsia="en-GB"/>
        </w:rPr>
      </w:pPr>
    </w:p>
    <w:p w:rsidR="004D7935" w:rsidRDefault="004D7935" w:rsidP="004D7935">
      <w:pPr>
        <w:autoSpaceDE w:val="0"/>
        <w:autoSpaceDN w:val="0"/>
        <w:adjustRightInd w:val="0"/>
        <w:jc w:val="center"/>
      </w:pPr>
    </w:p>
    <w:p w:rsidR="00E37FDC" w:rsidRDefault="00E37FDC" w:rsidP="00E37FDC">
      <w:r>
        <w:rPr>
          <w:b/>
          <w:noProof/>
          <w:sz w:val="118"/>
          <w:szCs w:val="118"/>
          <w:lang w:eastAsia="en-GB"/>
        </w:rPr>
        <mc:AlternateContent>
          <mc:Choice Requires="wps">
            <w:drawing>
              <wp:anchor distT="0" distB="0" distL="114300" distR="114300" simplePos="0" relativeHeight="251685376" behindDoc="0" locked="0" layoutInCell="1" allowOverlap="1" wp14:anchorId="6D7A5483" wp14:editId="09091AEE">
                <wp:simplePos x="0" y="0"/>
                <wp:positionH relativeFrom="column">
                  <wp:posOffset>963295</wp:posOffset>
                </wp:positionH>
                <wp:positionV relativeFrom="paragraph">
                  <wp:posOffset>4445</wp:posOffset>
                </wp:positionV>
                <wp:extent cx="237490" cy="114300"/>
                <wp:effectExtent l="0" t="19050" r="29210" b="38100"/>
                <wp:wrapNone/>
                <wp:docPr id="17"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842C2" id="AutoShape 194" o:spid="_x0000_s1026" type="#_x0000_t13" style="position:absolute;margin-left:75.85pt;margin-top:.35pt;width:18.7pt;height: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"/>
            </w:pict>
          </mc:Fallback>
        </mc:AlternateContent>
      </w:r>
      <w:r w:rsidR="008B5E16">
        <w:t>Leeds Final</w:t>
      </w:r>
      <w:r>
        <w:t xml:space="preserve"> </w:t>
      </w:r>
      <w:r>
        <w:tab/>
      </w:r>
      <w:r>
        <w:tab/>
        <w:t>West Yorkshire</w:t>
      </w:r>
      <w:r w:rsidR="008B5E16">
        <w:t xml:space="preserve"> Final</w:t>
      </w:r>
    </w:p>
    <w:p w:rsidR="008B5E16" w:rsidRPr="00E37FDC" w:rsidRDefault="008B5E16" w:rsidP="00E37FDC">
      <w:r>
        <w:t>(4 teams qualify)</w:t>
      </w:r>
    </w:p>
    <w:p w:rsidR="00E37FDC" w:rsidRDefault="00E37FDC" w:rsidP="00E37FDC">
      <w:pPr>
        <w:pStyle w:val="Heading7"/>
        <w:jc w:val="left"/>
        <w:rPr>
          <w:b/>
          <w:color w:val="auto"/>
          <w:sz w:val="24"/>
        </w:rPr>
      </w:pPr>
    </w:p>
    <w:p w:rsidR="0049355D" w:rsidRPr="00E37FDC" w:rsidRDefault="00E37FDC" w:rsidP="00E37FDC">
      <w:pPr>
        <w:pStyle w:val="Heading7"/>
        <w:jc w:val="left"/>
        <w:rPr>
          <w:color w:val="auto"/>
          <w:sz w:val="24"/>
        </w:rPr>
      </w:pPr>
      <w:r w:rsidRPr="00E37FDC">
        <w:rPr>
          <w:b/>
          <w:color w:val="auto"/>
          <w:sz w:val="24"/>
        </w:rPr>
        <w:t>Format</w:t>
      </w:r>
      <w:r>
        <w:rPr>
          <w:color w:val="auto"/>
          <w:sz w:val="24"/>
        </w:rPr>
        <w:t xml:space="preserve">: </w:t>
      </w:r>
      <w:r w:rsidRPr="00E37FDC">
        <w:rPr>
          <w:color w:val="auto"/>
          <w:sz w:val="24"/>
        </w:rPr>
        <w:t xml:space="preserve">Next Step Cheerleading – Pom Dance 1 </w:t>
      </w:r>
    </w:p>
    <w:p w:rsidR="0049355D" w:rsidRDefault="0049355D" w:rsidP="006F63FB">
      <w:pPr>
        <w:spacing w:after="2" w:line="267" w:lineRule="auto"/>
        <w:ind w:left="-5"/>
      </w:pPr>
    </w:p>
    <w:p w:rsidR="00E37FDC" w:rsidRDefault="00E37FDC" w:rsidP="006F63FB">
      <w:pPr>
        <w:spacing w:after="2" w:line="267" w:lineRule="auto"/>
        <w:ind w:left="-5"/>
        <w:rPr>
          <w:rFonts w:eastAsia="Calibri" w:cs="Arial"/>
        </w:rPr>
      </w:pPr>
      <w:r w:rsidRPr="00E37FDC">
        <w:rPr>
          <w:b/>
        </w:rPr>
        <w:t>Team &amp; Squad</w:t>
      </w:r>
      <w:r>
        <w:t xml:space="preserve">: </w:t>
      </w:r>
      <w:r w:rsidRPr="00BA7E3E">
        <w:rPr>
          <w:rFonts w:eastAsia="Calibri" w:cs="Arial"/>
        </w:rPr>
        <w:t>Min. 5 and Max.16 in team.</w:t>
      </w:r>
      <w:r>
        <w:rPr>
          <w:rFonts w:eastAsia="Calibri" w:cs="Arial"/>
        </w:rPr>
        <w:t xml:space="preserve">  </w:t>
      </w:r>
      <w:r w:rsidRPr="001B3874">
        <w:rPr>
          <w:rFonts w:eastAsia="Calibri" w:cs="Arial"/>
        </w:rPr>
        <w:t>Single sex or mixed teams</w:t>
      </w:r>
      <w:r>
        <w:rPr>
          <w:rFonts w:eastAsia="Calibri" w:cs="Arial"/>
        </w:rPr>
        <w:t xml:space="preserve">. </w:t>
      </w:r>
      <w:r w:rsidRPr="00BA7E3E">
        <w:rPr>
          <w:rFonts w:eastAsia="Calibri" w:cs="Arial"/>
        </w:rPr>
        <w:t>No restrictions on eligibility, any young person may enter.</w:t>
      </w:r>
    </w:p>
    <w:p w:rsidR="00E37FDC" w:rsidRDefault="00E37FDC" w:rsidP="006F63FB">
      <w:pPr>
        <w:spacing w:after="2" w:line="267" w:lineRule="auto"/>
        <w:ind w:left="-5"/>
      </w:pPr>
    </w:p>
    <w:p w:rsidR="00E37FDC" w:rsidRPr="00BA7E3E" w:rsidRDefault="00E37FDC" w:rsidP="00E37FDC">
      <w:pPr>
        <w:rPr>
          <w:rFonts w:eastAsia="Calibri" w:cs="Arial"/>
        </w:rPr>
      </w:pPr>
      <w:r w:rsidRPr="00E37FDC">
        <w:rPr>
          <w:b/>
        </w:rPr>
        <w:t xml:space="preserve">Kit/Equipment/PPE: </w:t>
      </w:r>
      <w:r w:rsidRPr="00BA7E3E">
        <w:rPr>
          <w:rFonts w:eastAsia="Calibri" w:cs="Arial"/>
        </w:rPr>
        <w:t xml:space="preserve">Cheerleaders should wear either PE kit, dancewear or Cheerleading uniforms with appropriate footwear, i.e. dance shoes or trainers. </w:t>
      </w:r>
      <w:r w:rsidRPr="00BA7E3E">
        <w:rPr>
          <w:rFonts w:eastAsia="Calibri" w:cs="Arial"/>
          <w:b/>
        </w:rPr>
        <w:t>Bare feet are not allowed</w:t>
      </w:r>
      <w:r w:rsidRPr="00BA7E3E">
        <w:rPr>
          <w:rFonts w:eastAsia="Calibri" w:cs="Arial"/>
        </w:rPr>
        <w:t>. Dance shoes / trainers should be clean, non-marking, indoor footwear and not the footwear worn to arrive at the event.</w:t>
      </w:r>
    </w:p>
    <w:p w:rsidR="00E37FDC" w:rsidRDefault="00E37FDC" w:rsidP="00E37FDC">
      <w:pPr>
        <w:spacing w:after="2" w:line="267" w:lineRule="auto"/>
        <w:ind w:left="-5"/>
        <w:rPr>
          <w:rFonts w:eastAsia="Calibri" w:cs="Arial"/>
        </w:rPr>
      </w:pPr>
      <w:r w:rsidRPr="00BA7E3E">
        <w:rPr>
          <w:rFonts w:eastAsia="Calibri" w:cs="Arial"/>
        </w:rPr>
        <w:t>All jewellery must be rem</w:t>
      </w:r>
      <w:r>
        <w:rPr>
          <w:rFonts w:eastAsia="Calibri" w:cs="Arial"/>
        </w:rPr>
        <w:t>oved and hair must be tied back</w:t>
      </w:r>
    </w:p>
    <w:p w:rsidR="00E37FDC" w:rsidRDefault="00E37FDC" w:rsidP="00E37FDC">
      <w:pPr>
        <w:spacing w:after="2" w:line="267" w:lineRule="auto"/>
        <w:ind w:left="-5"/>
        <w:rPr>
          <w:rFonts w:eastAsia="Calibri" w:cs="Arial"/>
        </w:rPr>
      </w:pPr>
    </w:p>
    <w:p w:rsidR="00E37FDC" w:rsidRDefault="00E37FDC" w:rsidP="00E37FDC">
      <w:pPr>
        <w:rPr>
          <w:rFonts w:eastAsia="Calibri" w:cs="Arial"/>
        </w:rPr>
      </w:pPr>
      <w:r w:rsidRPr="00492B5E">
        <w:rPr>
          <w:rFonts w:eastAsia="Calibri" w:cs="Arial"/>
        </w:rPr>
        <w:t>Please note the floor area will be approx. 12m x 12m – not matted</w:t>
      </w:r>
    </w:p>
    <w:p w:rsidR="00E37FDC" w:rsidRDefault="00E37FDC" w:rsidP="00E37FDC">
      <w:pPr>
        <w:rPr>
          <w:rFonts w:eastAsia="Calibri" w:cs="Arial"/>
        </w:rPr>
      </w:pPr>
    </w:p>
    <w:p w:rsidR="00E37FDC" w:rsidRPr="00E37FDC" w:rsidRDefault="00E37FDC" w:rsidP="00E37FDC">
      <w:pPr>
        <w:keepNext/>
        <w:outlineLvl w:val="1"/>
        <w:rPr>
          <w:rFonts w:cs="Arial"/>
          <w:b/>
          <w:lang w:val="en-US"/>
        </w:rPr>
      </w:pPr>
      <w:r w:rsidRPr="00E37FDC">
        <w:rPr>
          <w:rFonts w:cs="Arial"/>
          <w:b/>
          <w:lang w:val="en-US"/>
        </w:rPr>
        <w:t>Routine Criteria</w:t>
      </w:r>
    </w:p>
    <w:p w:rsidR="00E37FDC" w:rsidRPr="00492B5E" w:rsidRDefault="00E37FDC" w:rsidP="00E37FDC">
      <w:pPr>
        <w:rPr>
          <w:rFonts w:eastAsia="Calibri" w:cs="Arial"/>
        </w:rPr>
      </w:pPr>
    </w:p>
    <w:p w:rsidR="00E37FDC" w:rsidRPr="00E37FDC" w:rsidRDefault="00E37FDC" w:rsidP="00B65EC2">
      <w:pPr>
        <w:pStyle w:val="ListParagraph"/>
        <w:numPr>
          <w:ilvl w:val="0"/>
          <w:numId w:val="29"/>
        </w:numPr>
        <w:spacing w:after="0" w:line="240" w:lineRule="auto"/>
        <w:rPr>
          <w:rFonts w:ascii="Arial" w:eastAsia="Times New Roman" w:hAnsi="Arial" w:cs="Arial"/>
          <w:sz w:val="24"/>
          <w:szCs w:val="24"/>
          <w:lang w:val="en-US" w:eastAsia="en-GB"/>
        </w:rPr>
      </w:pPr>
      <w:r w:rsidRPr="00E37FDC">
        <w:rPr>
          <w:rFonts w:ascii="Arial" w:eastAsia="Times New Roman" w:hAnsi="Arial" w:cs="Arial"/>
          <w:sz w:val="24"/>
          <w:szCs w:val="24"/>
          <w:lang w:val="en-US" w:eastAsia="en-GB"/>
        </w:rPr>
        <w:t>Perform any style of dance incorporating Cheer arm motions, Cheer jumps, vocal skills and the use of Poms</w:t>
      </w:r>
    </w:p>
    <w:p w:rsidR="00E37FDC" w:rsidRPr="00E37FDC" w:rsidRDefault="00E37FDC" w:rsidP="00E37FDC">
      <w:pPr>
        <w:rPr>
          <w:rFonts w:cs="Arial"/>
          <w:lang w:val="en-US" w:eastAsia="en-GB"/>
        </w:rPr>
      </w:pPr>
    </w:p>
    <w:p w:rsidR="00E37FDC" w:rsidRPr="00E37FDC" w:rsidRDefault="00E37FDC" w:rsidP="00B65EC2">
      <w:pPr>
        <w:pStyle w:val="ListParagraph"/>
        <w:numPr>
          <w:ilvl w:val="0"/>
          <w:numId w:val="29"/>
        </w:numPr>
        <w:spacing w:after="0" w:line="240" w:lineRule="auto"/>
        <w:rPr>
          <w:rFonts w:ascii="Arial" w:eastAsia="Times New Roman" w:hAnsi="Arial" w:cs="Arial"/>
          <w:sz w:val="24"/>
          <w:szCs w:val="24"/>
          <w:lang w:val="en-US" w:eastAsia="en-GB"/>
        </w:rPr>
      </w:pPr>
      <w:r w:rsidRPr="00E37FDC">
        <w:rPr>
          <w:rFonts w:ascii="Arial" w:eastAsia="Times New Roman" w:hAnsi="Arial" w:cs="Arial"/>
          <w:sz w:val="24"/>
          <w:szCs w:val="24"/>
          <w:lang w:val="en-US" w:eastAsia="en-GB"/>
        </w:rPr>
        <w:t>Routines should be performed to lively, up-beat music and should be creative and entertaining with the use of visual effects and levels</w:t>
      </w:r>
    </w:p>
    <w:p w:rsidR="00E37FDC" w:rsidRPr="00E37FDC" w:rsidRDefault="00E37FDC" w:rsidP="00E37FDC">
      <w:pPr>
        <w:rPr>
          <w:rFonts w:cs="Arial"/>
          <w:b/>
          <w:i/>
          <w:lang w:val="en-US" w:eastAsia="en-GB"/>
        </w:rPr>
      </w:pPr>
    </w:p>
    <w:p w:rsidR="00E37FDC" w:rsidRPr="00E37FDC" w:rsidRDefault="00E37FDC" w:rsidP="00B65EC2">
      <w:pPr>
        <w:pStyle w:val="ListParagraph"/>
        <w:numPr>
          <w:ilvl w:val="0"/>
          <w:numId w:val="29"/>
        </w:numPr>
        <w:spacing w:after="0" w:line="240" w:lineRule="auto"/>
        <w:rPr>
          <w:rFonts w:ascii="Arial" w:hAnsi="Arial" w:cs="Arial"/>
          <w:sz w:val="24"/>
          <w:szCs w:val="24"/>
        </w:rPr>
      </w:pPr>
      <w:r w:rsidRPr="00E37FDC">
        <w:rPr>
          <w:rFonts w:ascii="Arial" w:hAnsi="Arial" w:cs="Arial"/>
          <w:sz w:val="24"/>
          <w:szCs w:val="24"/>
        </w:rPr>
        <w:t>Poms must be used by all cheerleaders at some point in the routine (optional for males). Poms can be used for the entire of the routine if desired</w:t>
      </w:r>
    </w:p>
    <w:p w:rsidR="00E37FDC" w:rsidRPr="00E37FDC" w:rsidRDefault="00E37FDC" w:rsidP="00E37FDC">
      <w:pPr>
        <w:rPr>
          <w:rFonts w:eastAsia="Calibri" w:cs="Arial"/>
        </w:rPr>
      </w:pPr>
    </w:p>
    <w:p w:rsidR="00E37FDC" w:rsidRPr="00492B5E" w:rsidRDefault="00E37FDC" w:rsidP="00E37FDC">
      <w:pPr>
        <w:keepNext/>
        <w:outlineLvl w:val="1"/>
        <w:rPr>
          <w:rFonts w:cs="Arial"/>
          <w:b/>
          <w:bCs/>
        </w:rPr>
      </w:pPr>
      <w:r w:rsidRPr="00492B5E">
        <w:rPr>
          <w:rFonts w:cs="Arial"/>
          <w:b/>
          <w:bCs/>
        </w:rPr>
        <w:t>Stunts, pyramids, acrobatics and tumbling are NOT ALLOWED and will be deducted</w:t>
      </w:r>
    </w:p>
    <w:p w:rsidR="00E37FDC" w:rsidRPr="00492B5E" w:rsidRDefault="00E37FDC" w:rsidP="00E37FDC">
      <w:pPr>
        <w:rPr>
          <w:rFonts w:eastAsia="Calibri"/>
          <w:u w:val="single"/>
        </w:rPr>
      </w:pPr>
    </w:p>
    <w:p w:rsidR="00E37FDC" w:rsidRDefault="00E37FDC" w:rsidP="00E37FDC">
      <w:pPr>
        <w:keepNext/>
        <w:outlineLvl w:val="1"/>
        <w:rPr>
          <w:b/>
          <w:u w:val="single"/>
          <w:lang w:val="en-US"/>
        </w:rPr>
      </w:pPr>
    </w:p>
    <w:p w:rsidR="00E37FDC" w:rsidRPr="00492B5E" w:rsidRDefault="00E37FDC" w:rsidP="004D7935">
      <w:pPr>
        <w:keepNext/>
        <w:outlineLvl w:val="1"/>
        <w:rPr>
          <w:rFonts w:eastAsia="Calibri"/>
        </w:rPr>
      </w:pPr>
      <w:r w:rsidRPr="00E37FDC">
        <w:rPr>
          <w:b/>
          <w:lang w:val="en-US"/>
        </w:rPr>
        <w:t>Timing</w:t>
      </w:r>
    </w:p>
    <w:p w:rsidR="00E37FDC" w:rsidRPr="00492B5E" w:rsidRDefault="00E37FDC" w:rsidP="00E37FDC">
      <w:pPr>
        <w:rPr>
          <w:b/>
          <w:u w:val="single"/>
          <w:lang w:val="en-US"/>
        </w:rPr>
      </w:pPr>
      <w:r w:rsidRPr="00492B5E">
        <w:rPr>
          <w:rFonts w:eastAsia="Calibri" w:cs="Arial"/>
        </w:rPr>
        <w:t>Teams will perform a routine to music of their choice (with or without vocals) that is 1.30min – 2.30mins long – inclusive of the cheer and chant. A mark will be deducted for every second that the routine is under or over time. Timing will start on the first note of the music or start of the cheer or chant and end on the last note of the music or end of the cheer or chant.</w:t>
      </w:r>
    </w:p>
    <w:p w:rsidR="00E37FDC" w:rsidRPr="00492B5E" w:rsidRDefault="00E37FDC" w:rsidP="00E37FDC">
      <w:pPr>
        <w:keepNext/>
        <w:outlineLvl w:val="1"/>
        <w:rPr>
          <w:b/>
          <w:u w:val="single"/>
          <w:lang w:val="en-US"/>
        </w:rPr>
      </w:pPr>
    </w:p>
    <w:p w:rsidR="00E37FDC" w:rsidRPr="00E37FDC" w:rsidRDefault="00E37FDC" w:rsidP="00E37FDC">
      <w:pPr>
        <w:keepNext/>
        <w:outlineLvl w:val="1"/>
        <w:rPr>
          <w:b/>
          <w:lang w:val="en-US"/>
        </w:rPr>
      </w:pPr>
    </w:p>
    <w:p w:rsidR="00114E7B" w:rsidRDefault="00114E7B" w:rsidP="00E37FDC">
      <w:pPr>
        <w:keepNext/>
        <w:outlineLvl w:val="1"/>
        <w:rPr>
          <w:b/>
          <w:lang w:val="en-US"/>
        </w:rPr>
      </w:pPr>
    </w:p>
    <w:p w:rsidR="00114E7B" w:rsidRDefault="00114E7B" w:rsidP="00E37FDC">
      <w:pPr>
        <w:keepNext/>
        <w:outlineLvl w:val="1"/>
        <w:rPr>
          <w:b/>
          <w:lang w:val="en-US"/>
        </w:rPr>
      </w:pPr>
    </w:p>
    <w:p w:rsidR="00114E7B" w:rsidRDefault="00114E7B" w:rsidP="00E37FDC">
      <w:pPr>
        <w:keepNext/>
        <w:outlineLvl w:val="1"/>
        <w:rPr>
          <w:b/>
          <w:lang w:val="en-US"/>
        </w:rPr>
      </w:pPr>
    </w:p>
    <w:p w:rsidR="00114E7B" w:rsidRDefault="00114E7B" w:rsidP="00E37FDC">
      <w:pPr>
        <w:keepNext/>
        <w:outlineLvl w:val="1"/>
        <w:rPr>
          <w:b/>
          <w:lang w:val="en-US"/>
        </w:rPr>
      </w:pPr>
    </w:p>
    <w:p w:rsidR="00E37FDC" w:rsidRPr="00E37FDC" w:rsidRDefault="00E37FDC" w:rsidP="00E37FDC">
      <w:pPr>
        <w:keepNext/>
        <w:outlineLvl w:val="1"/>
        <w:rPr>
          <w:b/>
          <w:lang w:val="en-US"/>
        </w:rPr>
      </w:pPr>
      <w:r w:rsidRPr="00E37FDC">
        <w:rPr>
          <w:b/>
          <w:lang w:val="en-US"/>
        </w:rPr>
        <w:t>Criteria – following Next Step Pom Dance Step 2</w:t>
      </w:r>
    </w:p>
    <w:p w:rsidR="00E37FDC" w:rsidRPr="00492B5E" w:rsidRDefault="00E37FDC" w:rsidP="00E37FDC">
      <w:pPr>
        <w:rPr>
          <w:rFonts w:eastAsia="Calibri"/>
        </w:rPr>
      </w:pPr>
    </w:p>
    <w:p w:rsidR="00E37FDC" w:rsidRPr="00492B5E" w:rsidRDefault="00E37FDC" w:rsidP="00E37FDC">
      <w:pPr>
        <w:rPr>
          <w:rFonts w:eastAsia="Calibri" w:cs="Arial"/>
        </w:rPr>
      </w:pPr>
      <w:r w:rsidRPr="00492B5E">
        <w:rPr>
          <w:rFonts w:eastAsia="Calibri" w:cs="Arial"/>
          <w:b/>
          <w:bCs/>
        </w:rPr>
        <w:t>Arm Motions</w:t>
      </w:r>
      <w:r w:rsidRPr="00492B5E">
        <w:rPr>
          <w:rFonts w:eastAsia="Calibri" w:cs="Arial"/>
        </w:rPr>
        <w:t xml:space="preserve"> – all of the following must be included:</w:t>
      </w:r>
    </w:p>
    <w:p w:rsidR="00E37FDC" w:rsidRPr="00492B5E" w:rsidRDefault="00E37FDC" w:rsidP="00B65EC2">
      <w:pPr>
        <w:numPr>
          <w:ilvl w:val="0"/>
          <w:numId w:val="5"/>
        </w:numPr>
        <w:rPr>
          <w:rFonts w:eastAsia="Calibri" w:cs="Arial"/>
        </w:rPr>
      </w:pPr>
      <w:r w:rsidRPr="00492B5E">
        <w:rPr>
          <w:rFonts w:eastAsia="Calibri" w:cs="Arial"/>
        </w:rPr>
        <w:t>High V to Low V</w:t>
      </w:r>
    </w:p>
    <w:p w:rsidR="00E37FDC" w:rsidRPr="00492B5E" w:rsidRDefault="00E37FDC" w:rsidP="00B65EC2">
      <w:pPr>
        <w:numPr>
          <w:ilvl w:val="0"/>
          <w:numId w:val="5"/>
        </w:numPr>
        <w:rPr>
          <w:rFonts w:eastAsia="Calibri" w:cs="Arial"/>
        </w:rPr>
      </w:pPr>
      <w:r w:rsidRPr="00492B5E">
        <w:rPr>
          <w:rFonts w:eastAsia="Calibri" w:cs="Arial"/>
        </w:rPr>
        <w:t>T to Broken T</w:t>
      </w:r>
    </w:p>
    <w:p w:rsidR="00E37FDC" w:rsidRPr="00492B5E" w:rsidRDefault="00E37FDC" w:rsidP="00B65EC2">
      <w:pPr>
        <w:numPr>
          <w:ilvl w:val="0"/>
          <w:numId w:val="5"/>
        </w:numPr>
        <w:rPr>
          <w:rFonts w:eastAsia="Calibri" w:cs="Arial"/>
        </w:rPr>
      </w:pPr>
      <w:r w:rsidRPr="00492B5E">
        <w:rPr>
          <w:rFonts w:eastAsia="Calibri" w:cs="Arial"/>
        </w:rPr>
        <w:t>Right Diagonal to Left Diagonal</w:t>
      </w:r>
    </w:p>
    <w:p w:rsidR="00E37FDC" w:rsidRPr="00492B5E" w:rsidRDefault="00E37FDC" w:rsidP="00B65EC2">
      <w:pPr>
        <w:numPr>
          <w:ilvl w:val="0"/>
          <w:numId w:val="5"/>
        </w:numPr>
        <w:rPr>
          <w:rFonts w:eastAsia="Calibri" w:cs="Arial"/>
        </w:rPr>
      </w:pPr>
      <w:r w:rsidRPr="00492B5E">
        <w:rPr>
          <w:rFonts w:eastAsia="Calibri" w:cs="Arial"/>
        </w:rPr>
        <w:t>High Touchdown to Low Touchdown</w:t>
      </w:r>
    </w:p>
    <w:p w:rsidR="00E37FDC" w:rsidRPr="00492B5E" w:rsidRDefault="00E37FDC" w:rsidP="00E37FDC">
      <w:pPr>
        <w:rPr>
          <w:rFonts w:eastAsia="Calibri" w:cs="Arial"/>
        </w:rPr>
      </w:pPr>
    </w:p>
    <w:p w:rsidR="00E37FDC" w:rsidRPr="00492B5E" w:rsidRDefault="00E37FDC" w:rsidP="00E37FDC">
      <w:pPr>
        <w:rPr>
          <w:rFonts w:eastAsia="Calibri" w:cs="Arial"/>
        </w:rPr>
      </w:pPr>
      <w:r w:rsidRPr="00492B5E">
        <w:rPr>
          <w:rFonts w:eastAsia="Calibri" w:cs="Arial"/>
          <w:b/>
          <w:bCs/>
        </w:rPr>
        <w:t>Jumps</w:t>
      </w:r>
      <w:r w:rsidRPr="00492B5E">
        <w:rPr>
          <w:rFonts w:eastAsia="Calibri" w:cs="Arial"/>
        </w:rPr>
        <w:t xml:space="preserve"> – compulsory jump is:</w:t>
      </w:r>
    </w:p>
    <w:p w:rsidR="00E37FDC" w:rsidRPr="00492B5E" w:rsidRDefault="00E37FDC" w:rsidP="00B65EC2">
      <w:pPr>
        <w:numPr>
          <w:ilvl w:val="0"/>
          <w:numId w:val="6"/>
        </w:numPr>
        <w:rPr>
          <w:rFonts w:eastAsia="Calibri" w:cs="Arial"/>
        </w:rPr>
      </w:pPr>
      <w:r w:rsidRPr="00492B5E">
        <w:rPr>
          <w:rFonts w:eastAsia="Calibri" w:cs="Arial"/>
        </w:rPr>
        <w:t>Tuck Jump to star jump</w:t>
      </w:r>
    </w:p>
    <w:p w:rsidR="00E37FDC" w:rsidRPr="00492B5E" w:rsidRDefault="00E37FDC" w:rsidP="00E37FDC">
      <w:pPr>
        <w:ind w:left="360"/>
        <w:rPr>
          <w:rFonts w:eastAsia="Calibri" w:cs="Arial"/>
        </w:rPr>
      </w:pPr>
    </w:p>
    <w:p w:rsidR="00E37FDC" w:rsidRPr="00492B5E" w:rsidRDefault="00E37FDC" w:rsidP="00E37FDC">
      <w:pPr>
        <w:rPr>
          <w:rFonts w:eastAsia="Calibri" w:cs="Arial"/>
          <w:b/>
          <w:i/>
        </w:rPr>
      </w:pPr>
      <w:r w:rsidRPr="00492B5E">
        <w:rPr>
          <w:rFonts w:eastAsia="Calibri" w:cs="Arial"/>
        </w:rPr>
        <w:t xml:space="preserve">And </w:t>
      </w:r>
      <w:r w:rsidRPr="00492B5E">
        <w:rPr>
          <w:rFonts w:eastAsia="Calibri" w:cs="Arial"/>
          <w:b/>
          <w:bCs/>
        </w:rPr>
        <w:t>2</w:t>
      </w:r>
      <w:r w:rsidRPr="00492B5E">
        <w:rPr>
          <w:rFonts w:eastAsia="Calibri" w:cs="Arial"/>
        </w:rPr>
        <w:t xml:space="preserve"> of the following jumps must</w:t>
      </w:r>
      <w:r w:rsidRPr="00492B5E">
        <w:rPr>
          <w:rFonts w:eastAsia="Calibri" w:cs="Arial"/>
          <w:b/>
          <w:bCs/>
        </w:rPr>
        <w:t xml:space="preserve"> </w:t>
      </w:r>
      <w:r w:rsidRPr="00492B5E">
        <w:rPr>
          <w:rFonts w:eastAsia="Calibri" w:cs="Arial"/>
        </w:rPr>
        <w:t xml:space="preserve">also be performed: </w:t>
      </w:r>
      <w:r w:rsidRPr="00492B5E">
        <w:rPr>
          <w:rFonts w:eastAsia="Calibri" w:cs="Arial"/>
          <w:b/>
          <w:i/>
        </w:rPr>
        <w:t>If additional jumps are performed these may only add to the overall impression score:</w:t>
      </w:r>
    </w:p>
    <w:p w:rsidR="00E37FDC" w:rsidRPr="00492B5E" w:rsidRDefault="00E37FDC" w:rsidP="00B65EC2">
      <w:pPr>
        <w:numPr>
          <w:ilvl w:val="0"/>
          <w:numId w:val="6"/>
        </w:numPr>
        <w:rPr>
          <w:rFonts w:eastAsia="Calibri" w:cs="Arial"/>
        </w:rPr>
      </w:pPr>
      <w:r w:rsidRPr="00492B5E">
        <w:rPr>
          <w:rFonts w:eastAsia="Calibri" w:cs="Arial"/>
        </w:rPr>
        <w:t xml:space="preserve">Straight jump </w:t>
      </w:r>
    </w:p>
    <w:p w:rsidR="00E37FDC" w:rsidRPr="00492B5E" w:rsidRDefault="00E37FDC" w:rsidP="00B65EC2">
      <w:pPr>
        <w:numPr>
          <w:ilvl w:val="0"/>
          <w:numId w:val="6"/>
        </w:numPr>
        <w:rPr>
          <w:rFonts w:eastAsia="Calibri" w:cs="Arial"/>
        </w:rPr>
      </w:pPr>
      <w:r w:rsidRPr="00492B5E">
        <w:rPr>
          <w:rFonts w:eastAsia="Calibri" w:cs="Arial"/>
        </w:rPr>
        <w:t>Double Hook jump</w:t>
      </w:r>
    </w:p>
    <w:p w:rsidR="00E37FDC" w:rsidRPr="00492B5E" w:rsidRDefault="00E37FDC" w:rsidP="00B65EC2">
      <w:pPr>
        <w:numPr>
          <w:ilvl w:val="0"/>
          <w:numId w:val="6"/>
        </w:numPr>
        <w:rPr>
          <w:rFonts w:eastAsia="Calibri" w:cs="Arial"/>
        </w:rPr>
      </w:pPr>
      <w:r w:rsidRPr="00492B5E">
        <w:rPr>
          <w:rFonts w:eastAsia="Calibri" w:cs="Arial"/>
        </w:rPr>
        <w:t>Side hurdler / hurkie</w:t>
      </w:r>
    </w:p>
    <w:p w:rsidR="00E37FDC" w:rsidRPr="00492B5E" w:rsidRDefault="00E37FDC" w:rsidP="00B65EC2">
      <w:pPr>
        <w:numPr>
          <w:ilvl w:val="0"/>
          <w:numId w:val="6"/>
        </w:numPr>
        <w:rPr>
          <w:rFonts w:eastAsia="Calibri" w:cs="Arial"/>
        </w:rPr>
      </w:pPr>
      <w:r w:rsidRPr="00492B5E">
        <w:rPr>
          <w:rFonts w:eastAsia="Calibri" w:cs="Arial"/>
        </w:rPr>
        <w:t>Toe Touch</w:t>
      </w:r>
    </w:p>
    <w:p w:rsidR="00E37FDC" w:rsidRPr="00492B5E" w:rsidRDefault="00E37FDC" w:rsidP="00E37FDC">
      <w:pPr>
        <w:rPr>
          <w:rFonts w:eastAsia="Calibri" w:cs="Arial"/>
        </w:rPr>
      </w:pPr>
    </w:p>
    <w:p w:rsidR="00E37FDC" w:rsidRPr="00492B5E" w:rsidRDefault="00E37FDC" w:rsidP="00E37FDC">
      <w:pPr>
        <w:rPr>
          <w:rFonts w:eastAsia="Calibri" w:cs="Arial"/>
        </w:rPr>
      </w:pPr>
      <w:r w:rsidRPr="00492B5E">
        <w:rPr>
          <w:rFonts w:eastAsia="Calibri" w:cs="Arial"/>
          <w:b/>
          <w:bCs/>
        </w:rPr>
        <w:t>Cheer and Chant</w:t>
      </w:r>
      <w:r w:rsidRPr="00492B5E">
        <w:rPr>
          <w:rFonts w:eastAsia="Calibri" w:cs="Arial"/>
        </w:rPr>
        <w:t xml:space="preserve"> – both of the following must be performed:</w:t>
      </w:r>
    </w:p>
    <w:p w:rsidR="00E37FDC" w:rsidRPr="00492B5E" w:rsidRDefault="00E37FDC" w:rsidP="00B65EC2">
      <w:pPr>
        <w:numPr>
          <w:ilvl w:val="0"/>
          <w:numId w:val="8"/>
        </w:numPr>
        <w:rPr>
          <w:rFonts w:eastAsia="Calibri" w:cs="Arial"/>
        </w:rPr>
      </w:pPr>
      <w:r w:rsidRPr="00492B5E">
        <w:rPr>
          <w:rFonts w:eastAsia="Calibri" w:cs="Arial"/>
        </w:rPr>
        <w:t>1 cheer (</w:t>
      </w:r>
      <w:r w:rsidRPr="00492B5E">
        <w:rPr>
          <w:rFonts w:eastAsia="Calibri" w:cs="Arial"/>
          <w:i/>
          <w:iCs/>
        </w:rPr>
        <w:t>more than 4 lines, telling a story)</w:t>
      </w:r>
      <w:r w:rsidRPr="00492B5E">
        <w:rPr>
          <w:rFonts w:eastAsia="Calibri" w:cs="Arial"/>
        </w:rPr>
        <w:t xml:space="preserve"> </w:t>
      </w:r>
    </w:p>
    <w:p w:rsidR="00E37FDC" w:rsidRPr="00492B5E" w:rsidRDefault="00E37FDC" w:rsidP="00E37FDC">
      <w:pPr>
        <w:ind w:firstLine="720"/>
        <w:rPr>
          <w:rFonts w:eastAsia="Calibri" w:cs="Arial"/>
        </w:rPr>
      </w:pPr>
      <w:r w:rsidRPr="00492B5E">
        <w:rPr>
          <w:rFonts w:eastAsia="Calibri" w:cs="Arial"/>
        </w:rPr>
        <w:t xml:space="preserve">AND </w:t>
      </w:r>
    </w:p>
    <w:p w:rsidR="00E37FDC" w:rsidRPr="00492B5E" w:rsidRDefault="00E37FDC" w:rsidP="00B65EC2">
      <w:pPr>
        <w:numPr>
          <w:ilvl w:val="0"/>
          <w:numId w:val="8"/>
        </w:numPr>
        <w:rPr>
          <w:rFonts w:eastAsia="Calibri" w:cs="Arial"/>
        </w:rPr>
      </w:pPr>
      <w:r w:rsidRPr="00492B5E">
        <w:rPr>
          <w:rFonts w:eastAsia="Calibri" w:cs="Arial"/>
        </w:rPr>
        <w:t>1 chant (</w:t>
      </w:r>
      <w:r w:rsidRPr="00492B5E">
        <w:rPr>
          <w:rFonts w:eastAsia="Calibri" w:cs="Arial"/>
          <w:i/>
          <w:iCs/>
        </w:rPr>
        <w:t>short phrase repeated 3 times)</w:t>
      </w:r>
      <w:r w:rsidRPr="00492B5E">
        <w:rPr>
          <w:rFonts w:eastAsia="Calibri" w:cs="Arial"/>
        </w:rPr>
        <w:t xml:space="preserve"> </w:t>
      </w:r>
    </w:p>
    <w:p w:rsidR="00E37FDC" w:rsidRPr="00492B5E" w:rsidRDefault="00E37FDC" w:rsidP="00E37FDC">
      <w:pPr>
        <w:rPr>
          <w:rFonts w:eastAsia="Calibri" w:cs="Arial"/>
        </w:rPr>
      </w:pPr>
    </w:p>
    <w:p w:rsidR="00E37FDC" w:rsidRDefault="00E37FDC" w:rsidP="00E37FDC">
      <w:pPr>
        <w:rPr>
          <w:rFonts w:eastAsia="Calibri" w:cs="Arial"/>
        </w:rPr>
      </w:pPr>
      <w:r w:rsidRPr="00492B5E">
        <w:rPr>
          <w:rFonts w:eastAsia="Calibri" w:cs="Arial"/>
          <w:b/>
          <w:bCs/>
        </w:rPr>
        <w:t>Level changes</w:t>
      </w:r>
      <w:r w:rsidRPr="00492B5E">
        <w:rPr>
          <w:rFonts w:eastAsia="Calibri" w:cs="Arial"/>
        </w:rPr>
        <w:t xml:space="preserve"> (high / low) – there must be 3 changes of level</w:t>
      </w:r>
    </w:p>
    <w:p w:rsidR="00E37FDC" w:rsidRPr="00492B5E" w:rsidRDefault="00E37FDC" w:rsidP="00E37FDC">
      <w:pPr>
        <w:rPr>
          <w:rFonts w:eastAsia="Calibri" w:cs="Arial"/>
        </w:rPr>
      </w:pPr>
    </w:p>
    <w:p w:rsidR="00E37FDC" w:rsidRDefault="00E37FDC" w:rsidP="00E37FDC">
      <w:pPr>
        <w:rPr>
          <w:rFonts w:eastAsia="Calibri" w:cs="Arial"/>
        </w:rPr>
      </w:pPr>
      <w:r w:rsidRPr="00492B5E">
        <w:rPr>
          <w:rFonts w:eastAsia="Calibri" w:cs="Arial"/>
          <w:b/>
          <w:bCs/>
        </w:rPr>
        <w:t>Effects</w:t>
      </w:r>
      <w:r w:rsidRPr="00492B5E">
        <w:rPr>
          <w:rFonts w:eastAsia="Calibri" w:cs="Arial"/>
        </w:rPr>
        <w:t xml:space="preserve"> – must include a cannon or ripple effect</w:t>
      </w:r>
    </w:p>
    <w:p w:rsidR="00E37FDC" w:rsidRPr="00492B5E" w:rsidRDefault="00E37FDC" w:rsidP="00E37FDC">
      <w:pPr>
        <w:rPr>
          <w:rFonts w:eastAsia="Calibri" w:cs="Arial"/>
        </w:rPr>
      </w:pPr>
    </w:p>
    <w:p w:rsidR="00E37FDC" w:rsidRPr="00492B5E" w:rsidRDefault="00E37FDC" w:rsidP="00E37FDC">
      <w:pPr>
        <w:rPr>
          <w:rFonts w:eastAsia="Calibri" w:cs="Arial"/>
        </w:rPr>
      </w:pPr>
      <w:r w:rsidRPr="00492B5E">
        <w:rPr>
          <w:rFonts w:eastAsia="Calibri" w:cs="Arial"/>
          <w:b/>
          <w:bCs/>
        </w:rPr>
        <w:t>Formations</w:t>
      </w:r>
      <w:r w:rsidRPr="00492B5E">
        <w:rPr>
          <w:rFonts w:eastAsia="Calibri" w:cs="Arial"/>
        </w:rPr>
        <w:t xml:space="preserve"> – 4 different formations must be shown</w:t>
      </w:r>
    </w:p>
    <w:p w:rsidR="00E37FDC" w:rsidRPr="00492B5E" w:rsidRDefault="00E37FDC" w:rsidP="00E37FDC">
      <w:pPr>
        <w:keepNext/>
        <w:outlineLvl w:val="1"/>
        <w:rPr>
          <w:b/>
          <w:lang w:val="en-US"/>
        </w:rPr>
      </w:pPr>
      <w:r w:rsidRPr="00492B5E">
        <w:rPr>
          <w:rFonts w:cs="Arial"/>
          <w:lang w:val="en-US"/>
        </w:rPr>
        <w:t>Extra jumps / arm motions / formations etc will not be marked but can be included to contribute to the overall effect and will be considered in this area of marking</w:t>
      </w:r>
    </w:p>
    <w:p w:rsidR="00E37FDC" w:rsidRPr="00492B5E" w:rsidRDefault="00E37FDC" w:rsidP="00E37FDC">
      <w:pPr>
        <w:rPr>
          <w:rFonts w:eastAsia="Calibri"/>
        </w:rPr>
      </w:pPr>
    </w:p>
    <w:p w:rsidR="00E37FDC" w:rsidRPr="00492B5E" w:rsidRDefault="00E37FDC" w:rsidP="004D7935">
      <w:pPr>
        <w:keepNext/>
        <w:outlineLvl w:val="1"/>
        <w:rPr>
          <w:rFonts w:eastAsia="Calibri"/>
        </w:rPr>
      </w:pPr>
      <w:r w:rsidRPr="00E37FDC">
        <w:rPr>
          <w:b/>
          <w:lang w:val="en-US"/>
        </w:rPr>
        <w:t>Competition area</w:t>
      </w:r>
    </w:p>
    <w:p w:rsidR="00E37FDC" w:rsidRPr="00492B5E" w:rsidRDefault="00E37FDC" w:rsidP="00E37FDC">
      <w:pPr>
        <w:rPr>
          <w:rFonts w:eastAsia="Calibri" w:cs="Arial"/>
        </w:rPr>
      </w:pPr>
      <w:r w:rsidRPr="00492B5E">
        <w:rPr>
          <w:rFonts w:eastAsia="Calibri" w:cs="Arial"/>
        </w:rPr>
        <w:t>The routines will be performed on a wooden or sports hall floor and mats will not be used.</w:t>
      </w:r>
    </w:p>
    <w:p w:rsidR="00E37FDC" w:rsidRDefault="00E37FDC" w:rsidP="00E37FDC">
      <w:pPr>
        <w:rPr>
          <w:rFonts w:eastAsia="Calibri" w:cs="Arial"/>
        </w:rPr>
      </w:pPr>
      <w:r w:rsidRPr="00492B5E">
        <w:rPr>
          <w:rFonts w:eastAsia="Calibri" w:cs="Arial"/>
        </w:rPr>
        <w:t>A 12m x 12m floor area will be marked out and cheerleaders must stay within this floor area</w:t>
      </w:r>
    </w:p>
    <w:p w:rsidR="00E37FDC" w:rsidRPr="00492B5E" w:rsidRDefault="00E37FDC" w:rsidP="00E37FDC">
      <w:pPr>
        <w:rPr>
          <w:rFonts w:eastAsia="Calibri" w:cs="Arial"/>
        </w:rPr>
      </w:pPr>
    </w:p>
    <w:p w:rsidR="00E37FDC" w:rsidRPr="00E37FDC" w:rsidRDefault="00E37FDC" w:rsidP="00E37FDC">
      <w:pPr>
        <w:rPr>
          <w:rFonts w:eastAsia="Calibri"/>
          <w:b/>
          <w:bCs/>
        </w:rPr>
      </w:pPr>
      <w:r w:rsidRPr="00E37FDC">
        <w:rPr>
          <w:rFonts w:eastAsia="Calibri"/>
          <w:b/>
          <w:bCs/>
        </w:rPr>
        <w:t>Props</w:t>
      </w:r>
    </w:p>
    <w:p w:rsidR="00E37FDC" w:rsidRPr="00492B5E" w:rsidRDefault="00E37FDC" w:rsidP="00E37FDC">
      <w:pPr>
        <w:rPr>
          <w:rFonts w:eastAsia="Calibri"/>
        </w:rPr>
      </w:pPr>
      <w:r w:rsidRPr="00492B5E">
        <w:rPr>
          <w:rFonts w:eastAsia="Calibri"/>
        </w:rPr>
        <w:t>Teams are encouraged to use props during their cheer and chant. The following items may be used as props</w:t>
      </w:r>
    </w:p>
    <w:p w:rsidR="00E37FDC" w:rsidRPr="00492B5E" w:rsidRDefault="00E37FDC" w:rsidP="00B65EC2">
      <w:pPr>
        <w:numPr>
          <w:ilvl w:val="0"/>
          <w:numId w:val="7"/>
        </w:numPr>
        <w:jc w:val="both"/>
        <w:rPr>
          <w:rFonts w:eastAsia="Calibri"/>
        </w:rPr>
      </w:pPr>
      <w:r w:rsidRPr="00492B5E">
        <w:rPr>
          <w:rFonts w:eastAsia="Calibri"/>
        </w:rPr>
        <w:t>Banners</w:t>
      </w:r>
    </w:p>
    <w:p w:rsidR="00E37FDC" w:rsidRPr="00492B5E" w:rsidRDefault="00E37FDC" w:rsidP="00B65EC2">
      <w:pPr>
        <w:numPr>
          <w:ilvl w:val="0"/>
          <w:numId w:val="7"/>
        </w:numPr>
        <w:jc w:val="both"/>
        <w:rPr>
          <w:rFonts w:eastAsia="Calibri"/>
        </w:rPr>
      </w:pPr>
      <w:r w:rsidRPr="00492B5E">
        <w:rPr>
          <w:rFonts w:eastAsia="Calibri"/>
        </w:rPr>
        <w:t>Signs</w:t>
      </w:r>
    </w:p>
    <w:p w:rsidR="00E37FDC" w:rsidRPr="00492B5E" w:rsidRDefault="00E37FDC" w:rsidP="00B65EC2">
      <w:pPr>
        <w:numPr>
          <w:ilvl w:val="0"/>
          <w:numId w:val="7"/>
        </w:numPr>
        <w:jc w:val="both"/>
        <w:rPr>
          <w:rFonts w:eastAsia="Calibri"/>
        </w:rPr>
      </w:pPr>
      <w:r w:rsidRPr="00492B5E">
        <w:rPr>
          <w:rFonts w:eastAsia="Calibri"/>
        </w:rPr>
        <w:t>Megaphones</w:t>
      </w:r>
    </w:p>
    <w:p w:rsidR="00E37FDC" w:rsidRPr="00492B5E" w:rsidRDefault="00E37FDC" w:rsidP="00B65EC2">
      <w:pPr>
        <w:numPr>
          <w:ilvl w:val="0"/>
          <w:numId w:val="7"/>
        </w:numPr>
        <w:jc w:val="both"/>
        <w:rPr>
          <w:rFonts w:eastAsia="Calibri"/>
        </w:rPr>
      </w:pPr>
      <w:r w:rsidRPr="00492B5E">
        <w:rPr>
          <w:rFonts w:eastAsia="Calibri"/>
        </w:rPr>
        <w:t>Flags</w:t>
      </w:r>
    </w:p>
    <w:p w:rsidR="00E37FDC" w:rsidRPr="00492B5E" w:rsidRDefault="00E37FDC" w:rsidP="00B65EC2">
      <w:pPr>
        <w:numPr>
          <w:ilvl w:val="0"/>
          <w:numId w:val="7"/>
        </w:numPr>
        <w:rPr>
          <w:rFonts w:eastAsia="Calibri"/>
        </w:rPr>
      </w:pPr>
      <w:r w:rsidRPr="00492B5E">
        <w:rPr>
          <w:rFonts w:eastAsia="Calibri"/>
        </w:rPr>
        <w:t>Hats /scarves used during the routine (not just worn)</w:t>
      </w:r>
    </w:p>
    <w:p w:rsidR="00E37FDC" w:rsidRPr="00492B5E" w:rsidRDefault="00E37FDC" w:rsidP="00E37FDC">
      <w:pPr>
        <w:ind w:left="360"/>
        <w:rPr>
          <w:rFonts w:eastAsia="Calibri"/>
        </w:rPr>
      </w:pPr>
    </w:p>
    <w:p w:rsidR="00E37FDC" w:rsidRPr="00492B5E" w:rsidRDefault="00E37FDC" w:rsidP="00E37FDC">
      <w:pPr>
        <w:ind w:left="360"/>
        <w:rPr>
          <w:rFonts w:eastAsia="Calibri"/>
        </w:rPr>
      </w:pPr>
      <w:r w:rsidRPr="00492B5E">
        <w:rPr>
          <w:rFonts w:eastAsia="Calibri"/>
        </w:rPr>
        <w:t>Poms are NOT classed as props, however creative use of poms will add to the overall impression score.</w:t>
      </w:r>
    </w:p>
    <w:p w:rsidR="00E37FDC" w:rsidRPr="00492B5E" w:rsidRDefault="00E37FDC" w:rsidP="00E37FDC">
      <w:pPr>
        <w:ind w:left="720"/>
        <w:rPr>
          <w:rFonts w:eastAsia="Calibri"/>
        </w:rPr>
      </w:pPr>
    </w:p>
    <w:p w:rsidR="00E37FDC" w:rsidRPr="00492B5E" w:rsidRDefault="00E37FDC" w:rsidP="00E37FDC">
      <w:pPr>
        <w:keepNext/>
        <w:outlineLvl w:val="1"/>
        <w:rPr>
          <w:rFonts w:cs="Arial"/>
          <w:b/>
          <w:u w:val="single"/>
          <w:lang w:val="en-US"/>
        </w:rPr>
      </w:pPr>
    </w:p>
    <w:p w:rsidR="00E37FDC" w:rsidRPr="00492B5E" w:rsidRDefault="00E37FDC" w:rsidP="004D7935">
      <w:pPr>
        <w:keepNext/>
        <w:outlineLvl w:val="1"/>
        <w:rPr>
          <w:rFonts w:eastAsia="Calibri" w:cs="Arial"/>
        </w:rPr>
      </w:pPr>
      <w:r w:rsidRPr="00E37FDC">
        <w:rPr>
          <w:rFonts w:cs="Arial"/>
          <w:b/>
          <w:lang w:val="en-US"/>
        </w:rPr>
        <w:t>Judging</w:t>
      </w:r>
    </w:p>
    <w:p w:rsidR="00E37FDC" w:rsidRPr="00492B5E" w:rsidRDefault="00E37FDC" w:rsidP="00E37FDC">
      <w:pPr>
        <w:rPr>
          <w:rFonts w:eastAsia="Calibri"/>
        </w:rPr>
      </w:pPr>
      <w:r w:rsidRPr="00492B5E">
        <w:rPr>
          <w:rFonts w:eastAsia="Calibri"/>
        </w:rPr>
        <w:t xml:space="preserve">Teams must ensure they fulfil the criteria in each of the boxes below to score the highest mark they can. </w:t>
      </w:r>
    </w:p>
    <w:p w:rsidR="00E37FDC" w:rsidRPr="00492B5E" w:rsidRDefault="00E37FDC" w:rsidP="00E37FDC">
      <w:pPr>
        <w:rPr>
          <w:rFonts w:eastAsia="Calibri"/>
        </w:rPr>
      </w:pPr>
      <w:r w:rsidRPr="00492B5E">
        <w:rPr>
          <w:rFonts w:eastAsia="Calibri"/>
        </w:rPr>
        <w:t>Please not that there will be 1 mark deducted for every second the routine is over or under time.</w:t>
      </w:r>
    </w:p>
    <w:p w:rsidR="00E37FDC" w:rsidRPr="00492B5E" w:rsidRDefault="00E37FDC" w:rsidP="00E37FDC">
      <w:pPr>
        <w:rPr>
          <w:rFonts w:eastAsia="Calibri"/>
        </w:rPr>
      </w:pPr>
      <w:r w:rsidRPr="00492B5E">
        <w:rPr>
          <w:rFonts w:eastAsia="Calibri"/>
        </w:rPr>
        <w:t>Teams will be judged out of 35 as follows:</w:t>
      </w:r>
    </w:p>
    <w:p w:rsidR="00E37FDC" w:rsidRDefault="00E37FDC" w:rsidP="00E37FDC">
      <w:pPr>
        <w:rPr>
          <w:rFonts w:eastAsia="Calibri"/>
        </w:rPr>
      </w:pPr>
    </w:p>
    <w:p w:rsidR="00E37FDC" w:rsidRDefault="00E37FDC" w:rsidP="00E37FDC">
      <w:pPr>
        <w:rPr>
          <w:rFonts w:eastAsia="Calibri"/>
        </w:rPr>
      </w:pPr>
    </w:p>
    <w:p w:rsidR="00E37FDC" w:rsidRDefault="00E37FDC" w:rsidP="00E37FDC">
      <w:pPr>
        <w:rPr>
          <w:rFonts w:eastAsia="Calibri"/>
        </w:rPr>
      </w:pPr>
    </w:p>
    <w:p w:rsidR="00E37FDC" w:rsidRDefault="00E37FDC" w:rsidP="00E37FDC">
      <w:pPr>
        <w:rPr>
          <w:rFonts w:eastAsia="Calibri"/>
        </w:rPr>
      </w:pPr>
    </w:p>
    <w:p w:rsidR="00E37FDC" w:rsidRPr="00492B5E" w:rsidRDefault="00E37FDC" w:rsidP="00E37FDC">
      <w:pPr>
        <w:rPr>
          <w:rFonts w:eastAsia="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83"/>
        <w:gridCol w:w="1418"/>
        <w:gridCol w:w="1559"/>
        <w:gridCol w:w="1418"/>
        <w:gridCol w:w="1984"/>
        <w:gridCol w:w="1621"/>
      </w:tblGrid>
      <w:tr w:rsidR="00E37FDC" w:rsidRPr="00492B5E" w:rsidTr="004D7935">
        <w:trPr>
          <w:cantSplit/>
        </w:trPr>
        <w:tc>
          <w:tcPr>
            <w:tcW w:w="1242" w:type="dxa"/>
            <w:vMerge w:val="restart"/>
          </w:tcPr>
          <w:p w:rsidR="00E37FDC" w:rsidRPr="00492B5E" w:rsidRDefault="00E37FDC" w:rsidP="004D7935">
            <w:pPr>
              <w:rPr>
                <w:rFonts w:eastAsia="Calibri"/>
                <w:b/>
                <w:bCs/>
                <w:sz w:val="20"/>
                <w:szCs w:val="20"/>
              </w:rPr>
            </w:pPr>
            <w:r w:rsidRPr="00492B5E">
              <w:rPr>
                <w:rFonts w:eastAsia="Calibri"/>
                <w:b/>
                <w:bCs/>
                <w:sz w:val="20"/>
                <w:szCs w:val="20"/>
              </w:rPr>
              <w:t>Cheer and chant</w:t>
            </w:r>
          </w:p>
          <w:p w:rsidR="00E37FDC" w:rsidRPr="00492B5E" w:rsidRDefault="00E37FDC" w:rsidP="004D7935">
            <w:pPr>
              <w:rPr>
                <w:rFonts w:eastAsia="Calibri"/>
                <w:b/>
                <w:bCs/>
                <w:sz w:val="20"/>
                <w:szCs w:val="20"/>
              </w:rPr>
            </w:pPr>
          </w:p>
          <w:p w:rsidR="00E37FDC" w:rsidRPr="00492B5E" w:rsidRDefault="00E37FDC" w:rsidP="004D7935">
            <w:pPr>
              <w:rPr>
                <w:rFonts w:eastAsia="Calibri"/>
                <w:b/>
                <w:bCs/>
                <w:sz w:val="20"/>
                <w:szCs w:val="20"/>
              </w:rPr>
            </w:pPr>
            <w:r w:rsidRPr="00492B5E">
              <w:rPr>
                <w:rFonts w:eastAsia="Calibri"/>
                <w:b/>
                <w:bCs/>
                <w:sz w:val="20"/>
                <w:szCs w:val="20"/>
              </w:rPr>
              <w:t>5 marks</w:t>
            </w:r>
          </w:p>
        </w:tc>
        <w:tc>
          <w:tcPr>
            <w:tcW w:w="1418" w:type="dxa"/>
          </w:tcPr>
          <w:p w:rsidR="00E37FDC" w:rsidRPr="00492B5E" w:rsidRDefault="00E37FDC" w:rsidP="004D7935">
            <w:pPr>
              <w:jc w:val="center"/>
              <w:rPr>
                <w:rFonts w:eastAsia="Calibri"/>
                <w:b/>
                <w:bCs/>
                <w:sz w:val="20"/>
                <w:szCs w:val="20"/>
              </w:rPr>
            </w:pPr>
            <w:r w:rsidRPr="00492B5E">
              <w:rPr>
                <w:rFonts w:eastAsia="Calibri"/>
                <w:b/>
                <w:bCs/>
                <w:sz w:val="20"/>
                <w:szCs w:val="20"/>
              </w:rPr>
              <w:t>Loud</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559" w:type="dxa"/>
          </w:tcPr>
          <w:p w:rsidR="00E37FDC" w:rsidRPr="00492B5E" w:rsidRDefault="00E37FDC" w:rsidP="004D7935">
            <w:pPr>
              <w:jc w:val="center"/>
              <w:rPr>
                <w:rFonts w:eastAsia="Calibri"/>
                <w:b/>
                <w:bCs/>
                <w:sz w:val="20"/>
                <w:szCs w:val="20"/>
              </w:rPr>
            </w:pPr>
            <w:r w:rsidRPr="00492B5E">
              <w:rPr>
                <w:rFonts w:eastAsia="Calibri"/>
                <w:b/>
                <w:bCs/>
                <w:sz w:val="20"/>
                <w:szCs w:val="20"/>
              </w:rPr>
              <w:t>Clear</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418" w:type="dxa"/>
          </w:tcPr>
          <w:p w:rsidR="00E37FDC" w:rsidRPr="00492B5E" w:rsidRDefault="00E37FDC" w:rsidP="004D7935">
            <w:pPr>
              <w:jc w:val="center"/>
              <w:rPr>
                <w:rFonts w:eastAsia="Calibri"/>
                <w:b/>
                <w:bCs/>
                <w:sz w:val="20"/>
                <w:szCs w:val="20"/>
              </w:rPr>
            </w:pPr>
            <w:r w:rsidRPr="00492B5E">
              <w:rPr>
                <w:rFonts w:eastAsia="Calibri"/>
                <w:b/>
                <w:bCs/>
                <w:sz w:val="20"/>
                <w:szCs w:val="20"/>
              </w:rPr>
              <w:t>Pace</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984" w:type="dxa"/>
          </w:tcPr>
          <w:p w:rsidR="00E37FDC" w:rsidRPr="00492B5E" w:rsidRDefault="00E37FDC" w:rsidP="004D7935">
            <w:pPr>
              <w:jc w:val="center"/>
              <w:rPr>
                <w:rFonts w:eastAsia="Calibri"/>
                <w:b/>
                <w:bCs/>
                <w:sz w:val="20"/>
                <w:szCs w:val="20"/>
              </w:rPr>
            </w:pPr>
            <w:r w:rsidRPr="00492B5E">
              <w:rPr>
                <w:rFonts w:eastAsia="Calibri"/>
                <w:b/>
                <w:bCs/>
                <w:sz w:val="20"/>
                <w:szCs w:val="20"/>
              </w:rPr>
              <w:t>Props</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621" w:type="dxa"/>
          </w:tcPr>
          <w:p w:rsidR="00E37FDC" w:rsidRPr="00492B5E" w:rsidRDefault="00E37FDC" w:rsidP="004D7935">
            <w:pPr>
              <w:jc w:val="center"/>
              <w:rPr>
                <w:rFonts w:eastAsia="Calibri"/>
                <w:b/>
                <w:bCs/>
                <w:sz w:val="20"/>
                <w:szCs w:val="20"/>
              </w:rPr>
            </w:pPr>
            <w:r w:rsidRPr="00492B5E">
              <w:rPr>
                <w:rFonts w:eastAsia="Calibri"/>
                <w:b/>
                <w:bCs/>
                <w:sz w:val="20"/>
                <w:szCs w:val="20"/>
              </w:rPr>
              <w:t>Relevant Words</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r>
      <w:tr w:rsidR="00E37FDC" w:rsidRPr="00492B5E" w:rsidTr="004D7935">
        <w:trPr>
          <w:cantSplit/>
        </w:trPr>
        <w:tc>
          <w:tcPr>
            <w:tcW w:w="1242" w:type="dxa"/>
            <w:vMerge/>
          </w:tcPr>
          <w:p w:rsidR="00E37FDC" w:rsidRPr="00492B5E" w:rsidRDefault="00E37FDC" w:rsidP="004D7935">
            <w:pPr>
              <w:rPr>
                <w:rFonts w:eastAsia="Calibri"/>
                <w:b/>
                <w:bCs/>
                <w:sz w:val="20"/>
                <w:szCs w:val="20"/>
              </w:rPr>
            </w:pPr>
          </w:p>
        </w:tc>
        <w:tc>
          <w:tcPr>
            <w:tcW w:w="1418" w:type="dxa"/>
          </w:tcPr>
          <w:p w:rsidR="00E37FDC" w:rsidRPr="00492B5E" w:rsidRDefault="00E37FDC" w:rsidP="004D7935">
            <w:pPr>
              <w:rPr>
                <w:rFonts w:eastAsia="Calibri"/>
                <w:sz w:val="20"/>
                <w:szCs w:val="20"/>
              </w:rPr>
            </w:pPr>
            <w:r w:rsidRPr="00492B5E">
              <w:rPr>
                <w:rFonts w:eastAsia="Calibri"/>
                <w:sz w:val="20"/>
                <w:szCs w:val="20"/>
              </w:rPr>
              <w:t>Cheers and chants must be easy to hear without shouting</w:t>
            </w:r>
          </w:p>
        </w:tc>
        <w:tc>
          <w:tcPr>
            <w:tcW w:w="1559" w:type="dxa"/>
          </w:tcPr>
          <w:p w:rsidR="00E37FDC" w:rsidRPr="00492B5E" w:rsidRDefault="00E37FDC" w:rsidP="004D7935">
            <w:pPr>
              <w:rPr>
                <w:rFonts w:eastAsia="Calibri"/>
                <w:sz w:val="20"/>
                <w:szCs w:val="20"/>
              </w:rPr>
            </w:pPr>
            <w:r w:rsidRPr="00492B5E">
              <w:rPr>
                <w:rFonts w:eastAsia="Calibri"/>
                <w:sz w:val="20"/>
                <w:szCs w:val="20"/>
              </w:rPr>
              <w:t>Judges must be able to hear the whole cheer and chant</w:t>
            </w:r>
          </w:p>
        </w:tc>
        <w:tc>
          <w:tcPr>
            <w:tcW w:w="1418" w:type="dxa"/>
          </w:tcPr>
          <w:p w:rsidR="00E37FDC" w:rsidRPr="00492B5E" w:rsidRDefault="00E37FDC" w:rsidP="004D7935">
            <w:pPr>
              <w:rPr>
                <w:rFonts w:eastAsia="Calibri"/>
                <w:sz w:val="20"/>
                <w:szCs w:val="20"/>
              </w:rPr>
            </w:pPr>
            <w:r w:rsidRPr="00492B5E">
              <w:rPr>
                <w:rFonts w:eastAsia="Calibri"/>
                <w:sz w:val="20"/>
                <w:szCs w:val="20"/>
              </w:rPr>
              <w:t>The cheer and chant must both have a regular rhythm with words that are synchronised</w:t>
            </w:r>
          </w:p>
        </w:tc>
        <w:tc>
          <w:tcPr>
            <w:tcW w:w="1984" w:type="dxa"/>
          </w:tcPr>
          <w:p w:rsidR="00E37FDC" w:rsidRPr="00492B5E" w:rsidRDefault="00E37FDC" w:rsidP="004D7935">
            <w:pPr>
              <w:rPr>
                <w:rFonts w:eastAsia="Calibri"/>
                <w:sz w:val="20"/>
                <w:szCs w:val="20"/>
              </w:rPr>
            </w:pPr>
            <w:r w:rsidRPr="00492B5E">
              <w:rPr>
                <w:rFonts w:eastAsia="Calibri"/>
                <w:sz w:val="20"/>
                <w:szCs w:val="20"/>
              </w:rPr>
              <w:t>Teams must use props during both their cheer and chant to enhance performance.  Poms must be used by all cheerleaders at some point in the routine (optional for males).</w:t>
            </w:r>
          </w:p>
        </w:tc>
        <w:tc>
          <w:tcPr>
            <w:tcW w:w="1621" w:type="dxa"/>
          </w:tcPr>
          <w:p w:rsidR="00E37FDC" w:rsidRPr="00492B5E" w:rsidRDefault="00E37FDC" w:rsidP="004D7935">
            <w:pPr>
              <w:rPr>
                <w:rFonts w:eastAsia="Calibri"/>
                <w:sz w:val="20"/>
                <w:szCs w:val="20"/>
              </w:rPr>
            </w:pPr>
            <w:r w:rsidRPr="00492B5E">
              <w:rPr>
                <w:rFonts w:eastAsia="Calibri"/>
                <w:sz w:val="20"/>
                <w:szCs w:val="20"/>
              </w:rPr>
              <w:t>The words used in both the cheer and chant should relate to the squad ie colours</w:t>
            </w:r>
          </w:p>
        </w:tc>
      </w:tr>
      <w:tr w:rsidR="00E37FDC" w:rsidRPr="00492B5E" w:rsidTr="004D7935">
        <w:trPr>
          <w:cantSplit/>
        </w:trPr>
        <w:tc>
          <w:tcPr>
            <w:tcW w:w="1242" w:type="dxa"/>
            <w:vMerge w:val="restart"/>
          </w:tcPr>
          <w:p w:rsidR="00E37FDC" w:rsidRPr="00492B5E" w:rsidRDefault="00E37FDC" w:rsidP="004D7935">
            <w:pPr>
              <w:rPr>
                <w:rFonts w:eastAsia="Calibri"/>
                <w:b/>
                <w:bCs/>
                <w:sz w:val="20"/>
                <w:szCs w:val="20"/>
              </w:rPr>
            </w:pPr>
            <w:r w:rsidRPr="00492B5E">
              <w:rPr>
                <w:rFonts w:eastAsia="Calibri"/>
                <w:b/>
                <w:bCs/>
                <w:sz w:val="20"/>
                <w:szCs w:val="20"/>
              </w:rPr>
              <w:t>Arm Motions</w:t>
            </w:r>
          </w:p>
          <w:p w:rsidR="00E37FDC" w:rsidRPr="00492B5E" w:rsidRDefault="00E37FDC" w:rsidP="004D7935">
            <w:pPr>
              <w:rPr>
                <w:rFonts w:eastAsia="Calibri"/>
                <w:b/>
                <w:bCs/>
                <w:sz w:val="20"/>
                <w:szCs w:val="20"/>
              </w:rPr>
            </w:pPr>
          </w:p>
          <w:p w:rsidR="00E37FDC" w:rsidRPr="00492B5E" w:rsidRDefault="00E37FDC" w:rsidP="004D7935">
            <w:pPr>
              <w:rPr>
                <w:rFonts w:eastAsia="Calibri"/>
                <w:b/>
                <w:bCs/>
                <w:sz w:val="20"/>
                <w:szCs w:val="20"/>
              </w:rPr>
            </w:pPr>
            <w:r w:rsidRPr="00492B5E">
              <w:rPr>
                <w:rFonts w:eastAsia="Calibri"/>
                <w:b/>
                <w:bCs/>
                <w:sz w:val="20"/>
                <w:szCs w:val="20"/>
              </w:rPr>
              <w:t>5 marks</w:t>
            </w:r>
          </w:p>
        </w:tc>
        <w:tc>
          <w:tcPr>
            <w:tcW w:w="1418" w:type="dxa"/>
          </w:tcPr>
          <w:p w:rsidR="00E37FDC" w:rsidRPr="00492B5E" w:rsidRDefault="00E37FDC" w:rsidP="004D7935">
            <w:pPr>
              <w:jc w:val="center"/>
              <w:rPr>
                <w:rFonts w:eastAsia="Calibri"/>
                <w:b/>
                <w:bCs/>
                <w:sz w:val="20"/>
                <w:szCs w:val="20"/>
              </w:rPr>
            </w:pPr>
            <w:r w:rsidRPr="00492B5E">
              <w:rPr>
                <w:rFonts w:eastAsia="Calibri"/>
                <w:b/>
                <w:bCs/>
                <w:sz w:val="20"/>
                <w:szCs w:val="20"/>
              </w:rPr>
              <w:t>High V to Low V</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559" w:type="dxa"/>
          </w:tcPr>
          <w:p w:rsidR="00E37FDC" w:rsidRPr="00492B5E" w:rsidRDefault="00E37FDC" w:rsidP="004D7935">
            <w:pPr>
              <w:jc w:val="center"/>
              <w:rPr>
                <w:rFonts w:eastAsia="Calibri"/>
                <w:b/>
                <w:bCs/>
                <w:sz w:val="20"/>
                <w:szCs w:val="20"/>
              </w:rPr>
            </w:pPr>
            <w:r w:rsidRPr="00492B5E">
              <w:rPr>
                <w:rFonts w:eastAsia="Calibri"/>
                <w:b/>
                <w:bCs/>
                <w:sz w:val="20"/>
                <w:szCs w:val="20"/>
              </w:rPr>
              <w:t>T to broken T</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418" w:type="dxa"/>
          </w:tcPr>
          <w:p w:rsidR="00E37FDC" w:rsidRPr="00492B5E" w:rsidRDefault="00E37FDC" w:rsidP="004D7935">
            <w:pPr>
              <w:jc w:val="center"/>
              <w:rPr>
                <w:rFonts w:eastAsia="Calibri"/>
                <w:b/>
                <w:bCs/>
                <w:sz w:val="20"/>
                <w:szCs w:val="20"/>
              </w:rPr>
            </w:pPr>
            <w:r w:rsidRPr="00492B5E">
              <w:rPr>
                <w:rFonts w:eastAsia="Calibri"/>
                <w:b/>
                <w:bCs/>
                <w:sz w:val="20"/>
                <w:szCs w:val="20"/>
              </w:rPr>
              <w:t>Right diagonal to left diagonal</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984" w:type="dxa"/>
          </w:tcPr>
          <w:p w:rsidR="00E37FDC" w:rsidRPr="00492B5E" w:rsidRDefault="00E37FDC" w:rsidP="004D7935">
            <w:pPr>
              <w:jc w:val="center"/>
              <w:rPr>
                <w:rFonts w:eastAsia="Calibri"/>
                <w:b/>
                <w:bCs/>
                <w:sz w:val="20"/>
                <w:szCs w:val="20"/>
              </w:rPr>
            </w:pPr>
            <w:r w:rsidRPr="00492B5E">
              <w:rPr>
                <w:rFonts w:eastAsia="Calibri"/>
                <w:b/>
                <w:bCs/>
                <w:sz w:val="20"/>
                <w:szCs w:val="20"/>
              </w:rPr>
              <w:t>High Touchdown to low touchdown</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621" w:type="dxa"/>
          </w:tcPr>
          <w:p w:rsidR="00E37FDC" w:rsidRPr="00492B5E" w:rsidRDefault="00E37FDC" w:rsidP="004D7935">
            <w:pPr>
              <w:jc w:val="center"/>
              <w:rPr>
                <w:rFonts w:eastAsia="Calibri"/>
                <w:b/>
                <w:bCs/>
                <w:sz w:val="20"/>
                <w:szCs w:val="20"/>
              </w:rPr>
            </w:pPr>
            <w:r w:rsidRPr="00492B5E">
              <w:rPr>
                <w:rFonts w:eastAsia="Calibri"/>
                <w:b/>
                <w:bCs/>
                <w:sz w:val="20"/>
                <w:szCs w:val="20"/>
              </w:rPr>
              <w:t>Correct arm and hand placement</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r>
      <w:tr w:rsidR="00E37FDC" w:rsidRPr="00492B5E" w:rsidTr="004D7935">
        <w:trPr>
          <w:cantSplit/>
        </w:trPr>
        <w:tc>
          <w:tcPr>
            <w:tcW w:w="1242" w:type="dxa"/>
            <w:vMerge/>
          </w:tcPr>
          <w:p w:rsidR="00E37FDC" w:rsidRPr="00492B5E" w:rsidRDefault="00E37FDC" w:rsidP="004D7935">
            <w:pPr>
              <w:rPr>
                <w:rFonts w:eastAsia="Calibri"/>
                <w:b/>
                <w:bCs/>
                <w:sz w:val="20"/>
                <w:szCs w:val="20"/>
              </w:rPr>
            </w:pPr>
          </w:p>
        </w:tc>
        <w:tc>
          <w:tcPr>
            <w:tcW w:w="1418" w:type="dxa"/>
          </w:tcPr>
          <w:p w:rsidR="00E37FDC" w:rsidRPr="00492B5E" w:rsidRDefault="00E37FDC" w:rsidP="004D7935">
            <w:pPr>
              <w:rPr>
                <w:rFonts w:eastAsia="Calibri"/>
                <w:sz w:val="20"/>
                <w:szCs w:val="20"/>
              </w:rPr>
            </w:pPr>
            <w:r w:rsidRPr="00492B5E">
              <w:rPr>
                <w:rFonts w:eastAsia="Calibri"/>
                <w:sz w:val="20"/>
                <w:szCs w:val="20"/>
              </w:rPr>
              <w:t>This is a compulsory element</w:t>
            </w:r>
          </w:p>
        </w:tc>
        <w:tc>
          <w:tcPr>
            <w:tcW w:w="1559" w:type="dxa"/>
          </w:tcPr>
          <w:p w:rsidR="00E37FDC" w:rsidRPr="00492B5E" w:rsidRDefault="00E37FDC" w:rsidP="004D7935">
            <w:pPr>
              <w:rPr>
                <w:rFonts w:eastAsia="Calibri"/>
                <w:sz w:val="20"/>
                <w:szCs w:val="20"/>
              </w:rPr>
            </w:pPr>
            <w:r w:rsidRPr="00492B5E">
              <w:rPr>
                <w:rFonts w:eastAsia="Calibri"/>
                <w:sz w:val="20"/>
                <w:szCs w:val="20"/>
              </w:rPr>
              <w:t>This is a compulsory element</w:t>
            </w:r>
          </w:p>
        </w:tc>
        <w:tc>
          <w:tcPr>
            <w:tcW w:w="1418" w:type="dxa"/>
          </w:tcPr>
          <w:p w:rsidR="00E37FDC" w:rsidRPr="00492B5E" w:rsidRDefault="00E37FDC" w:rsidP="004D7935">
            <w:pPr>
              <w:rPr>
                <w:rFonts w:eastAsia="Calibri"/>
                <w:sz w:val="20"/>
                <w:szCs w:val="20"/>
              </w:rPr>
            </w:pPr>
            <w:r w:rsidRPr="00492B5E">
              <w:rPr>
                <w:rFonts w:eastAsia="Calibri"/>
                <w:sz w:val="20"/>
                <w:szCs w:val="20"/>
              </w:rPr>
              <w:t>This is a compulsory element</w:t>
            </w:r>
          </w:p>
        </w:tc>
        <w:tc>
          <w:tcPr>
            <w:tcW w:w="1984" w:type="dxa"/>
          </w:tcPr>
          <w:p w:rsidR="00E37FDC" w:rsidRPr="00492B5E" w:rsidRDefault="00E37FDC" w:rsidP="004D7935">
            <w:pPr>
              <w:rPr>
                <w:rFonts w:eastAsia="Calibri"/>
                <w:sz w:val="20"/>
                <w:szCs w:val="20"/>
              </w:rPr>
            </w:pPr>
            <w:r w:rsidRPr="00492B5E">
              <w:rPr>
                <w:rFonts w:eastAsia="Calibri"/>
                <w:sz w:val="20"/>
                <w:szCs w:val="20"/>
              </w:rPr>
              <w:t>This is a compulsory element</w:t>
            </w:r>
          </w:p>
        </w:tc>
        <w:tc>
          <w:tcPr>
            <w:tcW w:w="1621" w:type="dxa"/>
          </w:tcPr>
          <w:p w:rsidR="00E37FDC" w:rsidRPr="00492B5E" w:rsidRDefault="00E37FDC" w:rsidP="004D7935">
            <w:pPr>
              <w:rPr>
                <w:rFonts w:eastAsia="Calibri"/>
                <w:sz w:val="20"/>
                <w:szCs w:val="20"/>
              </w:rPr>
            </w:pPr>
            <w:r w:rsidRPr="00492B5E">
              <w:rPr>
                <w:rFonts w:eastAsia="Calibri"/>
                <w:sz w:val="20"/>
                <w:szCs w:val="20"/>
              </w:rPr>
              <w:t>Judges are looking for straight arms and fists to be facing the right way during arm motions</w:t>
            </w:r>
          </w:p>
        </w:tc>
      </w:tr>
      <w:tr w:rsidR="00E37FDC" w:rsidRPr="00492B5E" w:rsidTr="004D7935">
        <w:trPr>
          <w:cantSplit/>
        </w:trPr>
        <w:tc>
          <w:tcPr>
            <w:tcW w:w="1242" w:type="dxa"/>
            <w:vMerge w:val="restart"/>
          </w:tcPr>
          <w:p w:rsidR="00E37FDC" w:rsidRPr="00492B5E" w:rsidRDefault="00E37FDC" w:rsidP="004D7935">
            <w:pPr>
              <w:rPr>
                <w:rFonts w:eastAsia="Calibri"/>
                <w:b/>
                <w:bCs/>
                <w:sz w:val="20"/>
                <w:szCs w:val="20"/>
              </w:rPr>
            </w:pPr>
            <w:r w:rsidRPr="00492B5E">
              <w:rPr>
                <w:rFonts w:eastAsia="Calibri"/>
                <w:b/>
                <w:bCs/>
                <w:sz w:val="20"/>
                <w:szCs w:val="20"/>
              </w:rPr>
              <w:t>Jumps</w:t>
            </w:r>
          </w:p>
          <w:p w:rsidR="00E37FDC" w:rsidRPr="00492B5E" w:rsidRDefault="00E37FDC" w:rsidP="004D7935">
            <w:pPr>
              <w:rPr>
                <w:rFonts w:eastAsia="Calibri"/>
                <w:b/>
                <w:bCs/>
                <w:sz w:val="20"/>
                <w:szCs w:val="20"/>
              </w:rPr>
            </w:pPr>
          </w:p>
          <w:p w:rsidR="00E37FDC" w:rsidRPr="00492B5E" w:rsidRDefault="00E37FDC" w:rsidP="004D7935">
            <w:pPr>
              <w:rPr>
                <w:rFonts w:eastAsia="Calibri"/>
                <w:b/>
                <w:bCs/>
                <w:sz w:val="20"/>
                <w:szCs w:val="20"/>
              </w:rPr>
            </w:pPr>
          </w:p>
          <w:p w:rsidR="00E37FDC" w:rsidRPr="00492B5E" w:rsidRDefault="00E37FDC" w:rsidP="004D7935">
            <w:pPr>
              <w:rPr>
                <w:rFonts w:eastAsia="Calibri"/>
                <w:b/>
                <w:bCs/>
                <w:sz w:val="20"/>
                <w:szCs w:val="20"/>
              </w:rPr>
            </w:pPr>
          </w:p>
          <w:p w:rsidR="00E37FDC" w:rsidRPr="00492B5E" w:rsidRDefault="00E37FDC" w:rsidP="004D7935">
            <w:pPr>
              <w:rPr>
                <w:rFonts w:eastAsia="Calibri"/>
                <w:b/>
                <w:bCs/>
                <w:sz w:val="20"/>
                <w:szCs w:val="20"/>
              </w:rPr>
            </w:pPr>
            <w:r w:rsidRPr="00492B5E">
              <w:rPr>
                <w:rFonts w:eastAsia="Calibri"/>
                <w:b/>
                <w:bCs/>
                <w:sz w:val="20"/>
                <w:szCs w:val="20"/>
              </w:rPr>
              <w:t>5 marks</w:t>
            </w:r>
          </w:p>
        </w:tc>
        <w:tc>
          <w:tcPr>
            <w:tcW w:w="1418" w:type="dxa"/>
          </w:tcPr>
          <w:p w:rsidR="00E37FDC" w:rsidRPr="00492B5E" w:rsidRDefault="00E37FDC" w:rsidP="004D7935">
            <w:pPr>
              <w:jc w:val="center"/>
              <w:rPr>
                <w:rFonts w:eastAsia="Calibri"/>
                <w:b/>
                <w:bCs/>
                <w:sz w:val="20"/>
                <w:szCs w:val="20"/>
              </w:rPr>
            </w:pPr>
            <w:r w:rsidRPr="00492B5E">
              <w:rPr>
                <w:rFonts w:eastAsia="Calibri"/>
                <w:b/>
                <w:bCs/>
                <w:sz w:val="20"/>
                <w:szCs w:val="20"/>
              </w:rPr>
              <w:t xml:space="preserve">TUCK JUMP TO STAR JUMP </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559" w:type="dxa"/>
          </w:tcPr>
          <w:p w:rsidR="00E37FDC" w:rsidRPr="00492B5E" w:rsidRDefault="00E37FDC" w:rsidP="004D7935">
            <w:pPr>
              <w:jc w:val="center"/>
              <w:rPr>
                <w:rFonts w:eastAsia="Calibri"/>
                <w:b/>
                <w:bCs/>
                <w:sz w:val="20"/>
                <w:szCs w:val="20"/>
              </w:rPr>
            </w:pPr>
            <w:r w:rsidRPr="00492B5E">
              <w:rPr>
                <w:rFonts w:eastAsia="Calibri"/>
                <w:b/>
                <w:bCs/>
                <w:sz w:val="20"/>
                <w:szCs w:val="20"/>
              </w:rPr>
              <w:t xml:space="preserve">JUMP 2 </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418" w:type="dxa"/>
          </w:tcPr>
          <w:p w:rsidR="00E37FDC" w:rsidRPr="00492B5E" w:rsidRDefault="00E37FDC" w:rsidP="004D7935">
            <w:pPr>
              <w:jc w:val="center"/>
              <w:rPr>
                <w:rFonts w:eastAsia="Calibri"/>
                <w:b/>
                <w:bCs/>
                <w:sz w:val="20"/>
                <w:szCs w:val="20"/>
              </w:rPr>
            </w:pPr>
            <w:r w:rsidRPr="00492B5E">
              <w:rPr>
                <w:rFonts w:eastAsia="Calibri"/>
                <w:b/>
                <w:bCs/>
                <w:sz w:val="20"/>
                <w:szCs w:val="20"/>
              </w:rPr>
              <w:t xml:space="preserve">JUMP 3 </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984" w:type="dxa"/>
          </w:tcPr>
          <w:p w:rsidR="00E37FDC" w:rsidRPr="00492B5E" w:rsidRDefault="00E37FDC" w:rsidP="004D7935">
            <w:pPr>
              <w:jc w:val="center"/>
              <w:rPr>
                <w:rFonts w:eastAsia="Calibri"/>
                <w:b/>
                <w:bCs/>
                <w:sz w:val="20"/>
                <w:szCs w:val="20"/>
              </w:rPr>
            </w:pPr>
            <w:r w:rsidRPr="00492B5E">
              <w:rPr>
                <w:rFonts w:eastAsia="Calibri"/>
                <w:b/>
                <w:bCs/>
                <w:sz w:val="20"/>
                <w:szCs w:val="20"/>
              </w:rPr>
              <w:t>Height</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621" w:type="dxa"/>
          </w:tcPr>
          <w:p w:rsidR="00E37FDC" w:rsidRPr="00492B5E" w:rsidRDefault="00E37FDC" w:rsidP="004D7935">
            <w:pPr>
              <w:jc w:val="center"/>
              <w:rPr>
                <w:rFonts w:eastAsia="Calibri"/>
                <w:b/>
                <w:bCs/>
                <w:sz w:val="20"/>
                <w:szCs w:val="20"/>
              </w:rPr>
            </w:pPr>
            <w:r w:rsidRPr="00492B5E">
              <w:rPr>
                <w:rFonts w:eastAsia="Calibri"/>
                <w:b/>
                <w:bCs/>
                <w:sz w:val="20"/>
                <w:szCs w:val="20"/>
              </w:rPr>
              <w:t>Safe Landing</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r>
      <w:tr w:rsidR="00E37FDC" w:rsidRPr="00492B5E" w:rsidTr="004D7935">
        <w:trPr>
          <w:cantSplit/>
        </w:trPr>
        <w:tc>
          <w:tcPr>
            <w:tcW w:w="1242" w:type="dxa"/>
            <w:vMerge/>
          </w:tcPr>
          <w:p w:rsidR="00E37FDC" w:rsidRPr="00492B5E" w:rsidRDefault="00E37FDC" w:rsidP="004D7935">
            <w:pPr>
              <w:rPr>
                <w:rFonts w:eastAsia="Calibri"/>
                <w:b/>
                <w:bCs/>
                <w:sz w:val="20"/>
                <w:szCs w:val="20"/>
              </w:rPr>
            </w:pPr>
          </w:p>
        </w:tc>
        <w:tc>
          <w:tcPr>
            <w:tcW w:w="1418" w:type="dxa"/>
          </w:tcPr>
          <w:p w:rsidR="00E37FDC" w:rsidRPr="00492B5E" w:rsidRDefault="00E37FDC" w:rsidP="004D7935">
            <w:pPr>
              <w:rPr>
                <w:rFonts w:eastAsia="Calibri"/>
                <w:sz w:val="20"/>
                <w:szCs w:val="20"/>
              </w:rPr>
            </w:pPr>
            <w:r w:rsidRPr="00492B5E">
              <w:rPr>
                <w:rFonts w:eastAsia="Calibri"/>
                <w:sz w:val="20"/>
                <w:szCs w:val="20"/>
              </w:rPr>
              <w:t>This jump must be included and in good technique</w:t>
            </w:r>
          </w:p>
        </w:tc>
        <w:tc>
          <w:tcPr>
            <w:tcW w:w="1559" w:type="dxa"/>
          </w:tcPr>
          <w:p w:rsidR="00E37FDC" w:rsidRPr="00492B5E" w:rsidRDefault="00E37FDC" w:rsidP="004D7935">
            <w:pPr>
              <w:rPr>
                <w:rFonts w:eastAsia="Calibri"/>
                <w:sz w:val="20"/>
                <w:szCs w:val="20"/>
              </w:rPr>
            </w:pPr>
            <w:r w:rsidRPr="00492B5E">
              <w:rPr>
                <w:rFonts w:eastAsia="Calibri"/>
                <w:sz w:val="20"/>
                <w:szCs w:val="20"/>
              </w:rPr>
              <w:t>Chosen from the list given in the criteria.</w:t>
            </w:r>
          </w:p>
        </w:tc>
        <w:tc>
          <w:tcPr>
            <w:tcW w:w="1418" w:type="dxa"/>
          </w:tcPr>
          <w:p w:rsidR="00E37FDC" w:rsidRPr="00492B5E" w:rsidRDefault="00E37FDC" w:rsidP="004D7935">
            <w:pPr>
              <w:rPr>
                <w:rFonts w:eastAsia="Calibri"/>
                <w:sz w:val="20"/>
                <w:szCs w:val="20"/>
              </w:rPr>
            </w:pPr>
            <w:r w:rsidRPr="00492B5E">
              <w:rPr>
                <w:rFonts w:eastAsia="Calibri"/>
                <w:sz w:val="20"/>
                <w:szCs w:val="20"/>
              </w:rPr>
              <w:t>Chosen from the list given in the criteria.</w:t>
            </w:r>
          </w:p>
        </w:tc>
        <w:tc>
          <w:tcPr>
            <w:tcW w:w="1984" w:type="dxa"/>
          </w:tcPr>
          <w:p w:rsidR="00E37FDC" w:rsidRPr="00492B5E" w:rsidRDefault="00E37FDC" w:rsidP="004D7935">
            <w:pPr>
              <w:rPr>
                <w:rFonts w:eastAsia="Calibri"/>
                <w:sz w:val="20"/>
                <w:szCs w:val="20"/>
              </w:rPr>
            </w:pPr>
            <w:r w:rsidRPr="00492B5E">
              <w:rPr>
                <w:rFonts w:eastAsia="Calibri"/>
                <w:sz w:val="20"/>
                <w:szCs w:val="20"/>
              </w:rPr>
              <w:t>Awarded for good elevation in all jumps and for the whole squad attaining the same height</w:t>
            </w:r>
          </w:p>
        </w:tc>
        <w:tc>
          <w:tcPr>
            <w:tcW w:w="1621" w:type="dxa"/>
          </w:tcPr>
          <w:p w:rsidR="00E37FDC" w:rsidRPr="00492B5E" w:rsidRDefault="00E37FDC" w:rsidP="004D7935">
            <w:pPr>
              <w:rPr>
                <w:rFonts w:eastAsia="Calibri"/>
                <w:sz w:val="20"/>
                <w:szCs w:val="20"/>
              </w:rPr>
            </w:pPr>
            <w:r w:rsidRPr="00492B5E">
              <w:rPr>
                <w:rFonts w:eastAsia="Calibri"/>
                <w:sz w:val="20"/>
                <w:szCs w:val="20"/>
              </w:rPr>
              <w:t>The judges are looking for feet being together, bent knees and straight backs on the landings of all the jumps</w:t>
            </w:r>
          </w:p>
        </w:tc>
      </w:tr>
      <w:tr w:rsidR="00E37FDC" w:rsidRPr="00492B5E" w:rsidTr="004D7935">
        <w:trPr>
          <w:cantSplit/>
        </w:trPr>
        <w:tc>
          <w:tcPr>
            <w:tcW w:w="1242" w:type="dxa"/>
            <w:vMerge w:val="restart"/>
          </w:tcPr>
          <w:p w:rsidR="00E37FDC" w:rsidRPr="00492B5E" w:rsidRDefault="00E37FDC" w:rsidP="004D7935">
            <w:pPr>
              <w:rPr>
                <w:rFonts w:eastAsia="Calibri"/>
                <w:b/>
                <w:bCs/>
                <w:sz w:val="20"/>
                <w:szCs w:val="20"/>
              </w:rPr>
            </w:pPr>
            <w:r w:rsidRPr="00492B5E">
              <w:rPr>
                <w:rFonts w:eastAsia="Calibri"/>
                <w:b/>
                <w:bCs/>
                <w:sz w:val="20"/>
                <w:szCs w:val="20"/>
              </w:rPr>
              <w:t>Effects</w:t>
            </w:r>
          </w:p>
          <w:p w:rsidR="00E37FDC" w:rsidRPr="00492B5E" w:rsidRDefault="00E37FDC" w:rsidP="004D7935">
            <w:pPr>
              <w:rPr>
                <w:rFonts w:eastAsia="Calibri"/>
                <w:b/>
                <w:bCs/>
                <w:sz w:val="20"/>
                <w:szCs w:val="20"/>
              </w:rPr>
            </w:pPr>
          </w:p>
          <w:p w:rsidR="00E37FDC" w:rsidRPr="00492B5E" w:rsidRDefault="00E37FDC" w:rsidP="004D7935">
            <w:pPr>
              <w:rPr>
                <w:rFonts w:eastAsia="Calibri"/>
                <w:b/>
                <w:bCs/>
                <w:sz w:val="20"/>
                <w:szCs w:val="20"/>
              </w:rPr>
            </w:pPr>
            <w:r w:rsidRPr="00492B5E">
              <w:rPr>
                <w:rFonts w:eastAsia="Calibri"/>
                <w:b/>
                <w:bCs/>
                <w:sz w:val="20"/>
                <w:szCs w:val="20"/>
              </w:rPr>
              <w:t>5 marks</w:t>
            </w:r>
          </w:p>
        </w:tc>
        <w:tc>
          <w:tcPr>
            <w:tcW w:w="1418" w:type="dxa"/>
          </w:tcPr>
          <w:p w:rsidR="00E37FDC" w:rsidRPr="00492B5E" w:rsidRDefault="00E37FDC" w:rsidP="004D7935">
            <w:pPr>
              <w:jc w:val="center"/>
              <w:rPr>
                <w:rFonts w:eastAsia="Calibri"/>
                <w:b/>
                <w:bCs/>
                <w:sz w:val="20"/>
                <w:szCs w:val="20"/>
              </w:rPr>
            </w:pPr>
            <w:r w:rsidRPr="00492B5E">
              <w:rPr>
                <w:rFonts w:eastAsia="Calibri"/>
                <w:b/>
                <w:bCs/>
                <w:sz w:val="20"/>
                <w:szCs w:val="20"/>
              </w:rPr>
              <w:t>Cannon/ Ripple</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559" w:type="dxa"/>
          </w:tcPr>
          <w:p w:rsidR="00E37FDC" w:rsidRPr="00492B5E" w:rsidRDefault="00E37FDC" w:rsidP="004D7935">
            <w:pPr>
              <w:jc w:val="center"/>
              <w:rPr>
                <w:rFonts w:eastAsia="Calibri"/>
                <w:b/>
                <w:bCs/>
                <w:sz w:val="20"/>
                <w:szCs w:val="20"/>
              </w:rPr>
            </w:pPr>
            <w:r w:rsidRPr="00492B5E">
              <w:rPr>
                <w:rFonts w:eastAsia="Calibri"/>
                <w:b/>
                <w:bCs/>
                <w:sz w:val="20"/>
                <w:szCs w:val="20"/>
              </w:rPr>
              <w:t>Formations (1 mark)</w:t>
            </w:r>
          </w:p>
        </w:tc>
        <w:tc>
          <w:tcPr>
            <w:tcW w:w="1418" w:type="dxa"/>
          </w:tcPr>
          <w:p w:rsidR="00E37FDC" w:rsidRPr="00492B5E" w:rsidRDefault="00E37FDC" w:rsidP="004D7935">
            <w:pPr>
              <w:jc w:val="center"/>
              <w:rPr>
                <w:rFonts w:eastAsia="Calibri"/>
                <w:b/>
                <w:bCs/>
                <w:sz w:val="20"/>
                <w:szCs w:val="20"/>
              </w:rPr>
            </w:pPr>
            <w:r w:rsidRPr="00492B5E">
              <w:rPr>
                <w:rFonts w:eastAsia="Calibri"/>
                <w:b/>
                <w:bCs/>
                <w:sz w:val="20"/>
                <w:szCs w:val="20"/>
              </w:rPr>
              <w:t>Transitions</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984" w:type="dxa"/>
          </w:tcPr>
          <w:p w:rsidR="00E37FDC" w:rsidRPr="00492B5E" w:rsidRDefault="00E37FDC" w:rsidP="004D7935">
            <w:pPr>
              <w:jc w:val="center"/>
              <w:rPr>
                <w:rFonts w:eastAsia="Calibri"/>
                <w:b/>
                <w:bCs/>
                <w:sz w:val="20"/>
                <w:szCs w:val="20"/>
              </w:rPr>
            </w:pPr>
            <w:r w:rsidRPr="00492B5E">
              <w:rPr>
                <w:rFonts w:eastAsia="Calibri"/>
                <w:b/>
                <w:bCs/>
                <w:sz w:val="20"/>
                <w:szCs w:val="20"/>
              </w:rPr>
              <w:t>Synchronisation</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c>
          <w:tcPr>
            <w:tcW w:w="1621" w:type="dxa"/>
          </w:tcPr>
          <w:p w:rsidR="00E37FDC" w:rsidRPr="00492B5E" w:rsidRDefault="00E37FDC" w:rsidP="004D7935">
            <w:pPr>
              <w:jc w:val="center"/>
              <w:rPr>
                <w:rFonts w:eastAsia="Calibri"/>
                <w:b/>
                <w:bCs/>
                <w:sz w:val="20"/>
                <w:szCs w:val="20"/>
              </w:rPr>
            </w:pPr>
            <w:r w:rsidRPr="00492B5E">
              <w:rPr>
                <w:rFonts w:eastAsia="Calibri"/>
                <w:b/>
                <w:bCs/>
                <w:sz w:val="20"/>
                <w:szCs w:val="20"/>
              </w:rPr>
              <w:t>Levels</w:t>
            </w:r>
          </w:p>
          <w:p w:rsidR="00E37FDC" w:rsidRPr="00492B5E" w:rsidRDefault="00E37FDC" w:rsidP="004D7935">
            <w:pPr>
              <w:jc w:val="center"/>
              <w:rPr>
                <w:rFonts w:eastAsia="Calibri"/>
                <w:b/>
                <w:bCs/>
                <w:sz w:val="20"/>
                <w:szCs w:val="20"/>
              </w:rPr>
            </w:pPr>
            <w:r w:rsidRPr="00492B5E">
              <w:rPr>
                <w:rFonts w:eastAsia="Calibri"/>
                <w:b/>
                <w:bCs/>
                <w:sz w:val="20"/>
                <w:szCs w:val="20"/>
              </w:rPr>
              <w:t>(1 mark)</w:t>
            </w:r>
          </w:p>
        </w:tc>
      </w:tr>
      <w:tr w:rsidR="00E37FDC" w:rsidRPr="00492B5E" w:rsidTr="004D7935">
        <w:trPr>
          <w:cantSplit/>
        </w:trPr>
        <w:tc>
          <w:tcPr>
            <w:tcW w:w="1242" w:type="dxa"/>
            <w:vMerge/>
          </w:tcPr>
          <w:p w:rsidR="00E37FDC" w:rsidRPr="00492B5E" w:rsidRDefault="00E37FDC" w:rsidP="004D7935">
            <w:pPr>
              <w:rPr>
                <w:rFonts w:eastAsia="Calibri"/>
                <w:b/>
                <w:bCs/>
                <w:sz w:val="20"/>
                <w:szCs w:val="20"/>
              </w:rPr>
            </w:pPr>
          </w:p>
        </w:tc>
        <w:tc>
          <w:tcPr>
            <w:tcW w:w="1418" w:type="dxa"/>
          </w:tcPr>
          <w:p w:rsidR="00E37FDC" w:rsidRPr="00492B5E" w:rsidRDefault="00E37FDC" w:rsidP="004D7935">
            <w:pPr>
              <w:rPr>
                <w:rFonts w:eastAsia="Calibri"/>
                <w:sz w:val="20"/>
                <w:szCs w:val="20"/>
              </w:rPr>
            </w:pPr>
            <w:r w:rsidRPr="00492B5E">
              <w:rPr>
                <w:rFonts w:eastAsia="Calibri"/>
                <w:sz w:val="20"/>
                <w:szCs w:val="20"/>
              </w:rPr>
              <w:t>Judges will be looking for this to be performed and how well it is fits with the music</w:t>
            </w:r>
          </w:p>
        </w:tc>
        <w:tc>
          <w:tcPr>
            <w:tcW w:w="1559" w:type="dxa"/>
          </w:tcPr>
          <w:p w:rsidR="00E37FDC" w:rsidRPr="00492B5E" w:rsidRDefault="00E37FDC" w:rsidP="004D7935">
            <w:pPr>
              <w:rPr>
                <w:rFonts w:eastAsia="Calibri"/>
                <w:sz w:val="20"/>
                <w:szCs w:val="20"/>
              </w:rPr>
            </w:pPr>
            <w:r w:rsidRPr="00492B5E">
              <w:rPr>
                <w:rFonts w:eastAsia="Calibri"/>
                <w:sz w:val="20"/>
                <w:szCs w:val="20"/>
              </w:rPr>
              <w:t>4 formations must be shown to get the full mark</w:t>
            </w:r>
          </w:p>
        </w:tc>
        <w:tc>
          <w:tcPr>
            <w:tcW w:w="1418" w:type="dxa"/>
          </w:tcPr>
          <w:p w:rsidR="00E37FDC" w:rsidRPr="00492B5E" w:rsidRDefault="00E37FDC" w:rsidP="004D7935">
            <w:pPr>
              <w:rPr>
                <w:rFonts w:eastAsia="Calibri"/>
                <w:sz w:val="20"/>
                <w:szCs w:val="20"/>
              </w:rPr>
            </w:pPr>
            <w:r w:rsidRPr="00492B5E">
              <w:rPr>
                <w:rFonts w:eastAsia="Calibri"/>
                <w:sz w:val="20"/>
                <w:szCs w:val="20"/>
              </w:rPr>
              <w:t>This is how well the team flows between the  4 formations</w:t>
            </w:r>
          </w:p>
        </w:tc>
        <w:tc>
          <w:tcPr>
            <w:tcW w:w="1984" w:type="dxa"/>
          </w:tcPr>
          <w:p w:rsidR="00E37FDC" w:rsidRPr="00492B5E" w:rsidRDefault="00E37FDC" w:rsidP="004D7935">
            <w:pPr>
              <w:rPr>
                <w:rFonts w:eastAsia="Calibri"/>
                <w:sz w:val="20"/>
                <w:szCs w:val="20"/>
              </w:rPr>
            </w:pPr>
            <w:r w:rsidRPr="00492B5E">
              <w:rPr>
                <w:rFonts w:eastAsia="Calibri"/>
                <w:sz w:val="20"/>
                <w:szCs w:val="20"/>
              </w:rPr>
              <w:t>Judges will be looking for how well the moves fit to the music and how well the movements are performed together as a team</w:t>
            </w:r>
          </w:p>
        </w:tc>
        <w:tc>
          <w:tcPr>
            <w:tcW w:w="1621" w:type="dxa"/>
          </w:tcPr>
          <w:p w:rsidR="00E37FDC" w:rsidRPr="00492B5E" w:rsidRDefault="00E37FDC" w:rsidP="004D7935">
            <w:pPr>
              <w:rPr>
                <w:rFonts w:eastAsia="Calibri"/>
                <w:sz w:val="20"/>
                <w:szCs w:val="20"/>
              </w:rPr>
            </w:pPr>
            <w:r w:rsidRPr="00492B5E">
              <w:rPr>
                <w:rFonts w:eastAsia="Calibri"/>
                <w:sz w:val="20"/>
                <w:szCs w:val="20"/>
              </w:rPr>
              <w:t>3 must be shown in the routine (high/ low)</w:t>
            </w:r>
          </w:p>
        </w:tc>
      </w:tr>
      <w:tr w:rsidR="00E37FDC" w:rsidRPr="00492B5E" w:rsidTr="004D7935">
        <w:trPr>
          <w:cantSplit/>
        </w:trPr>
        <w:tc>
          <w:tcPr>
            <w:tcW w:w="1242" w:type="dxa"/>
          </w:tcPr>
          <w:p w:rsidR="00E37FDC" w:rsidRPr="00492B5E" w:rsidRDefault="00E37FDC" w:rsidP="004D7935">
            <w:pPr>
              <w:rPr>
                <w:rFonts w:eastAsia="Calibri"/>
                <w:b/>
                <w:bCs/>
                <w:sz w:val="20"/>
                <w:szCs w:val="20"/>
              </w:rPr>
            </w:pPr>
            <w:r w:rsidRPr="00492B5E">
              <w:rPr>
                <w:rFonts w:eastAsia="Calibri"/>
                <w:b/>
                <w:bCs/>
                <w:sz w:val="20"/>
                <w:szCs w:val="20"/>
              </w:rPr>
              <w:t>Overall Impression</w:t>
            </w:r>
          </w:p>
          <w:p w:rsidR="00E37FDC" w:rsidRPr="00492B5E" w:rsidRDefault="00E37FDC" w:rsidP="004D7935">
            <w:pPr>
              <w:rPr>
                <w:rFonts w:eastAsia="Calibri"/>
                <w:b/>
                <w:bCs/>
                <w:sz w:val="20"/>
                <w:szCs w:val="20"/>
              </w:rPr>
            </w:pPr>
            <w:r w:rsidRPr="00492B5E">
              <w:rPr>
                <w:rFonts w:eastAsia="Calibri"/>
                <w:b/>
                <w:bCs/>
                <w:sz w:val="20"/>
                <w:szCs w:val="20"/>
              </w:rPr>
              <w:t>15 marks</w:t>
            </w:r>
          </w:p>
        </w:tc>
        <w:tc>
          <w:tcPr>
            <w:tcW w:w="8000" w:type="dxa"/>
            <w:gridSpan w:val="5"/>
          </w:tcPr>
          <w:p w:rsidR="00E37FDC" w:rsidRPr="00492B5E" w:rsidRDefault="00E37FDC" w:rsidP="004D7935">
            <w:pPr>
              <w:rPr>
                <w:rFonts w:eastAsia="Calibri"/>
                <w:sz w:val="20"/>
                <w:szCs w:val="20"/>
              </w:rPr>
            </w:pPr>
            <w:r w:rsidRPr="00492B5E">
              <w:rPr>
                <w:rFonts w:eastAsia="Calibri"/>
                <w:sz w:val="20"/>
                <w:szCs w:val="20"/>
              </w:rPr>
              <w:t>The judges will make a subjective judgment based on the following:</w:t>
            </w:r>
          </w:p>
          <w:p w:rsidR="00E37FDC" w:rsidRPr="00492B5E" w:rsidRDefault="00E37FDC" w:rsidP="004D7935">
            <w:pPr>
              <w:rPr>
                <w:rFonts w:eastAsia="Calibri"/>
                <w:sz w:val="20"/>
                <w:szCs w:val="20"/>
              </w:rPr>
            </w:pPr>
            <w:r w:rsidRPr="00492B5E">
              <w:rPr>
                <w:rFonts w:eastAsia="Calibri"/>
                <w:sz w:val="20"/>
                <w:szCs w:val="20"/>
              </w:rPr>
              <w:t>Showmanship, pace/ tempo, flow of the routine, control, use of choreography, how polished the performance is.</w:t>
            </w:r>
          </w:p>
        </w:tc>
      </w:tr>
    </w:tbl>
    <w:p w:rsidR="00E37FDC" w:rsidRPr="00492B5E" w:rsidRDefault="00E37FDC" w:rsidP="00E37FDC">
      <w:pPr>
        <w:keepNext/>
        <w:outlineLvl w:val="1"/>
        <w:rPr>
          <w:b/>
          <w:u w:val="single"/>
          <w:lang w:val="en-US"/>
        </w:rPr>
      </w:pPr>
    </w:p>
    <w:p w:rsidR="00E37FDC" w:rsidRPr="00E37FDC" w:rsidRDefault="00E37FDC" w:rsidP="00E37FDC">
      <w:pPr>
        <w:keepNext/>
        <w:outlineLvl w:val="1"/>
        <w:rPr>
          <w:b/>
          <w:lang w:val="en-US"/>
        </w:rPr>
      </w:pPr>
      <w:r w:rsidRPr="00E37FDC">
        <w:rPr>
          <w:b/>
          <w:lang w:val="en-US"/>
        </w:rPr>
        <w:t>General information</w:t>
      </w:r>
    </w:p>
    <w:p w:rsidR="00E37FDC" w:rsidRPr="00492B5E" w:rsidRDefault="00E37FDC" w:rsidP="00E37FDC">
      <w:pPr>
        <w:rPr>
          <w:rFonts w:eastAsia="Calibri"/>
        </w:rPr>
      </w:pPr>
    </w:p>
    <w:p w:rsidR="00E37FDC" w:rsidRPr="00492B5E" w:rsidRDefault="00E37FDC" w:rsidP="00E37FDC">
      <w:pPr>
        <w:autoSpaceDE w:val="0"/>
        <w:autoSpaceDN w:val="0"/>
        <w:adjustRightInd w:val="0"/>
        <w:rPr>
          <w:rFonts w:eastAsia="Calibri" w:cs="Arial"/>
        </w:rPr>
      </w:pPr>
      <w:r w:rsidRPr="00492B5E">
        <w:rPr>
          <w:rFonts w:eastAsia="Calibri" w:cs="Arial"/>
        </w:rPr>
        <w:t xml:space="preserve">There is a Next Step Cheerleading Support Pack available to help with the delivery of the routines within schools. To access this pack schools can register with British Gymnastics to become a Partner School for an annual fee of £16.00. To register you will need to visit the BG website: </w:t>
      </w:r>
      <w:hyperlink r:id="rId31" w:history="1">
        <w:r w:rsidRPr="00492B5E">
          <w:rPr>
            <w:rFonts w:eastAsia="Calibri" w:cs="Arial"/>
            <w:color w:val="0000FF"/>
            <w:u w:val="single"/>
          </w:rPr>
          <w:t>www.british-gymnastics.org</w:t>
        </w:r>
      </w:hyperlink>
      <w:r w:rsidRPr="00492B5E">
        <w:rPr>
          <w:rFonts w:eastAsia="Calibri" w:cs="Arial"/>
        </w:rPr>
        <w:t xml:space="preserve">  </w:t>
      </w:r>
    </w:p>
    <w:p w:rsidR="00E37FDC" w:rsidRDefault="00E37FDC" w:rsidP="00E37FDC">
      <w:pPr>
        <w:rPr>
          <w:rFonts w:eastAsia="Calibri" w:cs="Arial"/>
        </w:rPr>
      </w:pPr>
    </w:p>
    <w:p w:rsidR="00E37FDC" w:rsidRPr="00492B5E" w:rsidRDefault="00E37FDC" w:rsidP="00E37FDC">
      <w:pPr>
        <w:rPr>
          <w:rFonts w:eastAsia="Calibri" w:cs="Arial"/>
        </w:rPr>
      </w:pPr>
      <w:r w:rsidRPr="00492B5E">
        <w:rPr>
          <w:rFonts w:eastAsia="Calibri" w:cs="Arial"/>
        </w:rPr>
        <w:t xml:space="preserve">UK Cheerleading Association (UKCA) run coaching courses for coaches / teachers which can support the delivery of cheerleading in schools / clubs. Information on these courses can be found at </w:t>
      </w:r>
      <w:hyperlink r:id="rId32" w:history="1">
        <w:r w:rsidRPr="00492B5E">
          <w:rPr>
            <w:rFonts w:eastAsia="Calibri" w:cs="Arial"/>
            <w:color w:val="0000FF"/>
            <w:u w:val="single"/>
          </w:rPr>
          <w:t>www.british-gymnastics.org</w:t>
        </w:r>
      </w:hyperlink>
    </w:p>
    <w:p w:rsidR="00114E7B" w:rsidRDefault="00114E7B"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2C0809" w:rsidRDefault="002C0809" w:rsidP="00E63760">
      <w:pPr>
        <w:autoSpaceDE w:val="0"/>
        <w:autoSpaceDN w:val="0"/>
        <w:adjustRightInd w:val="0"/>
        <w:jc w:val="center"/>
        <w:rPr>
          <w:rFonts w:eastAsia="Calibri" w:cs="Arial"/>
          <w:b/>
          <w:sz w:val="40"/>
          <w:szCs w:val="40"/>
          <w:lang w:eastAsia="en-GB"/>
        </w:rPr>
      </w:pPr>
    </w:p>
    <w:p w:rsidR="00E63760" w:rsidRDefault="00E63760" w:rsidP="00E63760">
      <w:pPr>
        <w:autoSpaceDE w:val="0"/>
        <w:autoSpaceDN w:val="0"/>
        <w:adjustRightInd w:val="0"/>
        <w:jc w:val="center"/>
        <w:rPr>
          <w:rFonts w:eastAsia="Calibri" w:cs="Arial"/>
          <w:b/>
          <w:sz w:val="40"/>
          <w:szCs w:val="40"/>
          <w:lang w:eastAsia="en-GB"/>
        </w:rPr>
      </w:pPr>
      <w:r>
        <w:rPr>
          <w:noProof/>
          <w:lang w:eastAsia="en-GB"/>
        </w:rPr>
        <mc:AlternateContent>
          <mc:Choice Requires="wps">
            <w:drawing>
              <wp:anchor distT="45720" distB="45720" distL="114300" distR="114300" simplePos="0" relativeHeight="251687424" behindDoc="1" locked="0" layoutInCell="1" allowOverlap="1" wp14:anchorId="7E0E0469" wp14:editId="7ACC3656">
                <wp:simplePos x="0" y="0"/>
                <wp:positionH relativeFrom="column">
                  <wp:posOffset>4808607</wp:posOffset>
                </wp:positionH>
                <wp:positionV relativeFrom="paragraph">
                  <wp:posOffset>-251432</wp:posOffset>
                </wp:positionV>
                <wp:extent cx="1518285" cy="978010"/>
                <wp:effectExtent l="0" t="0" r="5715"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8285" cy="978010"/>
                        </a:xfrm>
                        <a:prstGeom prst="rect">
                          <a:avLst/>
                        </a:prstGeom>
                        <a:solidFill>
                          <a:srgbClr val="FFFFFF"/>
                        </a:solidFill>
                        <a:ln w="9525">
                          <a:noFill/>
                          <a:miter lim="800000"/>
                          <a:headEnd/>
                          <a:tailEnd/>
                        </a:ln>
                      </wps:spPr>
                      <wps:txbx>
                        <w:txbxContent>
                          <w:p w:rsidR="0028291D" w:rsidRDefault="0028291D" w:rsidP="00E637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E0469" id="_x0000_s1045" type="#_x0000_t202" style="position:absolute;left:0;text-align:left;margin-left:378.65pt;margin-top:-19.8pt;width:119.55pt;height:77pt;z-index:-25162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" stroked="f">
                <v:textbox>
                  <w:txbxContent>
                    <w:p w:rsidR="0028291D" w:rsidRDefault="0028291D" w:rsidP="00E63760"/>
                  </w:txbxContent>
                </v:textbox>
              </v:shape>
            </w:pict>
          </mc:Fallback>
        </mc:AlternateContent>
      </w:r>
      <w:r w:rsidR="00C51BC4">
        <w:rPr>
          <w:rFonts w:eastAsia="Calibri" w:cs="Arial"/>
          <w:b/>
          <w:sz w:val="40"/>
          <w:szCs w:val="40"/>
          <w:lang w:eastAsia="en-GB"/>
        </w:rPr>
        <w:t xml:space="preserve">Cheerleading Stunts </w:t>
      </w:r>
      <w:r>
        <w:rPr>
          <w:rFonts w:eastAsia="Calibri" w:cs="Arial"/>
          <w:b/>
          <w:sz w:val="40"/>
          <w:szCs w:val="40"/>
          <w:lang w:eastAsia="en-GB"/>
        </w:rPr>
        <w:t>Competition</w:t>
      </w:r>
    </w:p>
    <w:p w:rsidR="00E63760" w:rsidRDefault="00E63760" w:rsidP="00E63760">
      <w:pPr>
        <w:autoSpaceDE w:val="0"/>
        <w:autoSpaceDN w:val="0"/>
        <w:adjustRightInd w:val="0"/>
        <w:jc w:val="center"/>
        <w:rPr>
          <w:rFonts w:eastAsia="Calibri" w:cs="Arial"/>
          <w:b/>
          <w:sz w:val="40"/>
          <w:szCs w:val="40"/>
          <w:lang w:eastAsia="en-GB"/>
        </w:rPr>
      </w:pPr>
      <w:r>
        <w:rPr>
          <w:rFonts w:eastAsia="Calibri" w:cs="Arial"/>
          <w:b/>
          <w:sz w:val="40"/>
          <w:szCs w:val="40"/>
          <w:lang w:eastAsia="en-GB"/>
        </w:rPr>
        <w:t>Level 1</w:t>
      </w:r>
    </w:p>
    <w:p w:rsidR="00C51BC4" w:rsidRDefault="00C51BC4" w:rsidP="00E63760">
      <w:pPr>
        <w:autoSpaceDE w:val="0"/>
        <w:autoSpaceDN w:val="0"/>
        <w:adjustRightInd w:val="0"/>
        <w:jc w:val="center"/>
        <w:rPr>
          <w:rFonts w:eastAsia="Calibri" w:cs="Arial"/>
          <w:b/>
          <w:sz w:val="40"/>
          <w:szCs w:val="40"/>
          <w:lang w:eastAsia="en-GB"/>
        </w:rPr>
      </w:pPr>
      <w:r>
        <w:rPr>
          <w:rFonts w:eastAsia="Calibri" w:cs="Arial"/>
          <w:b/>
          <w:sz w:val="40"/>
          <w:szCs w:val="40"/>
          <w:lang w:eastAsia="en-GB"/>
        </w:rPr>
        <w:t>West Yorkshire Only</w:t>
      </w:r>
    </w:p>
    <w:p w:rsidR="00E63760" w:rsidRDefault="00E63760" w:rsidP="00E63760">
      <w:pPr>
        <w:autoSpaceDE w:val="0"/>
        <w:autoSpaceDN w:val="0"/>
        <w:adjustRightInd w:val="0"/>
        <w:jc w:val="center"/>
        <w:rPr>
          <w:rFonts w:eastAsia="Calibri" w:cs="Arial"/>
          <w:b/>
          <w:sz w:val="40"/>
          <w:szCs w:val="40"/>
          <w:lang w:eastAsia="en-GB"/>
        </w:rPr>
      </w:pPr>
    </w:p>
    <w:p w:rsidR="00C51BC4" w:rsidRDefault="00C51BC4" w:rsidP="00E63760">
      <w:pPr>
        <w:autoSpaceDE w:val="0"/>
        <w:autoSpaceDN w:val="0"/>
        <w:adjustRightInd w:val="0"/>
        <w:rPr>
          <w:rFonts w:eastAsia="Calibri" w:cs="Arial"/>
          <w:b/>
          <w:lang w:eastAsia="en-GB"/>
        </w:rPr>
      </w:pPr>
      <w:r>
        <w:rPr>
          <w:rFonts w:eastAsia="Calibri" w:cs="Arial"/>
          <w:b/>
          <w:lang w:eastAsia="en-GB"/>
        </w:rPr>
        <w:t>Entry</w:t>
      </w:r>
    </w:p>
    <w:p w:rsidR="00C51BC4" w:rsidRDefault="00C51BC4" w:rsidP="00E63760">
      <w:pPr>
        <w:autoSpaceDE w:val="0"/>
        <w:autoSpaceDN w:val="0"/>
        <w:adjustRightInd w:val="0"/>
        <w:rPr>
          <w:rFonts w:eastAsia="Calibri" w:cs="Arial"/>
          <w:lang w:eastAsia="en-GB"/>
        </w:rPr>
      </w:pPr>
      <w:r>
        <w:rPr>
          <w:rFonts w:eastAsia="Calibri" w:cs="Arial"/>
          <w:lang w:eastAsia="en-GB"/>
        </w:rPr>
        <w:t>Schools may enter directly into the West Yorkshire Competition. Entry information will be circulated by Active Schools or can be accessed by the following link:</w:t>
      </w:r>
    </w:p>
    <w:p w:rsidR="00C51BC4" w:rsidRDefault="00C51BC4" w:rsidP="00E63760">
      <w:pPr>
        <w:autoSpaceDE w:val="0"/>
        <w:autoSpaceDN w:val="0"/>
        <w:adjustRightInd w:val="0"/>
        <w:rPr>
          <w:rFonts w:eastAsia="Calibri" w:cs="Arial"/>
          <w:lang w:eastAsia="en-GB"/>
        </w:rPr>
      </w:pPr>
    </w:p>
    <w:p w:rsidR="00C51BC4" w:rsidRPr="00C51BC4" w:rsidRDefault="00DA155D" w:rsidP="00E63760">
      <w:pPr>
        <w:autoSpaceDE w:val="0"/>
        <w:autoSpaceDN w:val="0"/>
        <w:adjustRightInd w:val="0"/>
        <w:rPr>
          <w:rFonts w:eastAsia="Calibri" w:cs="Arial"/>
          <w:lang w:eastAsia="en-GB"/>
        </w:rPr>
      </w:pPr>
      <w:hyperlink r:id="rId33" w:history="1">
        <w:r w:rsidR="00C51BC4" w:rsidRPr="00C51BC4">
          <w:rPr>
            <w:rStyle w:val="Hyperlink"/>
            <w:rFonts w:eastAsia="Calibri" w:cs="Arial"/>
            <w:lang w:eastAsia="en-GB"/>
          </w:rPr>
          <w:t>http://www.wysport.co.uk/programmes-services/wy-school-games/school-games-resources/</w:t>
        </w:r>
      </w:hyperlink>
    </w:p>
    <w:p w:rsidR="00C51BC4" w:rsidRDefault="00C51BC4" w:rsidP="00E63760">
      <w:pPr>
        <w:autoSpaceDE w:val="0"/>
        <w:autoSpaceDN w:val="0"/>
        <w:adjustRightInd w:val="0"/>
        <w:rPr>
          <w:rFonts w:eastAsia="Calibri" w:cs="Arial"/>
          <w:b/>
          <w:lang w:eastAsia="en-GB"/>
        </w:rPr>
      </w:pPr>
    </w:p>
    <w:p w:rsidR="00E63760" w:rsidRPr="00E63760" w:rsidRDefault="00E63760" w:rsidP="00E63760">
      <w:pPr>
        <w:autoSpaceDE w:val="0"/>
        <w:autoSpaceDN w:val="0"/>
        <w:adjustRightInd w:val="0"/>
        <w:rPr>
          <w:rFonts w:cs="Arial"/>
          <w:bCs/>
          <w:color w:val="444444"/>
          <w:lang w:val="en-US" w:eastAsia="en-GB"/>
        </w:rPr>
      </w:pPr>
      <w:r>
        <w:rPr>
          <w:rFonts w:eastAsia="Calibri" w:cs="Arial"/>
          <w:b/>
          <w:lang w:eastAsia="en-GB"/>
        </w:rPr>
        <w:t xml:space="preserve">Format: </w:t>
      </w:r>
      <w:r w:rsidRPr="00E63760">
        <w:rPr>
          <w:rFonts w:cs="Arial"/>
          <w:bCs/>
          <w:color w:val="444444"/>
          <w:lang w:val="en-US" w:eastAsia="en-GB"/>
        </w:rPr>
        <w:t>USASF guidelines – level 1</w:t>
      </w:r>
    </w:p>
    <w:p w:rsidR="00E63760" w:rsidRDefault="00E63760" w:rsidP="00E63760">
      <w:pPr>
        <w:autoSpaceDE w:val="0"/>
        <w:autoSpaceDN w:val="0"/>
        <w:adjustRightInd w:val="0"/>
        <w:rPr>
          <w:rFonts w:ascii="Helvetica" w:hAnsi="Helvetica" w:cs="Helvetica"/>
          <w:bCs/>
          <w:color w:val="444444"/>
          <w:sz w:val="21"/>
          <w:szCs w:val="21"/>
          <w:lang w:val="en-US" w:eastAsia="en-GB"/>
        </w:rPr>
      </w:pPr>
    </w:p>
    <w:p w:rsidR="00E63760" w:rsidRDefault="00E63760" w:rsidP="00E63760">
      <w:pPr>
        <w:autoSpaceDE w:val="0"/>
        <w:autoSpaceDN w:val="0"/>
        <w:adjustRightInd w:val="0"/>
        <w:rPr>
          <w:rFonts w:eastAsia="Calibri" w:cs="Arial"/>
          <w:b/>
          <w:lang w:eastAsia="en-GB"/>
        </w:rPr>
      </w:pPr>
      <w:r>
        <w:rPr>
          <w:rFonts w:eastAsia="Calibri" w:cs="Arial"/>
          <w:b/>
          <w:lang w:eastAsia="en-GB"/>
        </w:rPr>
        <w:t>Age group: 7-11</w:t>
      </w:r>
    </w:p>
    <w:p w:rsidR="00E63760" w:rsidRDefault="00E63760" w:rsidP="00E63760">
      <w:pPr>
        <w:autoSpaceDE w:val="0"/>
        <w:autoSpaceDN w:val="0"/>
        <w:adjustRightInd w:val="0"/>
        <w:rPr>
          <w:rFonts w:eastAsia="Calibri" w:cs="Arial"/>
          <w:b/>
          <w:lang w:eastAsia="en-GB"/>
        </w:rPr>
      </w:pPr>
    </w:p>
    <w:p w:rsidR="00E63760" w:rsidRDefault="00E63760" w:rsidP="00E63760">
      <w:pPr>
        <w:autoSpaceDE w:val="0"/>
        <w:autoSpaceDN w:val="0"/>
        <w:adjustRightInd w:val="0"/>
        <w:rPr>
          <w:rFonts w:eastAsia="Calibri" w:cs="Arial"/>
        </w:rPr>
      </w:pPr>
      <w:r>
        <w:rPr>
          <w:rFonts w:eastAsia="Calibri" w:cs="Arial"/>
          <w:b/>
          <w:lang w:eastAsia="en-GB"/>
        </w:rPr>
        <w:t xml:space="preserve">Team &amp; Squad numbers: </w:t>
      </w:r>
      <w:r w:rsidRPr="00BA7E3E">
        <w:rPr>
          <w:rFonts w:eastAsia="Calibri" w:cs="Arial"/>
        </w:rPr>
        <w:t>Min. 5 and Max.</w:t>
      </w:r>
      <w:r w:rsidRPr="00BA29ED">
        <w:rPr>
          <w:rFonts w:eastAsia="Calibri" w:cs="Arial"/>
        </w:rPr>
        <w:t>16 in team.  Single sex or mixed teams.</w:t>
      </w:r>
      <w:r>
        <w:rPr>
          <w:rFonts w:eastAsia="Calibri" w:cs="Arial"/>
        </w:rPr>
        <w:t xml:space="preserve"> </w:t>
      </w:r>
      <w:r w:rsidRPr="00BA7E3E">
        <w:rPr>
          <w:rFonts w:eastAsia="Calibri" w:cs="Arial"/>
        </w:rPr>
        <w:t>No restrictions on eligibility, any young person may enter.</w:t>
      </w:r>
    </w:p>
    <w:p w:rsidR="00E63760" w:rsidRPr="00E63760" w:rsidRDefault="00E63760" w:rsidP="00E63760">
      <w:pPr>
        <w:autoSpaceDE w:val="0"/>
        <w:autoSpaceDN w:val="0"/>
        <w:adjustRightInd w:val="0"/>
        <w:rPr>
          <w:rFonts w:eastAsia="Calibri" w:cs="Arial"/>
          <w:b/>
        </w:rPr>
      </w:pPr>
    </w:p>
    <w:p w:rsidR="00E63760" w:rsidRPr="00E63760" w:rsidRDefault="00E63760" w:rsidP="00E63760">
      <w:pPr>
        <w:autoSpaceDE w:val="0"/>
        <w:autoSpaceDN w:val="0"/>
        <w:adjustRightInd w:val="0"/>
        <w:rPr>
          <w:rFonts w:eastAsia="Calibri" w:cs="Arial"/>
        </w:rPr>
      </w:pPr>
      <w:r w:rsidRPr="00E63760">
        <w:rPr>
          <w:rFonts w:eastAsia="Calibri" w:cs="Arial"/>
          <w:b/>
        </w:rPr>
        <w:t>Kit / Equipment / PPE</w:t>
      </w:r>
      <w:r>
        <w:rPr>
          <w:rFonts w:eastAsia="Calibri" w:cs="Arial"/>
          <w:b/>
        </w:rPr>
        <w:t xml:space="preserve">: </w:t>
      </w:r>
      <w:r w:rsidRPr="00E63760">
        <w:rPr>
          <w:rFonts w:eastAsia="Calibri" w:cs="Arial"/>
        </w:rPr>
        <w:t>Cheerleaders should wear either PE kit, dancewear or Cheerleading uniforms with appropriate footwear, i.e. dance shoes or trainers. Bare feet are not allowed. Dance shoes / trainers should be clean, non-marking, indoor footwear and not the footwear worn to arrive at the event.</w:t>
      </w:r>
    </w:p>
    <w:p w:rsidR="00E63760" w:rsidRDefault="00E63760" w:rsidP="00E63760">
      <w:pPr>
        <w:autoSpaceDE w:val="0"/>
        <w:autoSpaceDN w:val="0"/>
        <w:adjustRightInd w:val="0"/>
        <w:rPr>
          <w:rFonts w:eastAsia="Calibri" w:cs="Arial"/>
        </w:rPr>
      </w:pPr>
      <w:r w:rsidRPr="00E63760">
        <w:rPr>
          <w:rFonts w:eastAsia="Calibri" w:cs="Arial"/>
        </w:rPr>
        <w:t>All jewellery must be removed and hair must be tied back</w:t>
      </w:r>
    </w:p>
    <w:p w:rsid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412F6A">
        <w:rPr>
          <w:rFonts w:eastAsia="Calibri" w:cs="Arial"/>
          <w:b/>
        </w:rPr>
        <w:t>Routine Requirements</w:t>
      </w:r>
    </w:p>
    <w:p w:rsidR="00E63760" w:rsidRDefault="00E63760" w:rsidP="00E63760">
      <w:pPr>
        <w:autoSpaceDE w:val="0"/>
        <w:autoSpaceDN w:val="0"/>
        <w:adjustRightInd w:val="0"/>
        <w:rPr>
          <w:rFonts w:eastAsia="Calibri" w:cs="Arial"/>
        </w:rPr>
      </w:pPr>
      <w:r w:rsidRPr="00E63760">
        <w:rPr>
          <w:rFonts w:eastAsia="Calibri" w:cs="Arial"/>
        </w:rPr>
        <w:t xml:space="preserve">Teams will perform a routine to music of their choice (with or without vocals) that is    1.30min – 2.30mins long. A mark will be deducted for every second that the routine is under or over time. Timing will begin with the first movement, voice or note of music, whichever comes first. </w:t>
      </w:r>
    </w:p>
    <w:p w:rsidR="00E63760" w:rsidRPr="00E63760" w:rsidRDefault="00E63760" w:rsidP="00E63760">
      <w:pPr>
        <w:autoSpaceDE w:val="0"/>
        <w:autoSpaceDN w:val="0"/>
        <w:adjustRightInd w:val="0"/>
        <w:rPr>
          <w:rFonts w:eastAsia="Calibri" w:cs="Arial"/>
        </w:rPr>
      </w:pPr>
    </w:p>
    <w:p w:rsidR="00E63760" w:rsidRDefault="00E63760" w:rsidP="00E63760">
      <w:pPr>
        <w:autoSpaceDE w:val="0"/>
        <w:autoSpaceDN w:val="0"/>
        <w:adjustRightInd w:val="0"/>
        <w:rPr>
          <w:rFonts w:eastAsia="Calibri" w:cs="Arial"/>
        </w:rPr>
      </w:pPr>
      <w:r w:rsidRPr="00E63760">
        <w:rPr>
          <w:rFonts w:eastAsia="Calibri" w:cs="Arial"/>
        </w:rPr>
        <w:t>The routine of no longer than 2min 30sec must consist of:</w:t>
      </w:r>
    </w:p>
    <w:p w:rsidR="00E63760" w:rsidRPr="00E63760" w:rsidRDefault="00E63760" w:rsidP="00E63760">
      <w:pPr>
        <w:autoSpaceDE w:val="0"/>
        <w:autoSpaceDN w:val="0"/>
        <w:adjustRightInd w:val="0"/>
        <w:rPr>
          <w:rFonts w:eastAsia="Calibri" w:cs="Arial"/>
        </w:rPr>
      </w:pPr>
    </w:p>
    <w:p w:rsidR="00E63760" w:rsidRDefault="00E63760" w:rsidP="00E63760">
      <w:pPr>
        <w:autoSpaceDE w:val="0"/>
        <w:autoSpaceDN w:val="0"/>
        <w:adjustRightInd w:val="0"/>
        <w:rPr>
          <w:rFonts w:eastAsia="Calibri" w:cs="Arial"/>
        </w:rPr>
      </w:pPr>
      <w:r w:rsidRPr="00E63760">
        <w:rPr>
          <w:rFonts w:eastAsia="Calibri" w:cs="Arial"/>
        </w:rPr>
        <w:t>Criteria – following USASF Cheer level 1 with adaptations to suit a school environment</w:t>
      </w:r>
    </w:p>
    <w:p w:rsidR="00E63760" w:rsidRPr="00F8289A" w:rsidRDefault="00E63760" w:rsidP="00E63760">
      <w:pPr>
        <w:autoSpaceDE w:val="0"/>
        <w:autoSpaceDN w:val="0"/>
        <w:adjustRightInd w:val="0"/>
        <w:rPr>
          <w:rFonts w:eastAsia="Calibri" w:cs="Arial"/>
          <w:b/>
        </w:rPr>
      </w:pPr>
    </w:p>
    <w:p w:rsidR="00412F6A" w:rsidRPr="00F8289A" w:rsidRDefault="00E63760" w:rsidP="00E63760">
      <w:pPr>
        <w:autoSpaceDE w:val="0"/>
        <w:autoSpaceDN w:val="0"/>
        <w:adjustRightInd w:val="0"/>
        <w:rPr>
          <w:rFonts w:eastAsia="Calibri" w:cs="Arial"/>
          <w:b/>
        </w:rPr>
      </w:pPr>
      <w:r w:rsidRPr="00F8289A">
        <w:rPr>
          <w:rFonts w:eastAsia="Calibri" w:cs="Arial"/>
          <w:b/>
        </w:rPr>
        <w:t>LEVEL 1 TUMBLING</w:t>
      </w:r>
    </w:p>
    <w:p w:rsidR="00E63760" w:rsidRPr="00E63760" w:rsidRDefault="00F8289A" w:rsidP="00E63760">
      <w:pPr>
        <w:autoSpaceDE w:val="0"/>
        <w:autoSpaceDN w:val="0"/>
        <w:adjustRightInd w:val="0"/>
        <w:rPr>
          <w:rFonts w:eastAsia="Calibri" w:cs="Arial"/>
        </w:rPr>
      </w:pPr>
      <w:r>
        <w:rPr>
          <w:rFonts w:eastAsia="Calibri" w:cs="Arial"/>
        </w:rPr>
        <w:t xml:space="preserve">Compulsory for ALL squad: </w:t>
      </w:r>
      <w:r w:rsidR="00E63760" w:rsidRPr="00E63760">
        <w:rPr>
          <w:rFonts w:eastAsia="Calibri" w:cs="Arial"/>
        </w:rPr>
        <w:t>Forward Roll (not a dive forward roll) Backward Roll</w:t>
      </w:r>
    </w:p>
    <w:p w:rsidR="00E63760" w:rsidRPr="00E63760" w:rsidRDefault="00E63760" w:rsidP="00E63760">
      <w:pPr>
        <w:autoSpaceDE w:val="0"/>
        <w:autoSpaceDN w:val="0"/>
        <w:adjustRightInd w:val="0"/>
        <w:rPr>
          <w:rFonts w:eastAsia="Calibri" w:cs="Arial"/>
        </w:rPr>
      </w:pPr>
    </w:p>
    <w:p w:rsidR="00E63760" w:rsidRDefault="00E63760" w:rsidP="00E63760">
      <w:pPr>
        <w:autoSpaceDE w:val="0"/>
        <w:autoSpaceDN w:val="0"/>
        <w:adjustRightInd w:val="0"/>
        <w:rPr>
          <w:rFonts w:eastAsia="Calibri" w:cs="Arial"/>
        </w:rPr>
      </w:pPr>
      <w:r w:rsidRPr="00E63760">
        <w:rPr>
          <w:rFonts w:eastAsia="Calibri" w:cs="Arial"/>
        </w:rPr>
        <w:t>Desire</w:t>
      </w:r>
      <w:r w:rsidR="00F8289A">
        <w:rPr>
          <w:rFonts w:eastAsia="Calibri" w:cs="Arial"/>
        </w:rPr>
        <w:t xml:space="preserve">d for AT LEAST HALF of squad: </w:t>
      </w:r>
      <w:r w:rsidRPr="00E63760">
        <w:rPr>
          <w:rFonts w:eastAsia="Calibri" w:cs="Arial"/>
        </w:rPr>
        <w:t>Cartwheel</w:t>
      </w:r>
      <w:r w:rsidR="00F8289A">
        <w:rPr>
          <w:rFonts w:eastAsia="Calibri" w:cs="Arial"/>
        </w:rPr>
        <w:t xml:space="preserve">, </w:t>
      </w:r>
      <w:r w:rsidRPr="00E63760">
        <w:rPr>
          <w:rFonts w:eastAsia="Calibri" w:cs="Arial"/>
        </w:rPr>
        <w:t>Handstand (unsupported)</w:t>
      </w:r>
      <w:r w:rsidR="00F8289A">
        <w:rPr>
          <w:rFonts w:eastAsia="Calibri" w:cs="Arial"/>
        </w:rPr>
        <w:t xml:space="preserve">, </w:t>
      </w:r>
      <w:r w:rsidRPr="00E63760">
        <w:rPr>
          <w:rFonts w:eastAsia="Calibri" w:cs="Arial"/>
        </w:rPr>
        <w:t>Walkover, Forward</w:t>
      </w:r>
      <w:r w:rsidR="00F8289A">
        <w:rPr>
          <w:rFonts w:eastAsia="Calibri" w:cs="Arial"/>
        </w:rPr>
        <w:t xml:space="preserve"> </w:t>
      </w:r>
      <w:r w:rsidRPr="00E63760">
        <w:rPr>
          <w:rFonts w:eastAsia="Calibri" w:cs="Arial"/>
        </w:rPr>
        <w:t>Walkover, Backward</w:t>
      </w:r>
    </w:p>
    <w:p w:rsidR="00E63760" w:rsidRPr="00E63760" w:rsidRDefault="00E63760" w:rsidP="00E63760">
      <w:pPr>
        <w:autoSpaceDE w:val="0"/>
        <w:autoSpaceDN w:val="0"/>
        <w:adjustRightInd w:val="0"/>
        <w:rPr>
          <w:rFonts w:eastAsia="Calibri" w:cs="Arial"/>
        </w:rPr>
      </w:pPr>
      <w:r w:rsidRPr="00E63760">
        <w:rPr>
          <w:rFonts w:eastAsia="Calibri" w:cs="Arial"/>
        </w:rPr>
        <w:tab/>
      </w:r>
    </w:p>
    <w:p w:rsidR="00F8289A" w:rsidRPr="00F8289A" w:rsidRDefault="00E63760" w:rsidP="00E63760">
      <w:pPr>
        <w:autoSpaceDE w:val="0"/>
        <w:autoSpaceDN w:val="0"/>
        <w:adjustRightInd w:val="0"/>
        <w:rPr>
          <w:rFonts w:eastAsia="Calibri" w:cs="Arial"/>
          <w:b/>
        </w:rPr>
      </w:pPr>
      <w:r w:rsidRPr="00F8289A">
        <w:rPr>
          <w:rFonts w:eastAsia="Calibri" w:cs="Arial"/>
          <w:b/>
        </w:rPr>
        <w:t>LEVEL 1 COMBINATION/RUNNING TUMBLING</w:t>
      </w:r>
    </w:p>
    <w:p w:rsidR="00E63760" w:rsidRPr="00E63760" w:rsidRDefault="00F8289A" w:rsidP="00E63760">
      <w:pPr>
        <w:autoSpaceDE w:val="0"/>
        <w:autoSpaceDN w:val="0"/>
        <w:adjustRightInd w:val="0"/>
        <w:rPr>
          <w:rFonts w:eastAsia="Calibri" w:cs="Arial"/>
        </w:rPr>
      </w:pPr>
      <w:r>
        <w:rPr>
          <w:rFonts w:eastAsia="Calibri" w:cs="Arial"/>
        </w:rPr>
        <w:t xml:space="preserve">Compulsory for ALL squad: </w:t>
      </w:r>
      <w:r w:rsidR="00E63760" w:rsidRPr="00E63760">
        <w:rPr>
          <w:rFonts w:eastAsia="Calibri" w:cs="Arial"/>
        </w:rPr>
        <w:t>Two or more combined Skills</w:t>
      </w:r>
    </w:p>
    <w:p w:rsidR="00E63760" w:rsidRPr="00E63760" w:rsidRDefault="00E63760" w:rsidP="00E63760">
      <w:pPr>
        <w:autoSpaceDE w:val="0"/>
        <w:autoSpaceDN w:val="0"/>
        <w:adjustRightInd w:val="0"/>
        <w:rPr>
          <w:rFonts w:eastAsia="Calibri" w:cs="Arial"/>
        </w:rPr>
      </w:pP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p>
    <w:p w:rsidR="00E63760" w:rsidRDefault="00E63760" w:rsidP="00E63760">
      <w:pPr>
        <w:autoSpaceDE w:val="0"/>
        <w:autoSpaceDN w:val="0"/>
        <w:adjustRightInd w:val="0"/>
        <w:rPr>
          <w:rFonts w:eastAsia="Calibri" w:cs="Arial"/>
        </w:rPr>
      </w:pPr>
      <w:r w:rsidRPr="00E63760">
        <w:rPr>
          <w:rFonts w:eastAsia="Calibri" w:cs="Arial"/>
        </w:rPr>
        <w:t>Desire</w:t>
      </w:r>
      <w:r w:rsidR="00F8289A">
        <w:rPr>
          <w:rFonts w:eastAsia="Calibri" w:cs="Arial"/>
        </w:rPr>
        <w:t xml:space="preserve">d for AT LEAST HALF of squad: </w:t>
      </w:r>
      <w:r w:rsidRPr="00E63760">
        <w:rPr>
          <w:rFonts w:eastAsia="Calibri" w:cs="Arial"/>
        </w:rPr>
        <w:t>Round off</w:t>
      </w:r>
    </w:p>
    <w:p w:rsidR="00E63760" w:rsidRPr="00E63760" w:rsidRDefault="00E63760" w:rsidP="00E63760">
      <w:pPr>
        <w:autoSpaceDE w:val="0"/>
        <w:autoSpaceDN w:val="0"/>
        <w:adjustRightInd w:val="0"/>
        <w:rPr>
          <w:rFonts w:eastAsia="Calibri" w:cs="Arial"/>
        </w:rPr>
      </w:pPr>
    </w:p>
    <w:p w:rsidR="00114E7B" w:rsidRDefault="00114E7B" w:rsidP="00E63760">
      <w:pPr>
        <w:autoSpaceDE w:val="0"/>
        <w:autoSpaceDN w:val="0"/>
        <w:adjustRightInd w:val="0"/>
        <w:rPr>
          <w:rFonts w:eastAsia="Calibri" w:cs="Arial"/>
          <w:b/>
        </w:rPr>
      </w:pPr>
    </w:p>
    <w:p w:rsidR="00114E7B" w:rsidRDefault="00114E7B" w:rsidP="00E63760">
      <w:pPr>
        <w:autoSpaceDE w:val="0"/>
        <w:autoSpaceDN w:val="0"/>
        <w:adjustRightInd w:val="0"/>
        <w:rPr>
          <w:rFonts w:eastAsia="Calibri" w:cs="Arial"/>
          <w:b/>
        </w:rPr>
      </w:pPr>
    </w:p>
    <w:p w:rsidR="00412F6A" w:rsidRPr="00E63760" w:rsidRDefault="00E63760" w:rsidP="00E63760">
      <w:pPr>
        <w:autoSpaceDE w:val="0"/>
        <w:autoSpaceDN w:val="0"/>
        <w:adjustRightInd w:val="0"/>
        <w:rPr>
          <w:rFonts w:eastAsia="Calibri" w:cs="Arial"/>
          <w:b/>
        </w:rPr>
      </w:pPr>
      <w:r w:rsidRPr="00E63760">
        <w:rPr>
          <w:rFonts w:eastAsia="Calibri" w:cs="Arial"/>
          <w:b/>
        </w:rPr>
        <w:t>LEVEL 1 STUNTS</w:t>
      </w:r>
    </w:p>
    <w:p w:rsidR="00E63760" w:rsidRPr="00E63760" w:rsidRDefault="00F8289A" w:rsidP="00E63760">
      <w:pPr>
        <w:autoSpaceDE w:val="0"/>
        <w:autoSpaceDN w:val="0"/>
        <w:adjustRightInd w:val="0"/>
        <w:rPr>
          <w:rFonts w:eastAsia="Calibri" w:cs="Arial"/>
        </w:rPr>
      </w:pPr>
      <w:r>
        <w:rPr>
          <w:rFonts w:eastAsia="Calibri" w:cs="Arial"/>
        </w:rPr>
        <w:t xml:space="preserve">Compulsory for ALL squad: </w:t>
      </w:r>
      <w:r w:rsidR="00E63760" w:rsidRPr="00E63760">
        <w:rPr>
          <w:rFonts w:eastAsia="Calibri" w:cs="Arial"/>
        </w:rPr>
        <w:t>Double Leg Prep Level Stunts must be shown.</w:t>
      </w:r>
      <w:r>
        <w:rPr>
          <w:rFonts w:eastAsia="Calibri" w:cs="Arial"/>
        </w:rPr>
        <w:t xml:space="preserve"> </w:t>
      </w:r>
      <w:r w:rsidR="00E63760" w:rsidRPr="00E63760">
        <w:rPr>
          <w:rFonts w:eastAsia="Calibri" w:cs="Arial"/>
        </w:rPr>
        <w:t>Must show two or more stunts</w:t>
      </w:r>
    </w:p>
    <w:p w:rsidR="00E63760" w:rsidRPr="00E63760" w:rsidRDefault="00E63760" w:rsidP="00E63760">
      <w:pPr>
        <w:autoSpaceDE w:val="0"/>
        <w:autoSpaceDN w:val="0"/>
        <w:adjustRightInd w:val="0"/>
        <w:rPr>
          <w:rFonts w:eastAsia="Calibri" w:cs="Arial"/>
        </w:rPr>
      </w:pPr>
    </w:p>
    <w:p w:rsidR="004D7935" w:rsidRDefault="00F8289A" w:rsidP="00E63760">
      <w:pPr>
        <w:autoSpaceDE w:val="0"/>
        <w:autoSpaceDN w:val="0"/>
        <w:adjustRightInd w:val="0"/>
        <w:rPr>
          <w:rFonts w:eastAsia="Calibri" w:cs="Arial"/>
        </w:rPr>
      </w:pPr>
      <w:r>
        <w:rPr>
          <w:rFonts w:eastAsia="Calibri" w:cs="Arial"/>
        </w:rPr>
        <w:t xml:space="preserve">Desired for ALL squad: </w:t>
      </w:r>
      <w:r w:rsidR="00E63760" w:rsidRPr="00E63760">
        <w:rPr>
          <w:rFonts w:eastAsia="Calibri" w:cs="Arial"/>
        </w:rPr>
        <w:t>Single Leg Stunt at waist level</w:t>
      </w:r>
      <w:r w:rsidR="00E63760">
        <w:rPr>
          <w:rFonts w:eastAsia="Calibri" w:cs="Arial"/>
        </w:rPr>
        <w:t xml:space="preserve"> </w:t>
      </w:r>
      <w:r w:rsidR="00E63760" w:rsidRPr="00E63760">
        <w:rPr>
          <w:rFonts w:eastAsia="Calibri" w:cs="Arial"/>
        </w:rPr>
        <w:t>must be showing at least two cheer body positions.</w:t>
      </w:r>
    </w:p>
    <w:p w:rsidR="004D7935" w:rsidRDefault="004D7935" w:rsidP="00E63760">
      <w:pPr>
        <w:autoSpaceDE w:val="0"/>
        <w:autoSpaceDN w:val="0"/>
        <w:adjustRightInd w:val="0"/>
        <w:rPr>
          <w:rFonts w:eastAsia="Calibri" w:cs="Arial"/>
          <w:b/>
        </w:rPr>
      </w:pPr>
    </w:p>
    <w:p w:rsidR="00F8289A" w:rsidRDefault="00F8289A" w:rsidP="00E63760">
      <w:pPr>
        <w:autoSpaceDE w:val="0"/>
        <w:autoSpaceDN w:val="0"/>
        <w:adjustRightInd w:val="0"/>
        <w:rPr>
          <w:rFonts w:eastAsia="Calibri" w:cs="Arial"/>
          <w:b/>
        </w:rPr>
      </w:pPr>
    </w:p>
    <w:p w:rsidR="00F8289A" w:rsidRDefault="00F8289A" w:rsidP="00E63760">
      <w:pPr>
        <w:autoSpaceDE w:val="0"/>
        <w:autoSpaceDN w:val="0"/>
        <w:adjustRightInd w:val="0"/>
        <w:rPr>
          <w:rFonts w:eastAsia="Calibri" w:cs="Arial"/>
          <w:b/>
        </w:rPr>
      </w:pPr>
    </w:p>
    <w:p w:rsidR="00412F6A" w:rsidRPr="00E63760" w:rsidRDefault="00E63760" w:rsidP="00E63760">
      <w:pPr>
        <w:autoSpaceDE w:val="0"/>
        <w:autoSpaceDN w:val="0"/>
        <w:adjustRightInd w:val="0"/>
        <w:rPr>
          <w:rFonts w:eastAsia="Calibri" w:cs="Arial"/>
          <w:b/>
        </w:rPr>
      </w:pPr>
      <w:r w:rsidRPr="00E63760">
        <w:rPr>
          <w:rFonts w:eastAsia="Calibri" w:cs="Arial"/>
          <w:b/>
        </w:rPr>
        <w:t>LEVEL 1 PYRAMIDS</w:t>
      </w:r>
    </w:p>
    <w:p w:rsidR="00E63760" w:rsidRPr="00E63760" w:rsidRDefault="00E63760" w:rsidP="00E63760">
      <w:pPr>
        <w:autoSpaceDE w:val="0"/>
        <w:autoSpaceDN w:val="0"/>
        <w:adjustRightInd w:val="0"/>
        <w:rPr>
          <w:rFonts w:eastAsia="Calibri" w:cs="Arial"/>
        </w:rPr>
      </w:pPr>
      <w:r w:rsidRPr="00E63760">
        <w:rPr>
          <w:rFonts w:eastAsia="Calibri" w:cs="Arial"/>
        </w:rPr>
        <w:t>C</w:t>
      </w:r>
      <w:r w:rsidR="00F8289A">
        <w:rPr>
          <w:rFonts w:eastAsia="Calibri" w:cs="Arial"/>
        </w:rPr>
        <w:t xml:space="preserve">ompulsory for ALL squad: </w:t>
      </w:r>
      <w:r>
        <w:rPr>
          <w:rFonts w:eastAsia="Calibri" w:cs="Arial"/>
        </w:rPr>
        <w:t>Must see three different structures.</w:t>
      </w:r>
      <w:r w:rsidR="00F8289A">
        <w:rPr>
          <w:rFonts w:eastAsia="Calibri" w:cs="Arial"/>
        </w:rPr>
        <w:t xml:space="preserve"> </w:t>
      </w:r>
      <w:r w:rsidRPr="00E63760">
        <w:rPr>
          <w:rFonts w:eastAsia="Calibri" w:cs="Arial"/>
        </w:rPr>
        <w:t>Flyers MUST be connected by either foot or hand.</w:t>
      </w:r>
    </w:p>
    <w:p w:rsidR="00E63760" w:rsidRPr="00E63760" w:rsidRDefault="00E63760" w:rsidP="00E63760">
      <w:pPr>
        <w:autoSpaceDE w:val="0"/>
        <w:autoSpaceDN w:val="0"/>
        <w:adjustRightInd w:val="0"/>
        <w:rPr>
          <w:rFonts w:eastAsia="Calibri" w:cs="Arial"/>
        </w:rPr>
      </w:pPr>
      <w:r w:rsidRPr="00E63760">
        <w:rPr>
          <w:rFonts w:eastAsia="Calibri" w:cs="Arial"/>
        </w:rPr>
        <w:t>(please see detailed list for mounts and dismounts)</w:t>
      </w:r>
      <w:r w:rsidRPr="00E63760">
        <w:rPr>
          <w:rFonts w:eastAsia="Calibri" w:cs="Arial"/>
        </w:rPr>
        <w:tab/>
      </w:r>
    </w:p>
    <w:p w:rsidR="00E63760" w:rsidRDefault="00E63760" w:rsidP="00E63760">
      <w:pPr>
        <w:autoSpaceDE w:val="0"/>
        <w:autoSpaceDN w:val="0"/>
        <w:adjustRightInd w:val="0"/>
        <w:rPr>
          <w:rFonts w:eastAsia="Calibri" w:cs="Arial"/>
        </w:rPr>
      </w:pPr>
    </w:p>
    <w:p w:rsidR="00412F6A" w:rsidRPr="00E63760" w:rsidRDefault="00E63760" w:rsidP="00E63760">
      <w:pPr>
        <w:autoSpaceDE w:val="0"/>
        <w:autoSpaceDN w:val="0"/>
        <w:adjustRightInd w:val="0"/>
        <w:rPr>
          <w:rFonts w:eastAsia="Calibri" w:cs="Arial"/>
          <w:b/>
        </w:rPr>
      </w:pPr>
      <w:r w:rsidRPr="00E63760">
        <w:rPr>
          <w:rFonts w:eastAsia="Calibri" w:cs="Arial"/>
          <w:b/>
        </w:rPr>
        <w:t>LEVEL 1 DISMOUNTS</w:t>
      </w:r>
    </w:p>
    <w:p w:rsidR="00E63760" w:rsidRPr="00E63760" w:rsidRDefault="00E63760" w:rsidP="00E63760">
      <w:pPr>
        <w:autoSpaceDE w:val="0"/>
        <w:autoSpaceDN w:val="0"/>
        <w:adjustRightInd w:val="0"/>
        <w:rPr>
          <w:rFonts w:eastAsia="Calibri" w:cs="Arial"/>
        </w:rPr>
      </w:pPr>
      <w:r>
        <w:rPr>
          <w:rFonts w:eastAsia="Calibri" w:cs="Arial"/>
        </w:rPr>
        <w:t xml:space="preserve">Compulsory for ALL squad:  </w:t>
      </w:r>
      <w:r w:rsidRPr="00E63760">
        <w:rPr>
          <w:rFonts w:eastAsia="Calibri" w:cs="Arial"/>
        </w:rPr>
        <w:t>Must see at least one cradle from multi-based stunts.  Must have two catchers and a spotter with at least one hand-arm supporting the waist to shoulder region to protect the head and shoulder area through the cradle.</w:t>
      </w:r>
    </w:p>
    <w:p w:rsidR="00E63760" w:rsidRDefault="00E63760" w:rsidP="00E63760">
      <w:pPr>
        <w:autoSpaceDE w:val="0"/>
        <w:autoSpaceDN w:val="0"/>
        <w:adjustRightInd w:val="0"/>
        <w:rPr>
          <w:rFonts w:eastAsia="Calibri" w:cs="Arial"/>
        </w:rPr>
      </w:pPr>
      <w:r w:rsidRPr="00E63760">
        <w:rPr>
          <w:rFonts w:eastAsia="Calibri" w:cs="Arial"/>
        </w:rPr>
        <w:tab/>
      </w:r>
    </w:p>
    <w:p w:rsidR="00E63760" w:rsidRPr="00E63760" w:rsidRDefault="00E63760" w:rsidP="00E63760">
      <w:pPr>
        <w:autoSpaceDE w:val="0"/>
        <w:autoSpaceDN w:val="0"/>
        <w:adjustRightInd w:val="0"/>
        <w:rPr>
          <w:rFonts w:eastAsia="Calibri" w:cs="Arial"/>
        </w:rPr>
      </w:pPr>
      <w:r w:rsidRPr="00E63760">
        <w:rPr>
          <w:rFonts w:eastAsia="Calibri" w:cs="Arial"/>
        </w:rPr>
        <w:t>Multiples will increase scoring potential.</w:t>
      </w:r>
    </w:p>
    <w:p w:rsidR="00E63760" w:rsidRPr="00E63760" w:rsidRDefault="00E63760" w:rsidP="00E63760">
      <w:pPr>
        <w:autoSpaceDE w:val="0"/>
        <w:autoSpaceDN w:val="0"/>
        <w:adjustRightInd w:val="0"/>
        <w:rPr>
          <w:rFonts w:eastAsia="Calibri" w:cs="Arial"/>
        </w:rPr>
      </w:pPr>
      <w:r w:rsidRPr="00E63760">
        <w:rPr>
          <w:rFonts w:eastAsia="Calibri" w:cs="Arial"/>
        </w:rPr>
        <w:t>(please see detailed list for exceptions)</w:t>
      </w:r>
    </w:p>
    <w:p w:rsidR="00E63760" w:rsidRDefault="00E63760" w:rsidP="00E63760">
      <w:pPr>
        <w:autoSpaceDE w:val="0"/>
        <w:autoSpaceDN w:val="0"/>
        <w:adjustRightInd w:val="0"/>
        <w:rPr>
          <w:rFonts w:eastAsia="Calibri" w:cs="Arial"/>
        </w:rPr>
      </w:pPr>
    </w:p>
    <w:p w:rsidR="00412F6A" w:rsidRPr="00E63760" w:rsidRDefault="00E63760" w:rsidP="00E63760">
      <w:pPr>
        <w:autoSpaceDE w:val="0"/>
        <w:autoSpaceDN w:val="0"/>
        <w:adjustRightInd w:val="0"/>
        <w:rPr>
          <w:rFonts w:eastAsia="Calibri" w:cs="Arial"/>
          <w:b/>
        </w:rPr>
      </w:pPr>
      <w:r w:rsidRPr="00E63760">
        <w:rPr>
          <w:rFonts w:eastAsia="Calibri" w:cs="Arial"/>
          <w:b/>
        </w:rPr>
        <w:t>LEVEL 1 JUMPS (added to USASF RULES)</w:t>
      </w:r>
    </w:p>
    <w:p w:rsidR="00E63760" w:rsidRPr="00E63760" w:rsidRDefault="00E63760" w:rsidP="00E63760">
      <w:pPr>
        <w:autoSpaceDE w:val="0"/>
        <w:autoSpaceDN w:val="0"/>
        <w:adjustRightInd w:val="0"/>
        <w:rPr>
          <w:rFonts w:eastAsia="Calibri" w:cs="Arial"/>
        </w:rPr>
      </w:pPr>
      <w:r>
        <w:rPr>
          <w:rFonts w:eastAsia="Calibri" w:cs="Arial"/>
        </w:rPr>
        <w:t xml:space="preserve">Compulsory for ALL squad:  </w:t>
      </w:r>
      <w:r w:rsidRPr="00E63760">
        <w:rPr>
          <w:rFonts w:eastAsia="Calibri" w:cs="Arial"/>
        </w:rPr>
        <w:t>Th</w:t>
      </w:r>
      <w:r>
        <w:rPr>
          <w:rFonts w:eastAsia="Calibri" w:cs="Arial"/>
        </w:rPr>
        <w:t xml:space="preserve">ree connecting high level jumps. </w:t>
      </w:r>
      <w:r w:rsidRPr="00E63760">
        <w:rPr>
          <w:rFonts w:eastAsia="Calibri" w:cs="Arial"/>
        </w:rPr>
        <w:t xml:space="preserve">One additional jump within the routine.  </w:t>
      </w:r>
    </w:p>
    <w:p w:rsidR="00E63760" w:rsidRPr="00E63760" w:rsidRDefault="00E63760" w:rsidP="00E63760">
      <w:pPr>
        <w:autoSpaceDE w:val="0"/>
        <w:autoSpaceDN w:val="0"/>
        <w:adjustRightInd w:val="0"/>
        <w:rPr>
          <w:rFonts w:eastAsia="Calibri" w:cs="Arial"/>
        </w:rPr>
      </w:pPr>
      <w:r w:rsidRPr="00E63760">
        <w:rPr>
          <w:rFonts w:eastAsia="Calibri" w:cs="Arial"/>
        </w:rPr>
        <w:t xml:space="preserve"> </w:t>
      </w:r>
    </w:p>
    <w:p w:rsidR="00E63760" w:rsidRPr="00E63760" w:rsidRDefault="00E63760" w:rsidP="00E63760">
      <w:pPr>
        <w:autoSpaceDE w:val="0"/>
        <w:autoSpaceDN w:val="0"/>
        <w:adjustRightInd w:val="0"/>
        <w:rPr>
          <w:rFonts w:eastAsia="Calibri" w:cs="Arial"/>
        </w:rPr>
      </w:pPr>
      <w:r w:rsidRPr="00E63760">
        <w:rPr>
          <w:rFonts w:eastAsia="Calibri" w:cs="Arial"/>
        </w:rPr>
        <w:t>Difficulty of three connecting jumps, height and execution will increase scoring potential.</w:t>
      </w:r>
    </w:p>
    <w:p w:rsid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b/>
        </w:rPr>
        <w:t>LEVEL 1 DANCE (ADDED TO USASF RULES)</w:t>
      </w:r>
      <w:r w:rsidRPr="00E63760">
        <w:rPr>
          <w:rFonts w:eastAsia="Calibri" w:cs="Arial"/>
          <w:b/>
        </w:rPr>
        <w:tab/>
      </w:r>
      <w:r w:rsidRPr="00E63760">
        <w:rPr>
          <w:rFonts w:eastAsia="Calibri" w:cs="Arial"/>
          <w:b/>
        </w:rPr>
        <w:tab/>
      </w:r>
      <w:r w:rsidRPr="00E63760">
        <w:rPr>
          <w:rFonts w:eastAsia="Calibri" w:cs="Arial"/>
          <w:b/>
        </w:rPr>
        <w:tab/>
      </w:r>
      <w:r w:rsidRPr="00E63760">
        <w:rPr>
          <w:rFonts w:eastAsia="Calibri" w:cs="Arial"/>
          <w:b/>
        </w:rPr>
        <w:tab/>
      </w:r>
      <w:r w:rsidRPr="00E63760">
        <w:rPr>
          <w:rFonts w:eastAsia="Calibri" w:cs="Arial"/>
          <w:b/>
        </w:rPr>
        <w:tab/>
      </w:r>
    </w:p>
    <w:p w:rsidR="00E63760" w:rsidRPr="00E63760" w:rsidRDefault="00E63760" w:rsidP="00E63760">
      <w:pPr>
        <w:autoSpaceDE w:val="0"/>
        <w:autoSpaceDN w:val="0"/>
        <w:adjustRightInd w:val="0"/>
        <w:rPr>
          <w:rFonts w:eastAsia="Calibri" w:cs="Arial"/>
        </w:rPr>
      </w:pPr>
      <w:r>
        <w:rPr>
          <w:rFonts w:eastAsia="Calibri" w:cs="Arial"/>
        </w:rPr>
        <w:t xml:space="preserve">Compulsory for ALL squad: </w:t>
      </w:r>
      <w:r w:rsidRPr="00E63760">
        <w:rPr>
          <w:rFonts w:eastAsia="Calibri" w:cs="Arial"/>
        </w:rPr>
        <w:t xml:space="preserve">Must show at least three formations           </w:t>
      </w:r>
    </w:p>
    <w:p w:rsidR="00E63760" w:rsidRPr="00E63760" w:rsidRDefault="00E63760" w:rsidP="00E63760">
      <w:pPr>
        <w:autoSpaceDE w:val="0"/>
        <w:autoSpaceDN w:val="0"/>
        <w:adjustRightInd w:val="0"/>
        <w:rPr>
          <w:rFonts w:eastAsia="Calibri" w:cs="Arial"/>
        </w:rPr>
      </w:pPr>
      <w:r w:rsidRPr="00E63760">
        <w:rPr>
          <w:rFonts w:eastAsia="Calibri" w:cs="Arial"/>
        </w:rPr>
        <w:t>Additional formations will increase scoring potential.</w:t>
      </w:r>
      <w:r w:rsidRPr="00E63760">
        <w:rPr>
          <w:rFonts w:eastAsia="Calibri" w:cs="Arial"/>
        </w:rPr>
        <w:tab/>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Correct arm and hand placements for all arm motions.</w:t>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p>
    <w:p w:rsidR="00E63760" w:rsidRPr="00E63760" w:rsidRDefault="00E63760" w:rsidP="00E63760">
      <w:pPr>
        <w:autoSpaceDE w:val="0"/>
        <w:autoSpaceDN w:val="0"/>
        <w:adjustRightInd w:val="0"/>
        <w:rPr>
          <w:rFonts w:eastAsia="Calibri" w:cs="Arial"/>
        </w:rPr>
      </w:pPr>
      <w:r w:rsidRPr="00E63760">
        <w:rPr>
          <w:rFonts w:eastAsia="Calibri" w:cs="Arial"/>
        </w:rPr>
        <w:t>Must show different levels.</w:t>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Must show squad synchronicity</w:t>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Must show variations on pace</w:t>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b/>
        </w:rPr>
      </w:pPr>
      <w:r w:rsidRPr="00E63760">
        <w:rPr>
          <w:rFonts w:eastAsia="Calibri" w:cs="Arial"/>
          <w:b/>
        </w:rPr>
        <w:t>GLOSSARY</w:t>
      </w:r>
    </w:p>
    <w:p w:rsidR="00412F6A" w:rsidRDefault="00412F6A" w:rsidP="00E63760">
      <w:pPr>
        <w:autoSpaceDE w:val="0"/>
        <w:autoSpaceDN w:val="0"/>
        <w:adjustRightInd w:val="0"/>
        <w:rPr>
          <w:rFonts w:eastAsia="Calibri" w:cs="Arial"/>
          <w:b/>
        </w:rPr>
      </w:pPr>
    </w:p>
    <w:p w:rsidR="00412F6A" w:rsidRPr="00E63760" w:rsidRDefault="00E63760" w:rsidP="00E63760">
      <w:pPr>
        <w:autoSpaceDE w:val="0"/>
        <w:autoSpaceDN w:val="0"/>
        <w:adjustRightInd w:val="0"/>
        <w:rPr>
          <w:rFonts w:eastAsia="Calibri" w:cs="Arial"/>
          <w:b/>
        </w:rPr>
      </w:pPr>
      <w:r w:rsidRPr="00E63760">
        <w:rPr>
          <w:rFonts w:eastAsia="Calibri" w:cs="Arial"/>
          <w:b/>
        </w:rPr>
        <w:t>LEVEL 1 TUMBLING</w:t>
      </w:r>
    </w:p>
    <w:p w:rsidR="00E63760" w:rsidRPr="00E63760" w:rsidRDefault="00E63760" w:rsidP="00E63760">
      <w:pPr>
        <w:autoSpaceDE w:val="0"/>
        <w:autoSpaceDN w:val="0"/>
        <w:adjustRightInd w:val="0"/>
        <w:rPr>
          <w:rFonts w:eastAsia="Calibri" w:cs="Arial"/>
        </w:rPr>
      </w:pPr>
      <w:r>
        <w:rPr>
          <w:rFonts w:eastAsia="Calibri" w:cs="Arial"/>
        </w:rPr>
        <w:t xml:space="preserve">Compulsory for ALL squad:  </w:t>
      </w:r>
      <w:r w:rsidRPr="00E63760">
        <w:rPr>
          <w:rFonts w:eastAsia="Calibri" w:cs="Arial"/>
        </w:rPr>
        <w:t>Forward Roll (</w:t>
      </w:r>
      <w:r>
        <w:rPr>
          <w:rFonts w:eastAsia="Calibri" w:cs="Arial"/>
        </w:rPr>
        <w:t xml:space="preserve">not a dive forward roll), </w:t>
      </w:r>
      <w:r w:rsidRPr="00E63760">
        <w:rPr>
          <w:rFonts w:eastAsia="Calibri" w:cs="Arial"/>
        </w:rPr>
        <w:t>Backward Roll</w:t>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Desire</w:t>
      </w:r>
      <w:r>
        <w:rPr>
          <w:rFonts w:eastAsia="Calibri" w:cs="Arial"/>
        </w:rPr>
        <w:t xml:space="preserve">d for AT LEAST HALF of squad: </w:t>
      </w:r>
      <w:r w:rsidRPr="00E63760">
        <w:rPr>
          <w:rFonts w:eastAsia="Calibri" w:cs="Arial"/>
        </w:rPr>
        <w:t>Cartwheel</w:t>
      </w:r>
      <w:r>
        <w:rPr>
          <w:rFonts w:eastAsia="Calibri" w:cs="Arial"/>
        </w:rPr>
        <w:t xml:space="preserve">, </w:t>
      </w:r>
      <w:r w:rsidRPr="00E63760">
        <w:rPr>
          <w:rFonts w:eastAsia="Calibri" w:cs="Arial"/>
        </w:rPr>
        <w:t>Handstand (unsupported)</w:t>
      </w:r>
      <w:r>
        <w:rPr>
          <w:rFonts w:eastAsia="Calibri" w:cs="Arial"/>
        </w:rPr>
        <w:t xml:space="preserve">, </w:t>
      </w:r>
      <w:r w:rsidRPr="00E63760">
        <w:rPr>
          <w:rFonts w:eastAsia="Calibri" w:cs="Arial"/>
        </w:rPr>
        <w:t>Walkover, Forward</w:t>
      </w:r>
      <w:r>
        <w:rPr>
          <w:rFonts w:eastAsia="Calibri" w:cs="Arial"/>
        </w:rPr>
        <w:t xml:space="preserve"> </w:t>
      </w:r>
      <w:r w:rsidRPr="00E63760">
        <w:rPr>
          <w:rFonts w:eastAsia="Calibri" w:cs="Arial"/>
        </w:rPr>
        <w:t>Walkover, Backward</w:t>
      </w:r>
      <w:r w:rsidRPr="00E63760">
        <w:rPr>
          <w:rFonts w:eastAsia="Calibri" w:cs="Arial"/>
        </w:rPr>
        <w:tab/>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A. All tumbling must originate from and land on the performing surface.</w:t>
      </w:r>
    </w:p>
    <w:p w:rsidR="00E63760" w:rsidRPr="00E63760" w:rsidRDefault="00E63760" w:rsidP="00E63760">
      <w:pPr>
        <w:autoSpaceDE w:val="0"/>
        <w:autoSpaceDN w:val="0"/>
        <w:adjustRightInd w:val="0"/>
        <w:rPr>
          <w:rFonts w:eastAsia="Calibri" w:cs="Arial"/>
        </w:rPr>
      </w:pPr>
      <w:r w:rsidRPr="00E63760">
        <w:rPr>
          <w:rFonts w:eastAsia="Calibri" w:cs="Arial"/>
        </w:rPr>
        <w:t xml:space="preserve">Clarification: A tumbler may rebound from his/her feet into a stunt transition. A clear separation from the tumbling to the stunt is needed to make this legal. </w:t>
      </w:r>
    </w:p>
    <w:p w:rsidR="00E63760" w:rsidRPr="00E63760" w:rsidRDefault="00E63760" w:rsidP="00E63760">
      <w:pPr>
        <w:autoSpaceDE w:val="0"/>
        <w:autoSpaceDN w:val="0"/>
        <w:adjustRightInd w:val="0"/>
        <w:rPr>
          <w:rFonts w:eastAsia="Calibri" w:cs="Arial"/>
        </w:rPr>
      </w:pPr>
      <w:r w:rsidRPr="00E63760">
        <w:rPr>
          <w:rFonts w:eastAsia="Calibri" w:cs="Arial"/>
        </w:rPr>
        <w:t>Exception: Rebounding to a prone position (1⁄2 twist to stomach) in a stunt is allowed in Level 1.</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B. Tumbling over, under, or through a stunt, individual, or prop, is not allowed.</w:t>
      </w:r>
    </w:p>
    <w:p w:rsidR="00E63760" w:rsidRPr="00E63760" w:rsidRDefault="00E63760" w:rsidP="00E63760">
      <w:pPr>
        <w:autoSpaceDE w:val="0"/>
        <w:autoSpaceDN w:val="0"/>
        <w:adjustRightInd w:val="0"/>
        <w:rPr>
          <w:rFonts w:eastAsia="Calibri" w:cs="Arial"/>
        </w:rPr>
      </w:pPr>
      <w:r w:rsidRPr="00E63760">
        <w:rPr>
          <w:rFonts w:eastAsia="Calibri" w:cs="Arial"/>
        </w:rPr>
        <w:t>Clarification: An individual may jump (rebound) over another individual.</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 Tumbling while holding or in contact with any prop is not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D. Dive rolls are not allowed.</w:t>
      </w:r>
    </w:p>
    <w:p w:rsidR="00412F6A" w:rsidRDefault="00412F6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 Jumps are not considered a tumbling skill from a legalities point of view. Therefore, if a jump skill is included in a tumbling pass, the jump will break up the pass.</w:t>
      </w:r>
    </w:p>
    <w:p w:rsidR="006E6594" w:rsidRDefault="006E6594" w:rsidP="00E63760">
      <w:pPr>
        <w:autoSpaceDE w:val="0"/>
        <w:autoSpaceDN w:val="0"/>
        <w:adjustRightInd w:val="0"/>
        <w:rPr>
          <w:rFonts w:eastAsia="Calibri" w:cs="Arial"/>
        </w:rPr>
      </w:pPr>
    </w:p>
    <w:p w:rsidR="004D7935" w:rsidRDefault="004D7935" w:rsidP="00E63760">
      <w:pPr>
        <w:autoSpaceDE w:val="0"/>
        <w:autoSpaceDN w:val="0"/>
        <w:adjustRightInd w:val="0"/>
        <w:rPr>
          <w:rFonts w:eastAsia="Calibri" w:cs="Arial"/>
          <w:b/>
        </w:rPr>
      </w:pPr>
    </w:p>
    <w:p w:rsidR="004D7935" w:rsidRDefault="004D7935" w:rsidP="00E63760">
      <w:pPr>
        <w:autoSpaceDE w:val="0"/>
        <w:autoSpaceDN w:val="0"/>
        <w:adjustRightInd w:val="0"/>
        <w:rPr>
          <w:rFonts w:eastAsia="Calibri" w:cs="Arial"/>
          <w:b/>
        </w:rPr>
      </w:pPr>
    </w:p>
    <w:p w:rsidR="004D7935" w:rsidRDefault="004D7935" w:rsidP="00E63760">
      <w:pPr>
        <w:autoSpaceDE w:val="0"/>
        <w:autoSpaceDN w:val="0"/>
        <w:adjustRightInd w:val="0"/>
        <w:rPr>
          <w:rFonts w:eastAsia="Calibri" w:cs="Arial"/>
          <w:b/>
        </w:rPr>
      </w:pPr>
    </w:p>
    <w:p w:rsidR="00E63760" w:rsidRPr="00E63760" w:rsidRDefault="00E63760" w:rsidP="00E63760">
      <w:pPr>
        <w:autoSpaceDE w:val="0"/>
        <w:autoSpaceDN w:val="0"/>
        <w:adjustRightInd w:val="0"/>
        <w:rPr>
          <w:rFonts w:eastAsia="Calibri" w:cs="Arial"/>
        </w:rPr>
      </w:pPr>
      <w:r w:rsidRPr="006E6594">
        <w:rPr>
          <w:rFonts w:eastAsia="Calibri" w:cs="Arial"/>
          <w:b/>
        </w:rPr>
        <w:t>LEVEL 1 COMBINATION/RUNNING TUMBLING</w:t>
      </w:r>
    </w:p>
    <w:p w:rsidR="00E63760" w:rsidRPr="00E63760" w:rsidRDefault="006E6594" w:rsidP="00E63760">
      <w:pPr>
        <w:autoSpaceDE w:val="0"/>
        <w:autoSpaceDN w:val="0"/>
        <w:adjustRightInd w:val="0"/>
        <w:rPr>
          <w:rFonts w:eastAsia="Calibri" w:cs="Arial"/>
        </w:rPr>
      </w:pPr>
      <w:r>
        <w:rPr>
          <w:rFonts w:eastAsia="Calibri" w:cs="Arial"/>
        </w:rPr>
        <w:t xml:space="preserve">Compulsory for ALL squad: </w:t>
      </w:r>
      <w:r w:rsidR="00E63760" w:rsidRPr="00E63760">
        <w:rPr>
          <w:rFonts w:eastAsia="Calibri" w:cs="Arial"/>
        </w:rPr>
        <w:t>Two or more combined Skills</w:t>
      </w:r>
    </w:p>
    <w:p w:rsidR="00E63760" w:rsidRPr="00E63760" w:rsidRDefault="00E63760" w:rsidP="00E63760">
      <w:pPr>
        <w:autoSpaceDE w:val="0"/>
        <w:autoSpaceDN w:val="0"/>
        <w:adjustRightInd w:val="0"/>
        <w:rPr>
          <w:rFonts w:eastAsia="Calibri" w:cs="Arial"/>
        </w:rPr>
      </w:pP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p>
    <w:p w:rsidR="00E63760" w:rsidRPr="00E63760" w:rsidRDefault="00E63760" w:rsidP="00E63760">
      <w:pPr>
        <w:autoSpaceDE w:val="0"/>
        <w:autoSpaceDN w:val="0"/>
        <w:adjustRightInd w:val="0"/>
        <w:rPr>
          <w:rFonts w:eastAsia="Calibri" w:cs="Arial"/>
        </w:rPr>
      </w:pPr>
      <w:r w:rsidRPr="00E63760">
        <w:rPr>
          <w:rFonts w:eastAsia="Calibri" w:cs="Arial"/>
        </w:rPr>
        <w:t>Desire</w:t>
      </w:r>
      <w:r w:rsidR="006E6594">
        <w:rPr>
          <w:rFonts w:eastAsia="Calibri" w:cs="Arial"/>
        </w:rPr>
        <w:t xml:space="preserve">d for AT LEAST HALF of squad: </w:t>
      </w:r>
      <w:r w:rsidRPr="00E63760">
        <w:rPr>
          <w:rFonts w:eastAsia="Calibri" w:cs="Arial"/>
        </w:rPr>
        <w:t>Round off</w:t>
      </w:r>
    </w:p>
    <w:p w:rsidR="00E63760" w:rsidRPr="00E63760" w:rsidRDefault="00E63760" w:rsidP="00E63760">
      <w:pPr>
        <w:autoSpaceDE w:val="0"/>
        <w:autoSpaceDN w:val="0"/>
        <w:adjustRightInd w:val="0"/>
        <w:rPr>
          <w:rFonts w:eastAsia="Calibri" w:cs="Arial"/>
        </w:rPr>
      </w:pP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p>
    <w:p w:rsidR="00E63760" w:rsidRPr="00E63760" w:rsidRDefault="00E63760" w:rsidP="00E63760">
      <w:pPr>
        <w:autoSpaceDE w:val="0"/>
        <w:autoSpaceDN w:val="0"/>
        <w:adjustRightInd w:val="0"/>
        <w:rPr>
          <w:rFonts w:eastAsia="Calibri" w:cs="Arial"/>
        </w:rPr>
      </w:pPr>
      <w:r w:rsidRPr="00E63760">
        <w:rPr>
          <w:rFonts w:eastAsia="Calibri" w:cs="Arial"/>
        </w:rPr>
        <w:t>A. Skills must involve constant physical contact with the performing surface.</w:t>
      </w:r>
    </w:p>
    <w:p w:rsidR="00412F6A" w:rsidRDefault="00412F6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Exception: Block cartwheels and round offs are allowed.</w:t>
      </w:r>
    </w:p>
    <w:p w:rsidR="00412F6A" w:rsidRDefault="00412F6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Exception: Walking handstands are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B. Forward and backward rolls, front and back walkovers, and handstands are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 Cartwheels and round offs are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D. Front and back handsprings are not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 No assisted tumbling allowed.  Additional to USASF rules.</w:t>
      </w:r>
    </w:p>
    <w:p w:rsidR="006E6594" w:rsidRDefault="006E6594" w:rsidP="00E63760">
      <w:pPr>
        <w:autoSpaceDE w:val="0"/>
        <w:autoSpaceDN w:val="0"/>
        <w:adjustRightInd w:val="0"/>
        <w:rPr>
          <w:rFonts w:eastAsia="Calibri" w:cs="Arial"/>
        </w:rPr>
      </w:pPr>
    </w:p>
    <w:p w:rsidR="006E6594" w:rsidRPr="006E6594" w:rsidRDefault="00E63760" w:rsidP="00E63760">
      <w:pPr>
        <w:autoSpaceDE w:val="0"/>
        <w:autoSpaceDN w:val="0"/>
        <w:adjustRightInd w:val="0"/>
        <w:rPr>
          <w:rFonts w:eastAsia="Calibri" w:cs="Arial"/>
          <w:b/>
        </w:rPr>
      </w:pPr>
      <w:r w:rsidRPr="006E6594">
        <w:rPr>
          <w:rFonts w:eastAsia="Calibri" w:cs="Arial"/>
          <w:b/>
        </w:rPr>
        <w:t>LEVEL 1 STUNTS</w:t>
      </w:r>
    </w:p>
    <w:p w:rsidR="00E63760" w:rsidRPr="00E63760" w:rsidRDefault="00E63760" w:rsidP="00E63760">
      <w:pPr>
        <w:autoSpaceDE w:val="0"/>
        <w:autoSpaceDN w:val="0"/>
        <w:adjustRightInd w:val="0"/>
        <w:rPr>
          <w:rFonts w:eastAsia="Calibri" w:cs="Arial"/>
        </w:rPr>
      </w:pPr>
      <w:r w:rsidRPr="00E63760">
        <w:rPr>
          <w:rFonts w:eastAsia="Calibri" w:cs="Arial"/>
        </w:rPr>
        <w:t>Co</w:t>
      </w:r>
      <w:r w:rsidR="006E6594">
        <w:rPr>
          <w:rFonts w:eastAsia="Calibri" w:cs="Arial"/>
        </w:rPr>
        <w:t xml:space="preserve">mpulsory for ALL squad: </w:t>
      </w:r>
      <w:r w:rsidRPr="00E63760">
        <w:rPr>
          <w:rFonts w:eastAsia="Calibri" w:cs="Arial"/>
        </w:rPr>
        <w:t>Double Leg Prep Level Stunts must be shown.</w:t>
      </w:r>
    </w:p>
    <w:p w:rsidR="00E63760" w:rsidRPr="00E63760" w:rsidRDefault="00E63760" w:rsidP="00E63760">
      <w:pPr>
        <w:autoSpaceDE w:val="0"/>
        <w:autoSpaceDN w:val="0"/>
        <w:adjustRightInd w:val="0"/>
        <w:rPr>
          <w:rFonts w:eastAsia="Calibri" w:cs="Arial"/>
        </w:rPr>
      </w:pPr>
    </w:p>
    <w:p w:rsidR="00E63760" w:rsidRPr="00E63760" w:rsidRDefault="006E6594" w:rsidP="00E63760">
      <w:pPr>
        <w:autoSpaceDE w:val="0"/>
        <w:autoSpaceDN w:val="0"/>
        <w:adjustRightInd w:val="0"/>
        <w:rPr>
          <w:rFonts w:eastAsia="Calibri" w:cs="Arial"/>
        </w:rPr>
      </w:pPr>
      <w:r>
        <w:rPr>
          <w:rFonts w:eastAsia="Calibri" w:cs="Arial"/>
        </w:rPr>
        <w:t xml:space="preserve">Single Leg Stunt at waist level </w:t>
      </w:r>
      <w:r w:rsidR="00E63760" w:rsidRPr="00E63760">
        <w:rPr>
          <w:rFonts w:eastAsia="Calibri" w:cs="Arial"/>
        </w:rPr>
        <w:t>must be showing at least two cheer body positions.</w:t>
      </w:r>
    </w:p>
    <w:p w:rsidR="00E63760" w:rsidRPr="00E63760" w:rsidRDefault="00E63760" w:rsidP="00E63760">
      <w:pPr>
        <w:autoSpaceDE w:val="0"/>
        <w:autoSpaceDN w:val="0"/>
        <w:adjustRightInd w:val="0"/>
        <w:rPr>
          <w:rFonts w:eastAsia="Calibri" w:cs="Arial"/>
        </w:rPr>
      </w:pPr>
      <w:r w:rsidRPr="00E63760">
        <w:rPr>
          <w:rFonts w:eastAsia="Calibri" w:cs="Arial"/>
        </w:rPr>
        <w:tab/>
      </w:r>
      <w:r w:rsidRPr="00E63760">
        <w:rPr>
          <w:rFonts w:eastAsia="Calibri" w:cs="Arial"/>
        </w:rPr>
        <w:tab/>
      </w:r>
      <w:r w:rsidRPr="00E63760">
        <w:rPr>
          <w:rFonts w:eastAsia="Calibri" w:cs="Arial"/>
        </w:rPr>
        <w:tab/>
      </w:r>
    </w:p>
    <w:p w:rsidR="00E63760" w:rsidRPr="00E63760" w:rsidRDefault="00E63760" w:rsidP="00E63760">
      <w:pPr>
        <w:autoSpaceDE w:val="0"/>
        <w:autoSpaceDN w:val="0"/>
        <w:adjustRightInd w:val="0"/>
        <w:rPr>
          <w:rFonts w:eastAsia="Calibri" w:cs="Arial"/>
        </w:rPr>
      </w:pPr>
      <w:r w:rsidRPr="00E63760">
        <w:rPr>
          <w:rFonts w:eastAsia="Calibri" w:cs="Arial"/>
        </w:rPr>
        <w:t>Must show two or more stunts</w:t>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Split lift is allowed with hand held spotter at the front.</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Teddy bear sits and a dead man stunt are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 xml:space="preserve">NOT ALLOWED – Extended level stunts.     </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A. Spotters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1. A spotter is required for each top person at prep level and above.</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Example: Suspended splits, flat-bodied positions and preps are examples of prep level stunts. Extended arm stunts that are not in the upright position (such as extended v-sits, extended flat backs, etc…) are considered prep level stunts.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The center base in an extended v-sit may be considered a spotter as long as they are in a position to protect the head and shoulders of the top person.</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Exception: Shoulder sits/straddles are not considered prep level stunts; and therefore, do not require a spotter.</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B. Stunt Levels</w:t>
      </w:r>
    </w:p>
    <w:p w:rsidR="00E63760" w:rsidRPr="00E63760" w:rsidRDefault="00E63760" w:rsidP="00E63760">
      <w:pPr>
        <w:autoSpaceDE w:val="0"/>
        <w:autoSpaceDN w:val="0"/>
        <w:adjustRightInd w:val="0"/>
        <w:rPr>
          <w:rFonts w:eastAsia="Calibri" w:cs="Arial"/>
        </w:rPr>
      </w:pPr>
      <w:r w:rsidRPr="00E63760">
        <w:rPr>
          <w:rFonts w:eastAsia="Calibri" w:cs="Arial"/>
        </w:rPr>
        <w:t>1. Single leg stunts are only allowed at waist level.</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Exception 1: Prep level single leg stunts are allowed if the top person is braced by someone standing on the performance surface, the bracer must be a separate person other than the base(s) or spotter. The braced connection must be hand/arm to hand/arm and must be made prior to initiating the single leg prep level stunt.</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2. Stunts above prep level are not allowed (see definition of extended stunts in glossary). A stunt may not pass above prep level.</w:t>
      </w:r>
    </w:p>
    <w:p w:rsidR="00E63760" w:rsidRPr="00E63760" w:rsidRDefault="00E63760" w:rsidP="00E63760">
      <w:pPr>
        <w:autoSpaceDE w:val="0"/>
        <w:autoSpaceDN w:val="0"/>
        <w:adjustRightInd w:val="0"/>
        <w:rPr>
          <w:rFonts w:eastAsia="Calibri" w:cs="Arial"/>
        </w:rPr>
      </w:pPr>
      <w:r w:rsidRPr="00E63760">
        <w:rPr>
          <w:rFonts w:eastAsia="Calibri" w:cs="Arial"/>
        </w:rPr>
        <w:t>Clarification: Taking the top person above the head of the bases would be illegal.</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3. Single base or assisted single base EXTENDED stunts are not allowed in Tiny, Mini and Youth divisions.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 xml:space="preserve">C. Twisting mounts and transitions </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1. Are allowed up to a 1⁄4 twisting rotation by the top person in relation to the performing surface.</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A twist performed with an additional turn by the bases performed in the same skill set, would be illegal if the resulting cumulative rotation of the top person exceeds 1⁄4 rotations. The safety judge will use the hips of the top person to determine the amount of total rotation a top person performs in a skill set. Once a stunt is hit (i.e. prep) and the athletes show a definite and clear stop with a stationary top person, then they may continue to walk the stunt in additional rotation.</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Exception 1: Rebounding to a prone position (1⁄2 twist to stomach) in a stunt is allowed in Level 1.</w:t>
      </w:r>
    </w:p>
    <w:p w:rsidR="006E6594" w:rsidRDefault="006E6594" w:rsidP="00E63760">
      <w:pPr>
        <w:autoSpaceDE w:val="0"/>
        <w:autoSpaceDN w:val="0"/>
        <w:adjustRightInd w:val="0"/>
        <w:rPr>
          <w:rFonts w:eastAsia="Calibri" w:cs="Arial"/>
        </w:rPr>
      </w:pPr>
    </w:p>
    <w:p w:rsidR="00E63760" w:rsidRDefault="00E63760" w:rsidP="00E63760">
      <w:pPr>
        <w:autoSpaceDE w:val="0"/>
        <w:autoSpaceDN w:val="0"/>
        <w:adjustRightInd w:val="0"/>
        <w:rPr>
          <w:rFonts w:eastAsia="Calibri" w:cs="Arial"/>
        </w:rPr>
      </w:pPr>
      <w:r w:rsidRPr="00E63760">
        <w:rPr>
          <w:rFonts w:eastAsia="Calibri" w:cs="Arial"/>
        </w:rPr>
        <w:t>D. During transitions</w:t>
      </w:r>
    </w:p>
    <w:p w:rsidR="006E6594" w:rsidRPr="00E63760"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1. At least one base must remain in contact with the top person.</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Exception: Leap frogs and leap frog variations are not allowed in L1.</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 Free flipping or assisted flipping stunts and transitions are not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F. No stunt, pyramid, or individual may move over or under another separate stunt, pyramid or individual.</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Example: A shoulder sit walking under prep is illegal.</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Exception: An individual may jump over another individual.</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G. Single based split catches are not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H. “True” (unassisted) Double Cupies are not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“True” (unassisted) Double Cupies are not allowed at extended, prep or below prep level. i.e. “True” (unassisted) Double Cupies = one base holding two top people. However, depending on the technique used, other variations of “Fake” (assisted) Double Cupies may or may not be allowed.</w:t>
      </w:r>
    </w:p>
    <w:p w:rsidR="00412F6A" w:rsidRDefault="00412F6A" w:rsidP="00E63760">
      <w:pPr>
        <w:autoSpaceDE w:val="0"/>
        <w:autoSpaceDN w:val="0"/>
        <w:adjustRightInd w:val="0"/>
        <w:rPr>
          <w:rFonts w:eastAsia="Calibri" w:cs="Arial"/>
        </w:rPr>
      </w:pPr>
    </w:p>
    <w:p w:rsidR="006E6594" w:rsidRDefault="006E6594" w:rsidP="00E63760">
      <w:pPr>
        <w:autoSpaceDE w:val="0"/>
        <w:autoSpaceDN w:val="0"/>
        <w:adjustRightInd w:val="0"/>
        <w:rPr>
          <w:rFonts w:eastAsia="Calibri" w:cs="Arial"/>
        </w:rPr>
      </w:pPr>
    </w:p>
    <w:p w:rsidR="006E6594" w:rsidRPr="006E6594" w:rsidRDefault="00E63760" w:rsidP="00E63760">
      <w:pPr>
        <w:autoSpaceDE w:val="0"/>
        <w:autoSpaceDN w:val="0"/>
        <w:adjustRightInd w:val="0"/>
        <w:rPr>
          <w:rFonts w:eastAsia="Calibri" w:cs="Arial"/>
          <w:b/>
        </w:rPr>
      </w:pPr>
      <w:r w:rsidRPr="006E6594">
        <w:rPr>
          <w:rFonts w:eastAsia="Calibri" w:cs="Arial"/>
          <w:b/>
        </w:rPr>
        <w:t>I. L1 Stunts-Release Moves</w:t>
      </w:r>
    </w:p>
    <w:p w:rsidR="00E63760" w:rsidRPr="00E63760" w:rsidRDefault="00E63760" w:rsidP="00E63760">
      <w:pPr>
        <w:autoSpaceDE w:val="0"/>
        <w:autoSpaceDN w:val="0"/>
        <w:adjustRightInd w:val="0"/>
        <w:rPr>
          <w:rFonts w:eastAsia="Calibri" w:cs="Arial"/>
        </w:rPr>
      </w:pPr>
      <w:r w:rsidRPr="00E63760">
        <w:rPr>
          <w:rFonts w:eastAsia="Calibri" w:cs="Arial"/>
        </w:rPr>
        <w:t>1. Release moves are not allowed other than those allowed at Level 1 in “Dismounts”.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2. Release moves may not land in a prone or inverted position.</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3. Release moves must return to original bases.</w:t>
      </w:r>
    </w:p>
    <w:p w:rsidR="00E63760" w:rsidRPr="00E63760" w:rsidRDefault="00E63760" w:rsidP="00E63760">
      <w:pPr>
        <w:autoSpaceDE w:val="0"/>
        <w:autoSpaceDN w:val="0"/>
        <w:adjustRightInd w:val="0"/>
        <w:rPr>
          <w:rFonts w:eastAsia="Calibri" w:cs="Arial"/>
        </w:rPr>
      </w:pPr>
      <w:r w:rsidRPr="00E63760">
        <w:rPr>
          <w:rFonts w:eastAsia="Calibri" w:cs="Arial"/>
        </w:rPr>
        <w:t>Clarification: An individual may not land on the performing surface without assistance.</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4. Helicopters are not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5. A single full twisting log/barrel roll is not allowed.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6. Release moves may not intentionally travel.</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7. Release moves may not pass over, under or through other stunts, pyramids or individuals.</w:t>
      </w:r>
    </w:p>
    <w:p w:rsidR="006E6594" w:rsidRDefault="006E6594" w:rsidP="00E63760">
      <w:pPr>
        <w:autoSpaceDE w:val="0"/>
        <w:autoSpaceDN w:val="0"/>
        <w:adjustRightInd w:val="0"/>
        <w:rPr>
          <w:rFonts w:eastAsia="Calibri" w:cs="Arial"/>
        </w:rPr>
      </w:pPr>
    </w:p>
    <w:p w:rsidR="006E6594" w:rsidRPr="006E6594" w:rsidRDefault="00E63760" w:rsidP="00E63760">
      <w:pPr>
        <w:autoSpaceDE w:val="0"/>
        <w:autoSpaceDN w:val="0"/>
        <w:adjustRightInd w:val="0"/>
        <w:rPr>
          <w:rFonts w:eastAsia="Calibri" w:cs="Arial"/>
          <w:b/>
        </w:rPr>
      </w:pPr>
      <w:r w:rsidRPr="006E6594">
        <w:rPr>
          <w:rFonts w:eastAsia="Calibri" w:cs="Arial"/>
          <w:b/>
        </w:rPr>
        <w:t>J. L1 Stunts-Inversions</w:t>
      </w:r>
    </w:p>
    <w:p w:rsidR="00E63760" w:rsidRPr="00412F6A" w:rsidRDefault="00E63760" w:rsidP="00B65EC2">
      <w:pPr>
        <w:pStyle w:val="ListParagraph"/>
        <w:numPr>
          <w:ilvl w:val="0"/>
          <w:numId w:val="30"/>
        </w:numPr>
        <w:autoSpaceDE w:val="0"/>
        <w:autoSpaceDN w:val="0"/>
        <w:adjustRightInd w:val="0"/>
        <w:jc w:val="both"/>
        <w:rPr>
          <w:rFonts w:ascii="Arial" w:hAnsi="Arial" w:cs="Arial"/>
          <w:sz w:val="24"/>
          <w:szCs w:val="24"/>
        </w:rPr>
      </w:pPr>
      <w:r w:rsidRPr="00412F6A">
        <w:rPr>
          <w:rFonts w:ascii="Arial" w:hAnsi="Arial" w:cs="Arial"/>
          <w:sz w:val="24"/>
          <w:szCs w:val="24"/>
        </w:rPr>
        <w:t>Inversions are not allowed.</w:t>
      </w:r>
    </w:p>
    <w:p w:rsidR="006E6594" w:rsidRPr="006E6594" w:rsidRDefault="006E6594" w:rsidP="00412F6A">
      <w:pPr>
        <w:pStyle w:val="ListParagraph"/>
        <w:autoSpaceDE w:val="0"/>
        <w:autoSpaceDN w:val="0"/>
        <w:adjustRightInd w:val="0"/>
        <w:rPr>
          <w:rFonts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All inverted athletes must maintain contact with the performance surface (see tumbling L1 tumbling rules).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Example: A supported handstand on the performance surface is not considered a stunt but is a legal inversion.</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Bases may not support any weight of a top person while that base is in a backbend or inverted position.</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A person standing on the ground is not considered a top person.</w:t>
      </w:r>
    </w:p>
    <w:p w:rsidR="00E63760" w:rsidRPr="00E63760" w:rsidRDefault="00E63760" w:rsidP="00E63760">
      <w:pPr>
        <w:autoSpaceDE w:val="0"/>
        <w:autoSpaceDN w:val="0"/>
        <w:adjustRightInd w:val="0"/>
        <w:rPr>
          <w:rFonts w:eastAsia="Calibri" w:cs="Arial"/>
        </w:rPr>
      </w:pPr>
      <w:r w:rsidRPr="00E63760">
        <w:rPr>
          <w:rFonts w:eastAsia="Calibri" w:cs="Arial"/>
        </w:rPr>
        <w:t xml:space="preserve"> </w:t>
      </w:r>
    </w:p>
    <w:p w:rsidR="006E6594" w:rsidRDefault="00E63760" w:rsidP="00E63760">
      <w:pPr>
        <w:autoSpaceDE w:val="0"/>
        <w:autoSpaceDN w:val="0"/>
        <w:adjustRightInd w:val="0"/>
        <w:rPr>
          <w:rFonts w:eastAsia="Calibri" w:cs="Arial"/>
        </w:rPr>
      </w:pPr>
      <w:r w:rsidRPr="006E6594">
        <w:rPr>
          <w:rFonts w:eastAsia="Calibri" w:cs="Arial"/>
          <w:b/>
        </w:rPr>
        <w:t>LEVEL 1 PYRAMIDS</w:t>
      </w:r>
    </w:p>
    <w:p w:rsidR="00E63760" w:rsidRPr="00E63760" w:rsidRDefault="006E6594" w:rsidP="00E63760">
      <w:pPr>
        <w:autoSpaceDE w:val="0"/>
        <w:autoSpaceDN w:val="0"/>
        <w:adjustRightInd w:val="0"/>
        <w:rPr>
          <w:rFonts w:eastAsia="Calibri" w:cs="Arial"/>
        </w:rPr>
      </w:pPr>
      <w:r>
        <w:rPr>
          <w:rFonts w:eastAsia="Calibri" w:cs="Arial"/>
        </w:rPr>
        <w:t xml:space="preserve">Compulsory for ALL squad:  </w:t>
      </w:r>
      <w:r w:rsidR="00E63760" w:rsidRPr="00E63760">
        <w:rPr>
          <w:rFonts w:eastAsia="Calibri" w:cs="Arial"/>
        </w:rPr>
        <w:t>Must see three different structures.</w:t>
      </w:r>
    </w:p>
    <w:p w:rsidR="00E63760" w:rsidRPr="00E63760" w:rsidRDefault="00E63760" w:rsidP="00E63760">
      <w:pPr>
        <w:autoSpaceDE w:val="0"/>
        <w:autoSpaceDN w:val="0"/>
        <w:adjustRightInd w:val="0"/>
        <w:rPr>
          <w:rFonts w:eastAsia="Calibri" w:cs="Arial"/>
        </w:rPr>
      </w:pPr>
      <w:r w:rsidRPr="00E63760">
        <w:rPr>
          <w:rFonts w:eastAsia="Calibri" w:cs="Arial"/>
        </w:rPr>
        <w:t>Flyers MUST be connected by either foot or hand.</w:t>
      </w:r>
    </w:p>
    <w:p w:rsidR="00E63760" w:rsidRPr="00E63760" w:rsidRDefault="00E63760" w:rsidP="00E63760">
      <w:pPr>
        <w:autoSpaceDE w:val="0"/>
        <w:autoSpaceDN w:val="0"/>
        <w:adjustRightInd w:val="0"/>
        <w:rPr>
          <w:rFonts w:eastAsia="Calibri" w:cs="Arial"/>
        </w:rPr>
      </w:pPr>
      <w:r w:rsidRPr="00E63760">
        <w:rPr>
          <w:rFonts w:eastAsia="Calibri" w:cs="Arial"/>
        </w:rPr>
        <w:t>(please see detailed list for exceptions)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A. Pyramids must follow Level 1 “Stunts” and “Dismounts” rules and are allowed up to 2 high.</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1. Single base or assisted single base EXTENDED stunts are not allowed in Tiny, Mini and Youth divisions.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B. Top person must receive primary support from a base.</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Anytime a top person is released by the bases during a pyramid transition, the top person must land in a cradle or dismount to the performing surface and must follow the L1 dismount rules.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 Two leg stunts:</w:t>
      </w:r>
    </w:p>
    <w:p w:rsidR="00E63760" w:rsidRPr="00E63760" w:rsidRDefault="00E63760" w:rsidP="00E63760">
      <w:pPr>
        <w:autoSpaceDE w:val="0"/>
        <w:autoSpaceDN w:val="0"/>
        <w:adjustRightInd w:val="0"/>
        <w:rPr>
          <w:rFonts w:eastAsia="Calibri" w:cs="Arial"/>
        </w:rPr>
      </w:pPr>
      <w:r w:rsidRPr="00E63760">
        <w:rPr>
          <w:rFonts w:eastAsia="Calibri" w:cs="Arial"/>
        </w:rPr>
        <w:t>1. Two leg extended stunts must be braced by a top person at prep level or below with hand-arm connection only. The connection must be made at or below prep level.</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a. Prep level top person bracers must have both feet in bases’ hands.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Exception: Prep level top persons do not have to have both feet in the bases’ hands if they are in a shoulder sit, flat back, straddle lift or shoulder stand.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2. Two leg extended stunts may not brace or be braced by other extended stunts.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D. Prep level single leg stunts: Single Leg Stunts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1. Shoulder level single leg stunts must be braced by at least one person at prep level or below with hand-arm connection only.</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a. The connection must be made prior to initiating the single leg prep level stunt.</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b. Prep level bracers must have both feet in bases’ hands.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Exception: Prep level bracers do not have to have both feet in the bases’ hands if they are in a shoulder sit, flat back, straddle lift or shoulder stand.</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 xml:space="preserve">2. Extended single leg stunts are not allowed. </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 No stunt, pyramid, or individual may move over or under another separate stunt, pyramid or individual.</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Example: A shoulder sit walking under a prep is illegal.</w:t>
      </w:r>
    </w:p>
    <w:p w:rsidR="006E6594" w:rsidRDefault="006E6594" w:rsidP="00E63760">
      <w:pPr>
        <w:autoSpaceDE w:val="0"/>
        <w:autoSpaceDN w:val="0"/>
        <w:adjustRightInd w:val="0"/>
        <w:rPr>
          <w:rFonts w:eastAsia="Calibri" w:cs="Arial"/>
        </w:rPr>
      </w:pPr>
    </w:p>
    <w:p w:rsidR="00E63760" w:rsidRPr="006E6594" w:rsidRDefault="00E63760" w:rsidP="00E63760">
      <w:pPr>
        <w:autoSpaceDE w:val="0"/>
        <w:autoSpaceDN w:val="0"/>
        <w:adjustRightInd w:val="0"/>
        <w:rPr>
          <w:rFonts w:eastAsia="Calibri" w:cs="Arial"/>
          <w:b/>
        </w:rPr>
      </w:pPr>
      <w:r w:rsidRPr="006E6594">
        <w:rPr>
          <w:rFonts w:eastAsia="Calibri" w:cs="Arial"/>
          <w:b/>
        </w:rPr>
        <w:t>LEVEL 1 DISMOUNTS</w:t>
      </w:r>
    </w:p>
    <w:p w:rsidR="006E6594" w:rsidRDefault="006E6594" w:rsidP="00E63760">
      <w:pPr>
        <w:autoSpaceDE w:val="0"/>
        <w:autoSpaceDN w:val="0"/>
        <w:adjustRightInd w:val="0"/>
        <w:rPr>
          <w:rFonts w:eastAsia="Calibri" w:cs="Arial"/>
        </w:rPr>
      </w:pPr>
      <w:r>
        <w:rPr>
          <w:rFonts w:eastAsia="Calibri" w:cs="Arial"/>
        </w:rPr>
        <w:t xml:space="preserve">Compulsory for ALL squad: </w:t>
      </w:r>
      <w:r w:rsidR="00E63760" w:rsidRPr="00E63760">
        <w:rPr>
          <w:rFonts w:eastAsia="Calibri" w:cs="Arial"/>
        </w:rPr>
        <w:t xml:space="preserve">Must see at least one cradle from multi-based stunts.  </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Must have two catchers and a spotter with at least one hand-arm supporting the waist to shoulder region to protect the head and shoulder area through the cradle.</w:t>
      </w:r>
    </w:p>
    <w:p w:rsidR="006E6594" w:rsidRDefault="00E63760" w:rsidP="00E63760">
      <w:pPr>
        <w:autoSpaceDE w:val="0"/>
        <w:autoSpaceDN w:val="0"/>
        <w:adjustRightInd w:val="0"/>
        <w:rPr>
          <w:rFonts w:eastAsia="Calibri" w:cs="Arial"/>
        </w:rPr>
      </w:pPr>
      <w:r w:rsidRPr="00E63760">
        <w:rPr>
          <w:rFonts w:eastAsia="Calibri" w:cs="Arial"/>
        </w:rPr>
        <w:tab/>
      </w:r>
    </w:p>
    <w:p w:rsidR="00E63760" w:rsidRPr="00E63760" w:rsidRDefault="00E63760" w:rsidP="00E63760">
      <w:pPr>
        <w:autoSpaceDE w:val="0"/>
        <w:autoSpaceDN w:val="0"/>
        <w:adjustRightInd w:val="0"/>
        <w:rPr>
          <w:rFonts w:eastAsia="Calibri" w:cs="Arial"/>
        </w:rPr>
      </w:pPr>
      <w:r w:rsidRPr="00E63760">
        <w:rPr>
          <w:rFonts w:eastAsia="Calibri" w:cs="Arial"/>
        </w:rPr>
        <w:t>Multiples will increase scoring potential.</w:t>
      </w:r>
    </w:p>
    <w:p w:rsidR="00E63760" w:rsidRDefault="00E63760" w:rsidP="00E63760">
      <w:pPr>
        <w:autoSpaceDE w:val="0"/>
        <w:autoSpaceDN w:val="0"/>
        <w:adjustRightInd w:val="0"/>
        <w:rPr>
          <w:rFonts w:eastAsia="Calibri" w:cs="Arial"/>
        </w:rPr>
      </w:pPr>
      <w:r w:rsidRPr="00E63760">
        <w:rPr>
          <w:rFonts w:eastAsia="Calibri" w:cs="Arial"/>
        </w:rPr>
        <w:t>(please see detailed list for exceptions)</w:t>
      </w:r>
    </w:p>
    <w:p w:rsidR="006E6594" w:rsidRPr="00E63760"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Note: Movements are only considered “Dismounts” if released to a cradle or released and assisted to the performing surface.</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A. Cradles from single based stunts must have a spotter with at least one hand-arm supporting the waist to shoulder region to protect the head and shoulder area through the cradle.</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B. Cradles from multi-based stunts must have two catchers and a spotter with at least one hand-arm supporting the waist to shoulder region to protect the head and shoulder area through the cradle.</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Sponge, Load In, Squish cradles are considered tosses and are not allowed. See Level 1 Tosses.</w:t>
      </w:r>
    </w:p>
    <w:p w:rsidR="006E6594" w:rsidRDefault="006E6594"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All waist level cradles are illegal.</w:t>
      </w:r>
    </w:p>
    <w:p w:rsidR="00E63760" w:rsidRPr="00E63760" w:rsidRDefault="00E63760" w:rsidP="00E63760">
      <w:pPr>
        <w:autoSpaceDE w:val="0"/>
        <w:autoSpaceDN w:val="0"/>
        <w:adjustRightInd w:val="0"/>
        <w:rPr>
          <w:rFonts w:eastAsia="Calibri" w:cs="Arial"/>
        </w:rPr>
      </w:pPr>
      <w:r w:rsidRPr="00E63760">
        <w:rPr>
          <w:rFonts w:eastAsia="Calibri" w:cs="Arial"/>
        </w:rPr>
        <w:t>C. Dismounts to the performing surface must be assisted by an original base or spotter.</w:t>
      </w:r>
    </w:p>
    <w:p w:rsidR="006E6594" w:rsidRDefault="006E6594" w:rsidP="00E63760">
      <w:pPr>
        <w:autoSpaceDE w:val="0"/>
        <w:autoSpaceDN w:val="0"/>
        <w:adjustRightInd w:val="0"/>
        <w:rPr>
          <w:rFonts w:eastAsia="Calibri" w:cs="Arial"/>
        </w:rPr>
      </w:pPr>
    </w:p>
    <w:p w:rsidR="00E63760" w:rsidRDefault="00E63760" w:rsidP="00E63760">
      <w:pPr>
        <w:autoSpaceDE w:val="0"/>
        <w:autoSpaceDN w:val="0"/>
        <w:adjustRightInd w:val="0"/>
        <w:rPr>
          <w:rFonts w:eastAsia="Calibri" w:cs="Arial"/>
        </w:rPr>
      </w:pPr>
      <w:r w:rsidRPr="00E63760">
        <w:rPr>
          <w:rFonts w:eastAsia="Calibri" w:cs="Arial"/>
        </w:rPr>
        <w:t>Exception: straight drops or small hop offs, with no additional skills, from waist level or below are the only dismounts allowed to the performing surface without assistance.</w:t>
      </w:r>
    </w:p>
    <w:p w:rsidR="00F8289A" w:rsidRPr="00E63760"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An individual may not land on the performing surface from above waist level without assistance.</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D. Only straight pop downs and basic straight cradles are allowed.</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E. Twisting dismounts (including 1⁄4 turns) are not allowed.</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F. No stunt, pyramid, individual, or prop may move over or under a dismount, and a dismount may not be thrown over, under, or through stunts, pyramids, individuals, or props.</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G. No dismounts are allowed from stunts above prep level in pyramids.</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An extended stunt in a pyramid must be brought down to prep level or below before it can be dismounted.</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H. No free flipping or assisted flipping dismounts allowed.</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I. Dismounts must return to original base(s).</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J. Dismounts may not intentionally travel.</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K. Top persons in dismounts may not come in contact with each other while released from the bases.</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L. Tension drops/rolls of any kind are not allowed.</w:t>
      </w:r>
    </w:p>
    <w:p w:rsidR="00F8289A" w:rsidRDefault="00F8289A" w:rsidP="00E63760">
      <w:pPr>
        <w:autoSpaceDE w:val="0"/>
        <w:autoSpaceDN w:val="0"/>
        <w:adjustRightInd w:val="0"/>
        <w:rPr>
          <w:rFonts w:eastAsia="Calibri" w:cs="Arial"/>
        </w:rPr>
      </w:pPr>
    </w:p>
    <w:p w:rsidR="00F8289A" w:rsidRDefault="00E63760" w:rsidP="00E63760">
      <w:pPr>
        <w:autoSpaceDE w:val="0"/>
        <w:autoSpaceDN w:val="0"/>
        <w:adjustRightInd w:val="0"/>
        <w:rPr>
          <w:rFonts w:eastAsia="Calibri" w:cs="Arial"/>
        </w:rPr>
      </w:pPr>
      <w:r w:rsidRPr="00F8289A">
        <w:rPr>
          <w:rFonts w:eastAsia="Calibri" w:cs="Arial"/>
          <w:b/>
        </w:rPr>
        <w:t>LEVEL 1 TOSSES</w:t>
      </w:r>
    </w:p>
    <w:p w:rsidR="00E63760" w:rsidRPr="00E63760" w:rsidRDefault="00E63760" w:rsidP="00E63760">
      <w:pPr>
        <w:autoSpaceDE w:val="0"/>
        <w:autoSpaceDN w:val="0"/>
        <w:adjustRightInd w:val="0"/>
        <w:rPr>
          <w:rFonts w:eastAsia="Calibri" w:cs="Arial"/>
        </w:rPr>
      </w:pPr>
      <w:r w:rsidRPr="00E63760">
        <w:rPr>
          <w:rFonts w:eastAsia="Calibri" w:cs="Arial"/>
        </w:rPr>
        <w:t>A. No tosses allowed.</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This includes “Sponge” (also known as Load In or Squish) tosses.</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Clarification: All waist level cradles are illegal.</w:t>
      </w:r>
    </w:p>
    <w:p w:rsidR="00F8289A" w:rsidRDefault="00F8289A"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F8289A">
        <w:rPr>
          <w:rFonts w:eastAsia="Calibri" w:cs="Arial"/>
          <w:b/>
        </w:rPr>
        <w:t>LEVEL 1 JUMPS (added to USASF RULES)</w:t>
      </w:r>
    </w:p>
    <w:p w:rsidR="00E63760" w:rsidRPr="00E63760" w:rsidRDefault="00F8289A" w:rsidP="00E63760">
      <w:pPr>
        <w:autoSpaceDE w:val="0"/>
        <w:autoSpaceDN w:val="0"/>
        <w:adjustRightInd w:val="0"/>
        <w:rPr>
          <w:rFonts w:eastAsia="Calibri" w:cs="Arial"/>
        </w:rPr>
      </w:pPr>
      <w:r>
        <w:rPr>
          <w:rFonts w:eastAsia="Calibri" w:cs="Arial"/>
        </w:rPr>
        <w:t xml:space="preserve">Compulsory for ALL squad:  </w:t>
      </w:r>
      <w:r w:rsidR="00E63760" w:rsidRPr="00E63760">
        <w:rPr>
          <w:rFonts w:eastAsia="Calibri" w:cs="Arial"/>
        </w:rPr>
        <w:t>Three connecting high level jumps.</w:t>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One additional jump within the routine.</w:t>
      </w:r>
    </w:p>
    <w:p w:rsidR="00E63760" w:rsidRPr="00E63760" w:rsidRDefault="00E63760" w:rsidP="00E63760">
      <w:pPr>
        <w:autoSpaceDE w:val="0"/>
        <w:autoSpaceDN w:val="0"/>
        <w:adjustRightInd w:val="0"/>
        <w:rPr>
          <w:rFonts w:eastAsia="Calibri" w:cs="Arial"/>
        </w:rPr>
      </w:pPr>
    </w:p>
    <w:p w:rsidR="00F8289A" w:rsidRDefault="00E63760" w:rsidP="00E63760">
      <w:pPr>
        <w:autoSpaceDE w:val="0"/>
        <w:autoSpaceDN w:val="0"/>
        <w:adjustRightInd w:val="0"/>
        <w:rPr>
          <w:rFonts w:eastAsia="Calibri" w:cs="Arial"/>
          <w:b/>
        </w:rPr>
      </w:pPr>
      <w:r w:rsidRPr="00E63760">
        <w:rPr>
          <w:rFonts w:eastAsia="Calibri" w:cs="Arial"/>
        </w:rPr>
        <w:t>Difficulty of three connecting jumps, height and execution will increase scoring potential.</w:t>
      </w:r>
    </w:p>
    <w:p w:rsidR="00F8289A" w:rsidRDefault="00F8289A" w:rsidP="00E63760">
      <w:pPr>
        <w:autoSpaceDE w:val="0"/>
        <w:autoSpaceDN w:val="0"/>
        <w:adjustRightInd w:val="0"/>
        <w:rPr>
          <w:rFonts w:eastAsia="Calibri" w:cs="Arial"/>
          <w:b/>
        </w:rPr>
      </w:pPr>
    </w:p>
    <w:p w:rsidR="00E63760" w:rsidRPr="00E63760" w:rsidRDefault="00E63760" w:rsidP="00E63760">
      <w:pPr>
        <w:autoSpaceDE w:val="0"/>
        <w:autoSpaceDN w:val="0"/>
        <w:adjustRightInd w:val="0"/>
        <w:rPr>
          <w:rFonts w:eastAsia="Calibri" w:cs="Arial"/>
        </w:rPr>
      </w:pPr>
      <w:r w:rsidRPr="00F8289A">
        <w:rPr>
          <w:rFonts w:eastAsia="Calibri" w:cs="Arial"/>
          <w:b/>
        </w:rPr>
        <w:t>LEVEL 1 DANCE (ADDED TO USASF RULES)</w:t>
      </w:r>
    </w:p>
    <w:p w:rsidR="00E63760" w:rsidRPr="00E63760" w:rsidRDefault="00E63760" w:rsidP="00E63760">
      <w:pPr>
        <w:autoSpaceDE w:val="0"/>
        <w:autoSpaceDN w:val="0"/>
        <w:adjustRightInd w:val="0"/>
        <w:rPr>
          <w:rFonts w:eastAsia="Calibri" w:cs="Arial"/>
        </w:rPr>
      </w:pPr>
      <w:r w:rsidRPr="00E63760">
        <w:rPr>
          <w:rFonts w:eastAsia="Calibri" w:cs="Arial"/>
        </w:rPr>
        <w:t>Compu</w:t>
      </w:r>
      <w:r w:rsidR="00F8289A">
        <w:rPr>
          <w:rFonts w:eastAsia="Calibri" w:cs="Arial"/>
        </w:rPr>
        <w:t xml:space="preserve">lsory for ALL squad: </w:t>
      </w:r>
      <w:r w:rsidRPr="00E63760">
        <w:rPr>
          <w:rFonts w:eastAsia="Calibri" w:cs="Arial"/>
        </w:rPr>
        <w:t>Must show three formations.</w:t>
      </w:r>
    </w:p>
    <w:p w:rsidR="00E63760" w:rsidRPr="00E63760" w:rsidRDefault="00E63760" w:rsidP="00E63760">
      <w:pPr>
        <w:autoSpaceDE w:val="0"/>
        <w:autoSpaceDN w:val="0"/>
        <w:adjustRightInd w:val="0"/>
        <w:rPr>
          <w:rFonts w:eastAsia="Calibri" w:cs="Arial"/>
        </w:rPr>
      </w:pPr>
      <w:r w:rsidRPr="00E63760">
        <w:rPr>
          <w:rFonts w:eastAsia="Calibri" w:cs="Arial"/>
        </w:rPr>
        <w:tab/>
      </w:r>
    </w:p>
    <w:p w:rsidR="00E63760" w:rsidRPr="00E63760" w:rsidRDefault="00E63760" w:rsidP="00E63760">
      <w:pPr>
        <w:autoSpaceDE w:val="0"/>
        <w:autoSpaceDN w:val="0"/>
        <w:adjustRightInd w:val="0"/>
        <w:rPr>
          <w:rFonts w:eastAsia="Calibri" w:cs="Arial"/>
        </w:rPr>
      </w:pPr>
      <w:r w:rsidRPr="00E63760">
        <w:rPr>
          <w:rFonts w:eastAsia="Calibri" w:cs="Arial"/>
        </w:rPr>
        <w:t>Additional formations will increase scoring potential.</w:t>
      </w:r>
      <w:r w:rsidRPr="00E63760">
        <w:rPr>
          <w:rFonts w:eastAsia="Calibri" w:cs="Arial"/>
        </w:rPr>
        <w:tab/>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Correct arm and hand placements for all arm motions.</w:t>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r w:rsidRPr="00E63760">
        <w:rPr>
          <w:rFonts w:eastAsia="Calibri" w:cs="Arial"/>
        </w:rPr>
        <w:tab/>
      </w:r>
    </w:p>
    <w:p w:rsidR="00E63760" w:rsidRPr="00E63760" w:rsidRDefault="00E63760" w:rsidP="00E63760">
      <w:pPr>
        <w:autoSpaceDE w:val="0"/>
        <w:autoSpaceDN w:val="0"/>
        <w:adjustRightInd w:val="0"/>
        <w:rPr>
          <w:rFonts w:eastAsia="Calibri" w:cs="Arial"/>
        </w:rPr>
      </w:pPr>
      <w:r w:rsidRPr="00E63760">
        <w:rPr>
          <w:rFonts w:eastAsia="Calibri" w:cs="Arial"/>
        </w:rPr>
        <w:t>Must show different levels.</w:t>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r w:rsidRPr="00E63760">
        <w:rPr>
          <w:rFonts w:eastAsia="Calibri" w:cs="Arial"/>
        </w:rPr>
        <w:t>Must show squad synchronicity</w:t>
      </w:r>
    </w:p>
    <w:p w:rsidR="00E63760" w:rsidRPr="00E63760" w:rsidRDefault="00E63760" w:rsidP="00E63760">
      <w:pPr>
        <w:autoSpaceDE w:val="0"/>
        <w:autoSpaceDN w:val="0"/>
        <w:adjustRightInd w:val="0"/>
        <w:rPr>
          <w:rFonts w:eastAsia="Calibri" w:cs="Arial"/>
        </w:rPr>
      </w:pPr>
    </w:p>
    <w:p w:rsidR="00E63760" w:rsidRPr="00E63760" w:rsidRDefault="00F8289A" w:rsidP="00E63760">
      <w:pPr>
        <w:autoSpaceDE w:val="0"/>
        <w:autoSpaceDN w:val="0"/>
        <w:adjustRightInd w:val="0"/>
        <w:rPr>
          <w:rFonts w:eastAsia="Calibri" w:cs="Arial"/>
        </w:rPr>
      </w:pPr>
      <w:r>
        <w:rPr>
          <w:rFonts w:eastAsia="Calibri" w:cs="Arial"/>
        </w:rPr>
        <w:t xml:space="preserve">Must show variations </w:t>
      </w:r>
      <w:r w:rsidR="00E63760" w:rsidRPr="00E63760">
        <w:rPr>
          <w:rFonts w:eastAsia="Calibri" w:cs="Arial"/>
        </w:rPr>
        <w:t>on pace</w:t>
      </w:r>
    </w:p>
    <w:p w:rsidR="00E63760" w:rsidRPr="00E63760" w:rsidRDefault="00E63760" w:rsidP="00E63760">
      <w:pPr>
        <w:autoSpaceDE w:val="0"/>
        <w:autoSpaceDN w:val="0"/>
        <w:adjustRightInd w:val="0"/>
        <w:rPr>
          <w:rFonts w:eastAsia="Calibri" w:cs="Arial"/>
        </w:rPr>
      </w:pPr>
    </w:p>
    <w:p w:rsidR="00E63760" w:rsidRPr="00E63760" w:rsidRDefault="00E63760" w:rsidP="00E63760">
      <w:pPr>
        <w:autoSpaceDE w:val="0"/>
        <w:autoSpaceDN w:val="0"/>
        <w:adjustRightInd w:val="0"/>
        <w:rPr>
          <w:rFonts w:eastAsia="Calibri" w:cs="Arial"/>
        </w:rPr>
      </w:pPr>
    </w:p>
    <w:p w:rsidR="00E63760" w:rsidRDefault="00E63760" w:rsidP="00E63760">
      <w:pPr>
        <w:autoSpaceDE w:val="0"/>
        <w:autoSpaceDN w:val="0"/>
        <w:adjustRightInd w:val="0"/>
        <w:rPr>
          <w:rFonts w:eastAsia="Calibri" w:cs="Arial"/>
        </w:rPr>
      </w:pPr>
      <w:r w:rsidRPr="00E63760">
        <w:rPr>
          <w:rFonts w:eastAsia="Calibri" w:cs="Arial"/>
        </w:rPr>
        <w:t>Please read and adhere to the General Safety rules and Routine Requirements.</w:t>
      </w:r>
    </w:p>
    <w:p w:rsidR="00114E7B" w:rsidRDefault="00114E7B" w:rsidP="00817B17">
      <w:pPr>
        <w:spacing w:after="2" w:line="267" w:lineRule="auto"/>
        <w:ind w:left="-5"/>
        <w:jc w:val="center"/>
        <w:rPr>
          <w:b/>
          <w:sz w:val="118"/>
          <w:szCs w:val="118"/>
        </w:rPr>
      </w:pPr>
    </w:p>
    <w:p w:rsidR="00114E7B" w:rsidRDefault="00114E7B" w:rsidP="00817B17">
      <w:pPr>
        <w:spacing w:after="2" w:line="267" w:lineRule="auto"/>
        <w:ind w:left="-5"/>
        <w:jc w:val="center"/>
        <w:rPr>
          <w:b/>
          <w:sz w:val="118"/>
          <w:szCs w:val="118"/>
        </w:rPr>
      </w:pPr>
    </w:p>
    <w:p w:rsidR="00114E7B" w:rsidRDefault="00114E7B" w:rsidP="00817B17">
      <w:pPr>
        <w:spacing w:after="2" w:line="267" w:lineRule="auto"/>
        <w:ind w:left="-5"/>
        <w:jc w:val="center"/>
        <w:rPr>
          <w:b/>
          <w:sz w:val="118"/>
          <w:szCs w:val="118"/>
        </w:rPr>
      </w:pPr>
    </w:p>
    <w:p w:rsidR="00114E7B" w:rsidRDefault="00114E7B" w:rsidP="00817B17">
      <w:pPr>
        <w:spacing w:after="2" w:line="267" w:lineRule="auto"/>
        <w:ind w:left="-5"/>
        <w:jc w:val="center"/>
        <w:rPr>
          <w:b/>
          <w:sz w:val="118"/>
          <w:szCs w:val="118"/>
        </w:rPr>
      </w:pPr>
    </w:p>
    <w:p w:rsidR="00114E7B" w:rsidRDefault="00114E7B" w:rsidP="00817B17">
      <w:pPr>
        <w:spacing w:after="2" w:line="267" w:lineRule="auto"/>
        <w:ind w:left="-5"/>
        <w:jc w:val="center"/>
        <w:rPr>
          <w:b/>
          <w:sz w:val="118"/>
          <w:szCs w:val="118"/>
        </w:rPr>
      </w:pPr>
    </w:p>
    <w:p w:rsidR="00114E7B" w:rsidRDefault="00114E7B" w:rsidP="00817B17">
      <w:pPr>
        <w:spacing w:after="2" w:line="267" w:lineRule="auto"/>
        <w:ind w:left="-5"/>
        <w:jc w:val="center"/>
        <w:rPr>
          <w:b/>
          <w:sz w:val="118"/>
          <w:szCs w:val="118"/>
        </w:rPr>
      </w:pPr>
    </w:p>
    <w:p w:rsidR="00114E7B" w:rsidRDefault="00114E7B" w:rsidP="00817B17">
      <w:pPr>
        <w:spacing w:after="2" w:line="267" w:lineRule="auto"/>
        <w:ind w:left="-5"/>
        <w:jc w:val="center"/>
        <w:rPr>
          <w:b/>
          <w:sz w:val="118"/>
          <w:szCs w:val="118"/>
        </w:rPr>
      </w:pPr>
    </w:p>
    <w:p w:rsidR="002C0809" w:rsidRDefault="002C0809" w:rsidP="00817B17">
      <w:pPr>
        <w:spacing w:after="2" w:line="267" w:lineRule="auto"/>
        <w:ind w:left="-5"/>
        <w:jc w:val="center"/>
        <w:rPr>
          <w:b/>
          <w:sz w:val="118"/>
          <w:szCs w:val="118"/>
        </w:rPr>
      </w:pPr>
    </w:p>
    <w:p w:rsidR="00817B17" w:rsidRDefault="00551BEE" w:rsidP="00817B17">
      <w:pPr>
        <w:spacing w:after="2" w:line="267" w:lineRule="auto"/>
        <w:ind w:left="-5"/>
        <w:jc w:val="center"/>
        <w:rPr>
          <w:b/>
        </w:rPr>
      </w:pPr>
      <w:r w:rsidRPr="00817B17">
        <w:rPr>
          <w:b/>
          <w:sz w:val="118"/>
          <w:szCs w:val="118"/>
        </w:rPr>
        <w:t>Cycling</w:t>
      </w:r>
    </w:p>
    <w:p w:rsidR="00817B17" w:rsidRDefault="00817B17" w:rsidP="00817B17">
      <w:pPr>
        <w:spacing w:after="2" w:line="267" w:lineRule="auto"/>
        <w:ind w:left="-5"/>
        <w:rPr>
          <w:b/>
        </w:rPr>
      </w:pPr>
    </w:p>
    <w:p w:rsidR="00551BEE" w:rsidRPr="00817B17" w:rsidRDefault="00845528" w:rsidP="00817B17">
      <w:pPr>
        <w:spacing w:after="2" w:line="267" w:lineRule="auto"/>
        <w:ind w:left="-5"/>
        <w:rPr>
          <w:b/>
        </w:rPr>
      </w:pPr>
      <w:r w:rsidRPr="00817B17">
        <w:rPr>
          <w:b/>
        </w:rPr>
        <w:t>Pathway</w:t>
      </w:r>
      <w:r w:rsidRPr="00817B17">
        <w:rPr>
          <w:b/>
        </w:rPr>
        <w:br/>
      </w:r>
    </w:p>
    <w:p w:rsidR="000465C5" w:rsidRDefault="00C01B7D" w:rsidP="0049355D">
      <w:pPr>
        <w:pStyle w:val="Heading2"/>
        <w:rPr>
          <w:rFonts w:cs="Arial"/>
          <w:lang w:val="en-US"/>
        </w:rPr>
      </w:pPr>
      <w:r>
        <w:rPr>
          <w:b w:val="0"/>
          <w:noProof/>
          <w:lang w:eastAsia="en-GB"/>
        </w:rPr>
        <mc:AlternateContent>
          <mc:Choice Requires="wps">
            <w:drawing>
              <wp:anchor distT="45720" distB="45720" distL="114300" distR="114300" simplePos="0" relativeHeight="251653632" behindDoc="0" locked="0" layoutInCell="1" allowOverlap="1" wp14:anchorId="64D40A17" wp14:editId="3593EF3F">
                <wp:simplePos x="0" y="0"/>
                <wp:positionH relativeFrom="column">
                  <wp:posOffset>909320</wp:posOffset>
                </wp:positionH>
                <wp:positionV relativeFrom="paragraph">
                  <wp:posOffset>43815</wp:posOffset>
                </wp:positionV>
                <wp:extent cx="387985" cy="156845"/>
                <wp:effectExtent l="0" t="19050" r="31115" b="33655"/>
                <wp:wrapNone/>
                <wp:docPr id="6"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156845"/>
                        </a:xfrm>
                        <a:prstGeom prst="rightArrow">
                          <a:avLst>
                            <a:gd name="adj1" fmla="val 50000"/>
                            <a:gd name="adj2" fmla="val 61842"/>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1DFE48" id="AutoShape 172" o:spid="_x0000_s1026" type="#_x0000_t13" style="position:absolute;margin-left:71.6pt;margin-top:3.45pt;width:30.55pt;height:12.3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">
                <v:shadow color="black" opacity="49150f" offset=".74833mm,.74833mm"/>
              </v:shape>
            </w:pict>
          </mc:Fallback>
        </mc:AlternateContent>
      </w:r>
      <w:r w:rsidR="00845528" w:rsidRPr="00845528">
        <w:rPr>
          <w:b w:val="0"/>
        </w:rPr>
        <w:t>Leeds Final</w:t>
      </w:r>
      <w:r w:rsidR="00845528">
        <w:t xml:space="preserve">           </w:t>
      </w:r>
      <w:r w:rsidR="001F72BE">
        <w:tab/>
      </w:r>
      <w:r w:rsidR="00845528" w:rsidRPr="00845528">
        <w:rPr>
          <w:b w:val="0"/>
        </w:rPr>
        <w:t>West Yorkshire Final</w:t>
      </w:r>
      <w:r w:rsidR="00845528">
        <w:br/>
      </w:r>
      <w:r w:rsidR="00845528">
        <w:br/>
      </w:r>
    </w:p>
    <w:p w:rsidR="00845528" w:rsidRDefault="00845528" w:rsidP="0049355D">
      <w:pPr>
        <w:pStyle w:val="Heading2"/>
      </w:pPr>
      <w:r w:rsidRPr="00845528">
        <w:rPr>
          <w:rFonts w:cs="Arial"/>
          <w:lang w:val="en-US"/>
        </w:rPr>
        <w:t>Qualifiers:</w:t>
      </w:r>
      <w:r>
        <w:rPr>
          <w:rFonts w:cs="Arial"/>
          <w:lang w:val="en-US"/>
        </w:rPr>
        <w:t xml:space="preserve"> </w:t>
      </w:r>
      <w:r w:rsidRPr="00845528">
        <w:rPr>
          <w:rFonts w:cs="Arial"/>
          <w:b w:val="0"/>
          <w:lang w:val="en-US"/>
        </w:rPr>
        <w:t>The top four teams go through to West Yorkshire.</w:t>
      </w:r>
      <w:r>
        <w:rPr>
          <w:rFonts w:cs="Arial"/>
          <w:lang w:val="en-US"/>
        </w:rPr>
        <w:br/>
      </w:r>
    </w:p>
    <w:p w:rsidR="000465C5" w:rsidRDefault="00662635" w:rsidP="00C51BC4">
      <w:pPr>
        <w:pStyle w:val="Heading2"/>
        <w:rPr>
          <w:rFonts w:cs="Arial"/>
          <w:b w:val="0"/>
        </w:rPr>
      </w:pPr>
      <w:r>
        <w:t>Age Category</w:t>
      </w:r>
      <w:r w:rsidR="000465C5">
        <w:t xml:space="preserve">: </w:t>
      </w:r>
      <w:r w:rsidR="000465C5" w:rsidRPr="000465C5">
        <w:rPr>
          <w:rFonts w:cs="Arial"/>
          <w:b w:val="0"/>
          <w:lang w:val="en-US"/>
        </w:rPr>
        <w:t xml:space="preserve">Year 7- </w:t>
      </w:r>
      <w:r w:rsidRPr="000465C5">
        <w:rPr>
          <w:rFonts w:cs="Arial"/>
          <w:b w:val="0"/>
          <w:lang w:val="en-US"/>
        </w:rPr>
        <w:t>9</w:t>
      </w:r>
      <w:r w:rsidR="000465C5" w:rsidRPr="000465C5">
        <w:rPr>
          <w:rFonts w:cs="Arial"/>
          <w:b w:val="0"/>
          <w:lang w:val="en-US"/>
        </w:rPr>
        <w:t xml:space="preserve">. </w:t>
      </w:r>
      <w:r w:rsidR="000465C5" w:rsidRPr="000465C5">
        <w:rPr>
          <w:rFonts w:cs="Arial"/>
          <w:b w:val="0"/>
        </w:rPr>
        <w:t>Competitors must be in these year groups</w:t>
      </w:r>
      <w:r w:rsidR="00C51BC4">
        <w:rPr>
          <w:rFonts w:cs="Arial"/>
          <w:b w:val="0"/>
        </w:rPr>
        <w:t>.</w:t>
      </w:r>
    </w:p>
    <w:p w:rsidR="00C51BC4" w:rsidRPr="00C51BC4" w:rsidRDefault="00C51BC4" w:rsidP="00C51BC4"/>
    <w:p w:rsidR="000465C5" w:rsidRDefault="000465C5" w:rsidP="00662635">
      <w:pPr>
        <w:jc w:val="both"/>
        <w:rPr>
          <w:rFonts w:cs="Arial"/>
        </w:rPr>
      </w:pPr>
      <w:r w:rsidRPr="000465C5">
        <w:rPr>
          <w:rFonts w:cs="Arial"/>
          <w:b/>
          <w:lang w:val="en-US"/>
        </w:rPr>
        <w:t>Format</w:t>
      </w:r>
      <w:r>
        <w:rPr>
          <w:rFonts w:cs="Arial"/>
          <w:b/>
          <w:lang w:val="en-US"/>
        </w:rPr>
        <w:t xml:space="preserve">: </w:t>
      </w:r>
      <w:r w:rsidRPr="00387B10">
        <w:rPr>
          <w:rFonts w:cs="Arial"/>
        </w:rPr>
        <w:t>Go Ride Racing – Time Trial, Relay and Mass Start (Individual)</w:t>
      </w:r>
    </w:p>
    <w:p w:rsidR="000465C5" w:rsidRDefault="000465C5" w:rsidP="00662635">
      <w:pPr>
        <w:jc w:val="both"/>
        <w:rPr>
          <w:rFonts w:cs="Arial"/>
        </w:rPr>
      </w:pPr>
    </w:p>
    <w:p w:rsidR="000465C5" w:rsidRPr="000465C5" w:rsidRDefault="000465C5" w:rsidP="000465C5">
      <w:pPr>
        <w:rPr>
          <w:rFonts w:cs="Arial"/>
        </w:rPr>
      </w:pPr>
      <w:r w:rsidRPr="000465C5">
        <w:rPr>
          <w:rFonts w:cs="Arial"/>
          <w:b/>
        </w:rPr>
        <w:t>Team &amp; squad numbers:</w:t>
      </w:r>
      <w:r>
        <w:rPr>
          <w:rFonts w:cs="Arial"/>
          <w:b/>
        </w:rPr>
        <w:t xml:space="preserve"> </w:t>
      </w:r>
      <w:r w:rsidRPr="000465C5">
        <w:rPr>
          <w:rFonts w:cs="Arial"/>
        </w:rPr>
        <w:t>Teams of 4 riders – 2 girls and 2 boys per team</w:t>
      </w:r>
    </w:p>
    <w:p w:rsidR="000465C5" w:rsidRDefault="000465C5" w:rsidP="000465C5">
      <w:pPr>
        <w:rPr>
          <w:rFonts w:cs="Arial"/>
          <w:lang w:eastAsia="en-GB"/>
        </w:rPr>
      </w:pPr>
      <w:r w:rsidRPr="000465C5">
        <w:rPr>
          <w:rFonts w:cs="Arial"/>
          <w:lang w:eastAsia="en-GB"/>
        </w:rPr>
        <w:t>There will be no restrictions for competitors with regard to cycling experience.</w:t>
      </w:r>
    </w:p>
    <w:p w:rsidR="000465C5" w:rsidRDefault="000465C5" w:rsidP="000465C5">
      <w:pPr>
        <w:rPr>
          <w:rFonts w:cs="Arial"/>
          <w:lang w:eastAsia="en-GB"/>
        </w:rPr>
      </w:pPr>
    </w:p>
    <w:p w:rsidR="000465C5" w:rsidRDefault="000465C5" w:rsidP="00662635">
      <w:pPr>
        <w:jc w:val="both"/>
        <w:rPr>
          <w:rFonts w:cs="Arial"/>
          <w:lang w:eastAsia="en-GB"/>
        </w:rPr>
      </w:pPr>
      <w:r w:rsidRPr="000465C5">
        <w:rPr>
          <w:rFonts w:cs="Arial"/>
          <w:b/>
        </w:rPr>
        <w:t>Kit / Equipment / PPE</w:t>
      </w:r>
      <w:r>
        <w:rPr>
          <w:rFonts w:cs="Arial"/>
          <w:b/>
        </w:rPr>
        <w:t xml:space="preserve">: </w:t>
      </w:r>
      <w:r w:rsidRPr="000465C5">
        <w:rPr>
          <w:rFonts w:cs="Arial"/>
        </w:rPr>
        <w:t>Bikes</w:t>
      </w:r>
      <w:r>
        <w:rPr>
          <w:rFonts w:cs="Arial"/>
          <w:b/>
        </w:rPr>
        <w:t xml:space="preserve"> </w:t>
      </w:r>
      <w:r w:rsidRPr="000465C5">
        <w:rPr>
          <w:rFonts w:cs="Arial"/>
          <w:lang w:eastAsia="en-GB"/>
        </w:rPr>
        <w:t xml:space="preserve">will </w:t>
      </w:r>
      <w:r>
        <w:rPr>
          <w:rFonts w:cs="Arial"/>
          <w:lang w:eastAsia="en-GB"/>
        </w:rPr>
        <w:t xml:space="preserve">be </w:t>
      </w:r>
      <w:r w:rsidRPr="000465C5">
        <w:rPr>
          <w:rFonts w:cs="Arial"/>
          <w:lang w:eastAsia="en-GB"/>
        </w:rPr>
        <w:t>provide</w:t>
      </w:r>
      <w:r>
        <w:rPr>
          <w:rFonts w:cs="Arial"/>
          <w:lang w:eastAsia="en-GB"/>
        </w:rPr>
        <w:t>d to ensure</w:t>
      </w:r>
      <w:r w:rsidRPr="000465C5">
        <w:rPr>
          <w:rFonts w:cs="Arial"/>
          <w:lang w:eastAsia="en-GB"/>
        </w:rPr>
        <w:t xml:space="preserve"> a “level playing field” but participants are asked to bring their own helmets and gloves where possible.</w:t>
      </w:r>
    </w:p>
    <w:p w:rsidR="000465C5" w:rsidRDefault="000465C5" w:rsidP="00662635">
      <w:pPr>
        <w:jc w:val="both"/>
        <w:rPr>
          <w:rFonts w:cs="Arial"/>
          <w:lang w:eastAsia="en-GB"/>
        </w:rPr>
      </w:pPr>
    </w:p>
    <w:p w:rsidR="000465C5" w:rsidRDefault="000465C5" w:rsidP="000465C5">
      <w:pPr>
        <w:rPr>
          <w:rFonts w:cs="Arial"/>
          <w:b/>
          <w:bCs/>
          <w:lang w:eastAsia="en-GB"/>
        </w:rPr>
      </w:pPr>
    </w:p>
    <w:p w:rsidR="000465C5" w:rsidRPr="000465C5" w:rsidRDefault="000465C5" w:rsidP="000465C5">
      <w:pPr>
        <w:rPr>
          <w:rFonts w:cs="Arial"/>
          <w:b/>
          <w:bCs/>
          <w:lang w:eastAsia="en-GB"/>
        </w:rPr>
      </w:pPr>
      <w:r w:rsidRPr="000465C5">
        <w:rPr>
          <w:rFonts w:cs="Arial"/>
          <w:b/>
          <w:bCs/>
          <w:lang w:eastAsia="en-GB"/>
        </w:rPr>
        <w:t>The Course</w:t>
      </w:r>
    </w:p>
    <w:p w:rsidR="000465C5" w:rsidRPr="00387B10" w:rsidRDefault="000465C5" w:rsidP="000465C5">
      <w:pPr>
        <w:rPr>
          <w:rFonts w:cs="Arial"/>
          <w:b/>
          <w:bCs/>
          <w:u w:val="single"/>
          <w:lang w:eastAsia="en-GB"/>
        </w:rPr>
      </w:pPr>
    </w:p>
    <w:p w:rsidR="000465C5" w:rsidRPr="000465C5" w:rsidRDefault="000465C5" w:rsidP="00B65EC2">
      <w:pPr>
        <w:pStyle w:val="ListParagraph"/>
        <w:numPr>
          <w:ilvl w:val="0"/>
          <w:numId w:val="28"/>
        </w:numPr>
        <w:spacing w:after="0" w:line="240" w:lineRule="auto"/>
        <w:contextualSpacing w:val="0"/>
        <w:rPr>
          <w:rFonts w:ascii="Arial" w:eastAsia="Times New Roman" w:hAnsi="Arial" w:cs="Arial"/>
          <w:bCs/>
          <w:sz w:val="24"/>
          <w:szCs w:val="24"/>
        </w:rPr>
      </w:pPr>
      <w:r w:rsidRPr="000465C5">
        <w:rPr>
          <w:rFonts w:ascii="Arial" w:eastAsia="Times New Roman" w:hAnsi="Arial" w:cs="Arial"/>
          <w:bCs/>
          <w:sz w:val="24"/>
          <w:szCs w:val="24"/>
        </w:rPr>
        <w:t>The competition will be on grass, and will include corners, uphills and descents.</w:t>
      </w:r>
    </w:p>
    <w:p w:rsidR="000465C5" w:rsidRPr="000465C5" w:rsidRDefault="000465C5" w:rsidP="00B65EC2">
      <w:pPr>
        <w:pStyle w:val="ListParagraph"/>
        <w:numPr>
          <w:ilvl w:val="0"/>
          <w:numId w:val="28"/>
        </w:numPr>
        <w:spacing w:after="0" w:line="240" w:lineRule="auto"/>
        <w:contextualSpacing w:val="0"/>
        <w:rPr>
          <w:rFonts w:ascii="Arial" w:eastAsia="Times New Roman" w:hAnsi="Arial" w:cs="Arial"/>
          <w:bCs/>
          <w:sz w:val="24"/>
          <w:szCs w:val="24"/>
        </w:rPr>
      </w:pPr>
      <w:r w:rsidRPr="000465C5">
        <w:rPr>
          <w:rFonts w:ascii="Arial" w:eastAsia="Times New Roman" w:hAnsi="Arial" w:cs="Arial"/>
          <w:bCs/>
          <w:sz w:val="24"/>
          <w:szCs w:val="24"/>
        </w:rPr>
        <w:t>Each race will be approximately 5 minutes long</w:t>
      </w:r>
    </w:p>
    <w:p w:rsidR="000465C5" w:rsidRPr="00387B10" w:rsidRDefault="000465C5" w:rsidP="000465C5">
      <w:pPr>
        <w:rPr>
          <w:rFonts w:cs="Arial"/>
          <w:b/>
          <w:bCs/>
          <w:u w:val="single"/>
          <w:lang w:eastAsia="en-GB"/>
        </w:rPr>
      </w:pPr>
    </w:p>
    <w:p w:rsidR="000465C5" w:rsidRPr="00387B10" w:rsidRDefault="000465C5" w:rsidP="000465C5">
      <w:pPr>
        <w:rPr>
          <w:rFonts w:cs="Arial"/>
          <w:b/>
          <w:bCs/>
          <w:lang w:eastAsia="en-GB"/>
        </w:rPr>
      </w:pPr>
    </w:p>
    <w:p w:rsidR="000465C5" w:rsidRPr="000465C5" w:rsidRDefault="000465C5" w:rsidP="000465C5">
      <w:pPr>
        <w:rPr>
          <w:rFonts w:cs="Arial"/>
          <w:b/>
          <w:bCs/>
          <w:lang w:eastAsia="en-GB"/>
        </w:rPr>
      </w:pPr>
      <w:r w:rsidRPr="000465C5">
        <w:rPr>
          <w:rFonts w:cs="Arial"/>
          <w:b/>
          <w:bCs/>
          <w:lang w:eastAsia="en-GB"/>
        </w:rPr>
        <w:t>RACE 1: CROSS-COUNTRY TEAM TIME TRIAL (TT)</w:t>
      </w:r>
    </w:p>
    <w:p w:rsidR="000465C5" w:rsidRPr="00387B10" w:rsidRDefault="000465C5" w:rsidP="000465C5">
      <w:pPr>
        <w:rPr>
          <w:rFonts w:cs="Arial"/>
          <w:lang w:eastAsia="en-GB"/>
        </w:rPr>
      </w:pPr>
    </w:p>
    <w:p w:rsidR="000465C5" w:rsidRPr="000465C5" w:rsidRDefault="000465C5" w:rsidP="00B65EC2">
      <w:pPr>
        <w:numPr>
          <w:ilvl w:val="0"/>
          <w:numId w:val="25"/>
        </w:numPr>
        <w:ind w:left="714" w:hanging="357"/>
        <w:rPr>
          <w:rFonts w:cs="Arial"/>
          <w:lang w:eastAsia="en-GB"/>
        </w:rPr>
      </w:pPr>
      <w:r w:rsidRPr="000465C5">
        <w:rPr>
          <w:rFonts w:cs="Arial"/>
          <w:lang w:eastAsia="en-GB"/>
        </w:rPr>
        <w:t>All 4 riders in a team set off together.</w:t>
      </w:r>
    </w:p>
    <w:p w:rsidR="000465C5" w:rsidRPr="000465C5" w:rsidRDefault="000465C5" w:rsidP="00B65EC2">
      <w:pPr>
        <w:numPr>
          <w:ilvl w:val="0"/>
          <w:numId w:val="25"/>
        </w:numPr>
        <w:ind w:left="714" w:hanging="357"/>
        <w:rPr>
          <w:rFonts w:cs="Arial"/>
          <w:lang w:eastAsia="en-GB"/>
        </w:rPr>
      </w:pPr>
      <w:r w:rsidRPr="000465C5">
        <w:rPr>
          <w:rFonts w:cs="Arial"/>
          <w:lang w:eastAsia="en-GB"/>
        </w:rPr>
        <w:t>Riders are timed while completing one lap of the course as fast as they can.</w:t>
      </w:r>
    </w:p>
    <w:p w:rsidR="000465C5" w:rsidRPr="000465C5" w:rsidRDefault="000465C5" w:rsidP="00B65EC2">
      <w:pPr>
        <w:numPr>
          <w:ilvl w:val="0"/>
          <w:numId w:val="25"/>
        </w:numPr>
        <w:ind w:left="714" w:hanging="357"/>
        <w:rPr>
          <w:rFonts w:cs="Arial"/>
          <w:lang w:eastAsia="en-GB"/>
        </w:rPr>
      </w:pPr>
      <w:r w:rsidRPr="000465C5">
        <w:rPr>
          <w:rFonts w:cs="Arial"/>
          <w:lang w:eastAsia="en-GB"/>
        </w:rPr>
        <w:t>Teams will be set off at intervals i.e. every 30/60 seconds.</w:t>
      </w:r>
    </w:p>
    <w:p w:rsidR="000465C5" w:rsidRPr="000465C5" w:rsidRDefault="000465C5" w:rsidP="00B65EC2">
      <w:pPr>
        <w:numPr>
          <w:ilvl w:val="0"/>
          <w:numId w:val="25"/>
        </w:numPr>
        <w:ind w:left="714" w:hanging="357"/>
        <w:rPr>
          <w:rFonts w:cs="Arial"/>
          <w:lang w:eastAsia="en-GB"/>
        </w:rPr>
      </w:pPr>
      <w:r w:rsidRPr="000465C5">
        <w:rPr>
          <w:rFonts w:cs="Arial"/>
          <w:lang w:eastAsia="en-GB"/>
        </w:rPr>
        <w:t>The team’s recorded time will be that of the third team member to cross the line</w:t>
      </w:r>
    </w:p>
    <w:p w:rsidR="000465C5" w:rsidRPr="000465C5" w:rsidRDefault="000465C5" w:rsidP="00B65EC2">
      <w:pPr>
        <w:numPr>
          <w:ilvl w:val="0"/>
          <w:numId w:val="25"/>
        </w:numPr>
        <w:ind w:left="714" w:hanging="357"/>
        <w:rPr>
          <w:rFonts w:cs="Arial"/>
          <w:lang w:eastAsia="en-GB"/>
        </w:rPr>
      </w:pPr>
      <w:r w:rsidRPr="000465C5">
        <w:rPr>
          <w:rFonts w:cs="Arial"/>
          <w:lang w:eastAsia="en-GB"/>
        </w:rPr>
        <w:t>A time trial format gives riders the opportunity to gain confidence on the course and prepare for the mass start races.</w:t>
      </w:r>
    </w:p>
    <w:p w:rsidR="000465C5" w:rsidRPr="00387B10" w:rsidRDefault="000465C5" w:rsidP="000465C5">
      <w:pPr>
        <w:spacing w:line="360" w:lineRule="auto"/>
        <w:ind w:left="357"/>
        <w:rPr>
          <w:rFonts w:cs="Arial"/>
          <w:lang w:eastAsia="en-GB"/>
        </w:rPr>
      </w:pPr>
    </w:p>
    <w:p w:rsidR="000465C5" w:rsidRPr="000465C5" w:rsidRDefault="000465C5" w:rsidP="000465C5">
      <w:pPr>
        <w:rPr>
          <w:rFonts w:cs="Arial"/>
          <w:b/>
          <w:lang w:eastAsia="en-GB"/>
        </w:rPr>
      </w:pPr>
      <w:r w:rsidRPr="000465C5">
        <w:rPr>
          <w:rFonts w:cs="Arial"/>
          <w:b/>
          <w:lang w:eastAsia="en-GB"/>
        </w:rPr>
        <w:t>RACE 2: CROSS-COUNTRY RELAY</w:t>
      </w:r>
    </w:p>
    <w:p w:rsidR="000465C5" w:rsidRPr="00387B10" w:rsidRDefault="000465C5" w:rsidP="000465C5">
      <w:pPr>
        <w:rPr>
          <w:rFonts w:asciiTheme="minorHAnsi" w:hAnsiTheme="minorHAnsi" w:cs="Arial"/>
          <w:b/>
          <w:lang w:eastAsia="en-GB"/>
        </w:rPr>
      </w:pPr>
    </w:p>
    <w:p w:rsidR="000465C5" w:rsidRPr="000465C5" w:rsidRDefault="000465C5" w:rsidP="00B65EC2">
      <w:pPr>
        <w:pStyle w:val="ListParagraph"/>
        <w:numPr>
          <w:ilvl w:val="0"/>
          <w:numId w:val="27"/>
        </w:numPr>
        <w:spacing w:after="0" w:line="240" w:lineRule="auto"/>
        <w:rPr>
          <w:rFonts w:ascii="Arial" w:eastAsia="Times New Roman" w:hAnsi="Arial" w:cs="Arial"/>
          <w:sz w:val="24"/>
          <w:szCs w:val="24"/>
        </w:rPr>
      </w:pPr>
      <w:r w:rsidRPr="000465C5">
        <w:rPr>
          <w:rFonts w:ascii="Arial" w:eastAsia="Times New Roman" w:hAnsi="Arial" w:cs="Arial"/>
          <w:sz w:val="24"/>
          <w:szCs w:val="24"/>
        </w:rPr>
        <w:t>Individual riders will complete one lap of the course</w:t>
      </w:r>
    </w:p>
    <w:p w:rsidR="000465C5" w:rsidRPr="000465C5" w:rsidRDefault="000465C5" w:rsidP="00B65EC2">
      <w:pPr>
        <w:numPr>
          <w:ilvl w:val="0"/>
          <w:numId w:val="27"/>
        </w:numPr>
        <w:rPr>
          <w:rFonts w:cs="Arial"/>
        </w:rPr>
      </w:pPr>
      <w:r w:rsidRPr="000465C5">
        <w:rPr>
          <w:rFonts w:cs="Arial"/>
          <w:lang w:eastAsia="en-GB"/>
        </w:rPr>
        <w:t>For safety reasons, the riders will start from a line 10 metres or so in front of the finish line and the second, third and fourth members will start when the previous rider has crossed the finish line.</w:t>
      </w:r>
    </w:p>
    <w:p w:rsidR="000465C5" w:rsidRPr="00387B10" w:rsidRDefault="000465C5" w:rsidP="000465C5">
      <w:pPr>
        <w:rPr>
          <w:rFonts w:asciiTheme="minorHAnsi" w:hAnsiTheme="minorHAnsi" w:cs="Arial"/>
          <w:b/>
        </w:rPr>
      </w:pPr>
    </w:p>
    <w:p w:rsidR="000465C5" w:rsidRDefault="000465C5" w:rsidP="000465C5">
      <w:pPr>
        <w:rPr>
          <w:rFonts w:cs="Arial"/>
          <w:b/>
        </w:rPr>
      </w:pPr>
    </w:p>
    <w:p w:rsidR="000465C5" w:rsidRDefault="000465C5" w:rsidP="000465C5">
      <w:pPr>
        <w:rPr>
          <w:rFonts w:cs="Arial"/>
          <w:b/>
        </w:rPr>
      </w:pPr>
    </w:p>
    <w:p w:rsidR="000465C5" w:rsidRDefault="000465C5" w:rsidP="000465C5">
      <w:pPr>
        <w:rPr>
          <w:rFonts w:cs="Arial"/>
          <w:b/>
        </w:rPr>
      </w:pPr>
    </w:p>
    <w:p w:rsidR="000465C5" w:rsidRDefault="000465C5" w:rsidP="000465C5">
      <w:pPr>
        <w:rPr>
          <w:rFonts w:cs="Arial"/>
          <w:b/>
        </w:rPr>
      </w:pPr>
    </w:p>
    <w:p w:rsidR="000465C5" w:rsidRPr="000465C5" w:rsidRDefault="000465C5" w:rsidP="000465C5">
      <w:pPr>
        <w:rPr>
          <w:rFonts w:cs="Arial"/>
          <w:b/>
        </w:rPr>
      </w:pPr>
      <w:r w:rsidRPr="000465C5">
        <w:rPr>
          <w:rFonts w:cs="Arial"/>
          <w:b/>
        </w:rPr>
        <w:t>INDIVIDUAL CROSS COUNTRY</w:t>
      </w:r>
    </w:p>
    <w:p w:rsidR="000465C5" w:rsidRPr="000465C5" w:rsidRDefault="000465C5" w:rsidP="000465C5">
      <w:pPr>
        <w:rPr>
          <w:rFonts w:cs="Arial"/>
        </w:rPr>
      </w:pPr>
    </w:p>
    <w:p w:rsidR="000465C5" w:rsidRPr="000465C5" w:rsidRDefault="000465C5" w:rsidP="000465C5">
      <w:pPr>
        <w:rPr>
          <w:rFonts w:cs="Arial"/>
          <w:b/>
          <w:lang w:eastAsia="en-GB"/>
        </w:rPr>
      </w:pPr>
      <w:r w:rsidRPr="000465C5">
        <w:rPr>
          <w:rFonts w:cs="Arial"/>
          <w:b/>
          <w:lang w:eastAsia="en-GB"/>
        </w:rPr>
        <w:t>RACE 3: Boys Race 1</w:t>
      </w:r>
    </w:p>
    <w:p w:rsidR="000465C5" w:rsidRPr="000465C5" w:rsidRDefault="000465C5" w:rsidP="000465C5">
      <w:pPr>
        <w:rPr>
          <w:rFonts w:cs="Arial"/>
          <w:b/>
          <w:lang w:eastAsia="en-GB"/>
        </w:rPr>
      </w:pPr>
    </w:p>
    <w:p w:rsidR="000465C5" w:rsidRPr="000465C5" w:rsidRDefault="000465C5" w:rsidP="000465C5">
      <w:pPr>
        <w:rPr>
          <w:rFonts w:cs="Arial"/>
          <w:b/>
          <w:lang w:eastAsia="en-GB"/>
        </w:rPr>
      </w:pPr>
      <w:r w:rsidRPr="000465C5">
        <w:rPr>
          <w:rFonts w:cs="Arial"/>
          <w:b/>
          <w:lang w:eastAsia="en-GB"/>
        </w:rPr>
        <w:t>RACE 4: Boys Race 2</w:t>
      </w:r>
    </w:p>
    <w:p w:rsidR="000465C5" w:rsidRPr="000465C5" w:rsidRDefault="000465C5" w:rsidP="000465C5">
      <w:pPr>
        <w:rPr>
          <w:rFonts w:cs="Arial"/>
          <w:b/>
          <w:lang w:eastAsia="en-GB"/>
        </w:rPr>
      </w:pPr>
    </w:p>
    <w:p w:rsidR="000465C5" w:rsidRPr="000465C5" w:rsidRDefault="000465C5" w:rsidP="000465C5">
      <w:pPr>
        <w:rPr>
          <w:rFonts w:cs="Arial"/>
          <w:b/>
          <w:lang w:eastAsia="en-GB"/>
        </w:rPr>
      </w:pPr>
      <w:r w:rsidRPr="000465C5">
        <w:rPr>
          <w:rFonts w:cs="Arial"/>
          <w:b/>
          <w:lang w:eastAsia="en-GB"/>
        </w:rPr>
        <w:t>RACE 5: Girls Race 1</w:t>
      </w:r>
    </w:p>
    <w:p w:rsidR="000465C5" w:rsidRPr="000465C5" w:rsidRDefault="000465C5" w:rsidP="000465C5">
      <w:pPr>
        <w:rPr>
          <w:rFonts w:cs="Arial"/>
          <w:b/>
          <w:lang w:eastAsia="en-GB"/>
        </w:rPr>
      </w:pPr>
    </w:p>
    <w:p w:rsidR="000465C5" w:rsidRPr="000465C5" w:rsidRDefault="000465C5" w:rsidP="000465C5">
      <w:pPr>
        <w:rPr>
          <w:rFonts w:cs="Arial"/>
          <w:b/>
          <w:lang w:eastAsia="en-GB"/>
        </w:rPr>
      </w:pPr>
      <w:r w:rsidRPr="000465C5">
        <w:rPr>
          <w:rFonts w:cs="Arial"/>
          <w:b/>
          <w:lang w:eastAsia="en-GB"/>
        </w:rPr>
        <w:t>RACE 6: Girls Race 2</w:t>
      </w:r>
    </w:p>
    <w:p w:rsidR="000465C5" w:rsidRPr="000465C5" w:rsidRDefault="000465C5" w:rsidP="000465C5">
      <w:pPr>
        <w:rPr>
          <w:rFonts w:cs="Arial"/>
          <w:b/>
          <w:lang w:eastAsia="en-GB"/>
        </w:rPr>
      </w:pPr>
    </w:p>
    <w:p w:rsidR="000465C5" w:rsidRPr="000465C5" w:rsidRDefault="000465C5" w:rsidP="000465C5">
      <w:pPr>
        <w:rPr>
          <w:rFonts w:cs="Arial"/>
          <w:b/>
          <w:lang w:eastAsia="en-GB"/>
        </w:rPr>
      </w:pPr>
      <w:r w:rsidRPr="000465C5">
        <w:rPr>
          <w:rFonts w:cs="Arial"/>
          <w:b/>
          <w:lang w:eastAsia="en-GB"/>
        </w:rPr>
        <w:t>RACE 7: Boys Final</w:t>
      </w:r>
    </w:p>
    <w:p w:rsidR="000465C5" w:rsidRPr="000465C5" w:rsidRDefault="000465C5" w:rsidP="000465C5">
      <w:pPr>
        <w:rPr>
          <w:rFonts w:cs="Arial"/>
          <w:b/>
          <w:lang w:eastAsia="en-GB"/>
        </w:rPr>
      </w:pPr>
    </w:p>
    <w:p w:rsidR="000465C5" w:rsidRPr="000465C5" w:rsidRDefault="000465C5" w:rsidP="000465C5">
      <w:pPr>
        <w:rPr>
          <w:rFonts w:cs="Arial"/>
          <w:b/>
          <w:lang w:eastAsia="en-GB"/>
        </w:rPr>
      </w:pPr>
      <w:r w:rsidRPr="000465C5">
        <w:rPr>
          <w:rFonts w:cs="Arial"/>
          <w:b/>
          <w:lang w:eastAsia="en-GB"/>
        </w:rPr>
        <w:t>RACE 8: Girls Final</w:t>
      </w:r>
    </w:p>
    <w:p w:rsidR="000465C5" w:rsidRPr="000465C5" w:rsidRDefault="000465C5" w:rsidP="000465C5">
      <w:pPr>
        <w:contextualSpacing/>
        <w:rPr>
          <w:rFonts w:cs="Arial"/>
        </w:rPr>
      </w:pPr>
    </w:p>
    <w:p w:rsidR="000465C5" w:rsidRPr="000465C5" w:rsidRDefault="000465C5" w:rsidP="00B65EC2">
      <w:pPr>
        <w:pStyle w:val="ListParagraph"/>
        <w:numPr>
          <w:ilvl w:val="0"/>
          <w:numId w:val="26"/>
        </w:numPr>
        <w:spacing w:after="0" w:line="240" w:lineRule="auto"/>
        <w:rPr>
          <w:rFonts w:ascii="Arial" w:hAnsi="Arial" w:cs="Arial"/>
          <w:sz w:val="24"/>
          <w:szCs w:val="24"/>
        </w:rPr>
      </w:pPr>
      <w:r w:rsidRPr="000465C5">
        <w:rPr>
          <w:rFonts w:ascii="Arial" w:hAnsi="Arial" w:cs="Arial"/>
          <w:sz w:val="24"/>
          <w:szCs w:val="24"/>
        </w:rPr>
        <w:t>There will be separate races for boys and girls</w:t>
      </w:r>
    </w:p>
    <w:p w:rsidR="000465C5" w:rsidRPr="000465C5" w:rsidRDefault="000465C5" w:rsidP="00B65EC2">
      <w:pPr>
        <w:pStyle w:val="ListParagraph"/>
        <w:numPr>
          <w:ilvl w:val="0"/>
          <w:numId w:val="26"/>
        </w:numPr>
        <w:spacing w:after="0" w:line="240" w:lineRule="auto"/>
        <w:rPr>
          <w:rFonts w:ascii="Arial" w:hAnsi="Arial" w:cs="Arial"/>
          <w:sz w:val="24"/>
          <w:szCs w:val="24"/>
        </w:rPr>
      </w:pPr>
      <w:r w:rsidRPr="000465C5">
        <w:rPr>
          <w:rFonts w:ascii="Arial" w:hAnsi="Arial" w:cs="Arial"/>
          <w:sz w:val="24"/>
          <w:szCs w:val="24"/>
        </w:rPr>
        <w:t>Races will be two laps of the course</w:t>
      </w:r>
    </w:p>
    <w:p w:rsidR="000465C5" w:rsidRPr="000465C5" w:rsidRDefault="000465C5" w:rsidP="00B65EC2">
      <w:pPr>
        <w:pStyle w:val="ListParagraph"/>
        <w:numPr>
          <w:ilvl w:val="0"/>
          <w:numId w:val="26"/>
        </w:numPr>
        <w:spacing w:after="0" w:line="240" w:lineRule="auto"/>
        <w:rPr>
          <w:rFonts w:ascii="Arial" w:hAnsi="Arial" w:cs="Arial"/>
          <w:sz w:val="24"/>
          <w:szCs w:val="24"/>
        </w:rPr>
      </w:pPr>
      <w:r w:rsidRPr="000465C5">
        <w:rPr>
          <w:rFonts w:ascii="Arial" w:hAnsi="Arial" w:cs="Arial"/>
          <w:sz w:val="24"/>
          <w:szCs w:val="24"/>
        </w:rPr>
        <w:t>Medals will be awarded to the first t</w:t>
      </w:r>
      <w:r>
        <w:rPr>
          <w:rFonts w:ascii="Arial" w:hAnsi="Arial" w:cs="Arial"/>
          <w:sz w:val="24"/>
          <w:szCs w:val="24"/>
        </w:rPr>
        <w:t>hree boys and the first 3 girls at the West Yorkshire Final.</w:t>
      </w:r>
    </w:p>
    <w:p w:rsidR="00662635" w:rsidRDefault="00662635" w:rsidP="00845528">
      <w:pPr>
        <w:rPr>
          <w:rFonts w:cs="Arial"/>
          <w:lang w:val="en-US"/>
        </w:rPr>
      </w:pPr>
    </w:p>
    <w:p w:rsidR="00662635" w:rsidRDefault="00662635" w:rsidP="00662635">
      <w:pPr>
        <w:jc w:val="both"/>
        <w:rPr>
          <w:rFonts w:cs="Arial"/>
          <w:b/>
          <w:color w:val="FF0000"/>
          <w:u w:val="single"/>
          <w:lang w:val="en-US"/>
        </w:rPr>
      </w:pPr>
    </w:p>
    <w:p w:rsidR="00EF0031" w:rsidRDefault="00EF0031" w:rsidP="0049355D">
      <w:pPr>
        <w:pStyle w:val="Heading2"/>
      </w:pPr>
    </w:p>
    <w:p w:rsidR="00EF0031" w:rsidRDefault="00EF0031" w:rsidP="0049355D">
      <w:pPr>
        <w:pStyle w:val="Heading2"/>
      </w:pPr>
      <w:r>
        <w:t>Further information</w:t>
      </w:r>
    </w:p>
    <w:p w:rsidR="00EF0031" w:rsidRDefault="00EF0031" w:rsidP="00EF0031"/>
    <w:p w:rsidR="00EF0031" w:rsidRPr="00EF0031" w:rsidRDefault="00DA155D" w:rsidP="00EF0031">
      <w:hyperlink r:id="rId34" w:history="1">
        <w:r w:rsidR="00EF0031" w:rsidRPr="00EF0031">
          <w:rPr>
            <w:rStyle w:val="Hyperlink"/>
          </w:rPr>
          <w:t>https://www.britishcycling.org.uk/go-ride/article/goridest-Go-Ride-for-Schools</w:t>
        </w:r>
      </w:hyperlink>
    </w:p>
    <w:p w:rsidR="006E5E5F" w:rsidRDefault="006E5E5F" w:rsidP="0049355D">
      <w:pPr>
        <w:pStyle w:val="Heading2"/>
      </w:pPr>
    </w:p>
    <w:p w:rsidR="006E5E5F" w:rsidRDefault="006E5E5F" w:rsidP="0049355D">
      <w:pPr>
        <w:pStyle w:val="Heading2"/>
        <w:rPr>
          <w:b w:val="0"/>
        </w:rPr>
      </w:pPr>
      <w:r>
        <w:rPr>
          <w:b w:val="0"/>
        </w:rPr>
        <w:t xml:space="preserve">For Bikeability training in schools </w:t>
      </w:r>
    </w:p>
    <w:p w:rsidR="006E5E5F" w:rsidRDefault="006E5E5F" w:rsidP="0049355D">
      <w:pPr>
        <w:pStyle w:val="Heading2"/>
        <w:rPr>
          <w:b w:val="0"/>
        </w:rPr>
      </w:pPr>
    </w:p>
    <w:p w:rsidR="006E5E5F" w:rsidRDefault="00DA155D" w:rsidP="0049355D">
      <w:pPr>
        <w:pStyle w:val="Heading2"/>
        <w:rPr>
          <w:rStyle w:val="Hyperlink"/>
          <w:b w:val="0"/>
        </w:rPr>
      </w:pPr>
      <w:hyperlink r:id="rId35" w:history="1">
        <w:r w:rsidR="006E5E5F" w:rsidRPr="006E5E5F">
          <w:rPr>
            <w:rStyle w:val="Hyperlink"/>
            <w:b w:val="0"/>
          </w:rPr>
          <w:t>http://cycleleeds.org.uk/training-in-schools/overview</w:t>
        </w:r>
      </w:hyperlink>
    </w:p>
    <w:p w:rsidR="000465C5" w:rsidRDefault="000465C5" w:rsidP="000465C5"/>
    <w:p w:rsidR="006E5E5F" w:rsidRDefault="006E5E5F" w:rsidP="006E5E5F"/>
    <w:p w:rsidR="006E5E5F" w:rsidRPr="006E5E5F" w:rsidRDefault="006E5E5F" w:rsidP="006E5E5F"/>
    <w:p w:rsidR="006E5E5F" w:rsidRDefault="006E5E5F" w:rsidP="0049355D">
      <w:pPr>
        <w:pStyle w:val="Heading2"/>
        <w:rPr>
          <w:b w:val="0"/>
        </w:rPr>
      </w:pPr>
    </w:p>
    <w:p w:rsidR="00EE10AC" w:rsidRPr="0049355D" w:rsidRDefault="00551BEE" w:rsidP="0049355D">
      <w:pPr>
        <w:pStyle w:val="Heading2"/>
      </w:pPr>
      <w:r w:rsidRPr="00EF0031">
        <w:br w:type="page"/>
      </w:r>
      <w:r w:rsidR="00350D4E" w:rsidRPr="007774D7">
        <w:br/>
      </w:r>
      <w:r w:rsidR="0049355D">
        <w:t xml:space="preserve">                              </w:t>
      </w:r>
      <w:r w:rsidR="00EE10AC">
        <w:rPr>
          <w:sz w:val="118"/>
        </w:rPr>
        <w:t>DANCE</w:t>
      </w:r>
    </w:p>
    <w:p w:rsidR="00EE10AC" w:rsidRDefault="00EE10AC" w:rsidP="00EE10AC">
      <w:pPr>
        <w:rPr>
          <w:b/>
          <w:u w:val="single"/>
        </w:rPr>
      </w:pPr>
    </w:p>
    <w:p w:rsidR="00660442" w:rsidRPr="00660442" w:rsidRDefault="00904853" w:rsidP="00EE10AC">
      <w:pPr>
        <w:rPr>
          <w:b/>
        </w:rPr>
      </w:pPr>
      <w:r>
        <w:rPr>
          <w:b/>
        </w:rPr>
        <w:t xml:space="preserve">This is a fun festival for all abilities and styles.  </w:t>
      </w:r>
    </w:p>
    <w:p w:rsidR="00660442" w:rsidRDefault="00660442" w:rsidP="00EE10AC">
      <w:pPr>
        <w:rPr>
          <w:b/>
          <w:u w:val="single"/>
        </w:rPr>
      </w:pPr>
    </w:p>
    <w:p w:rsidR="00660442" w:rsidRPr="00BB15CB" w:rsidRDefault="00660442" w:rsidP="00EE10AC">
      <w:pPr>
        <w:rPr>
          <w:b/>
        </w:rPr>
      </w:pPr>
      <w:r w:rsidRPr="00BB15CB">
        <w:rPr>
          <w:b/>
        </w:rPr>
        <w:t>Age Categories</w:t>
      </w:r>
    </w:p>
    <w:p w:rsidR="00660442" w:rsidRPr="00660442" w:rsidRDefault="00C51BC4" w:rsidP="00EE10AC">
      <w:r>
        <w:t>K</w:t>
      </w:r>
      <w:r w:rsidR="00BB15CB">
        <w:t>ey stage 3</w:t>
      </w:r>
      <w:r>
        <w:t xml:space="preserve">, 4 &amp; 5. </w:t>
      </w:r>
    </w:p>
    <w:p w:rsidR="00660442" w:rsidRPr="00660442" w:rsidRDefault="00660442" w:rsidP="00EE10AC">
      <w:pPr>
        <w:rPr>
          <w:u w:val="single"/>
        </w:rPr>
      </w:pPr>
    </w:p>
    <w:p w:rsidR="00BB15CB" w:rsidRPr="00BB15CB" w:rsidRDefault="00BB15CB" w:rsidP="00BB15CB">
      <w:pPr>
        <w:rPr>
          <w:rFonts w:cs="Arial"/>
        </w:rPr>
      </w:pPr>
      <w:r w:rsidRPr="00BB15CB">
        <w:rPr>
          <w:rFonts w:cs="Arial"/>
          <w:b/>
          <w:szCs w:val="36"/>
        </w:rPr>
        <w:t>Criteria</w:t>
      </w:r>
    </w:p>
    <w:p w:rsidR="00BB15CB" w:rsidRPr="00BB15CB" w:rsidRDefault="00BB15CB" w:rsidP="00BB15CB">
      <w:pPr>
        <w:rPr>
          <w:rFonts w:cs="Arial"/>
        </w:rPr>
      </w:pPr>
      <w:r w:rsidRPr="00BB15CB">
        <w:rPr>
          <w:rFonts w:cs="Arial"/>
        </w:rPr>
        <w:t>No more than 20 and no les</w:t>
      </w:r>
      <w:r w:rsidR="00C51BC4">
        <w:rPr>
          <w:rFonts w:cs="Arial"/>
        </w:rPr>
        <w:t>s than 5 dancers within each group.</w:t>
      </w:r>
    </w:p>
    <w:p w:rsidR="00BB15CB" w:rsidRPr="00BB15CB" w:rsidRDefault="00BB15CB" w:rsidP="00BB15CB">
      <w:pPr>
        <w:rPr>
          <w:rFonts w:cs="Arial"/>
        </w:rPr>
      </w:pPr>
    </w:p>
    <w:p w:rsidR="00BB15CB" w:rsidRPr="00BB15CB" w:rsidRDefault="00BB15CB" w:rsidP="00BB15CB">
      <w:pPr>
        <w:rPr>
          <w:rFonts w:cs="Arial"/>
        </w:rPr>
      </w:pPr>
      <w:r w:rsidRPr="00BB15CB">
        <w:rPr>
          <w:rFonts w:cs="Arial"/>
        </w:rPr>
        <w:t>Teams can be mixed or single sex.  Teams can be made up of pupils fro</w:t>
      </w:r>
      <w:r w:rsidR="00C51BC4">
        <w:rPr>
          <w:rFonts w:cs="Arial"/>
        </w:rPr>
        <w:t>m any year group within each key stage</w:t>
      </w:r>
      <w:r w:rsidRPr="00BB15CB">
        <w:rPr>
          <w:rFonts w:cs="Arial"/>
        </w:rPr>
        <w:t xml:space="preserve">.  </w:t>
      </w:r>
    </w:p>
    <w:p w:rsidR="00BB15CB" w:rsidRPr="00BB15CB" w:rsidRDefault="00BB15CB" w:rsidP="00BB15CB">
      <w:pPr>
        <w:rPr>
          <w:rFonts w:cs="Arial"/>
        </w:rPr>
      </w:pPr>
    </w:p>
    <w:p w:rsidR="00BB15CB" w:rsidRPr="00BB15CB" w:rsidRDefault="00BB15CB" w:rsidP="00BB15CB">
      <w:pPr>
        <w:rPr>
          <w:rFonts w:cs="Arial"/>
        </w:rPr>
      </w:pPr>
      <w:r w:rsidRPr="00BB15CB">
        <w:rPr>
          <w:rFonts w:cs="Arial"/>
        </w:rPr>
        <w:t>Teachers must ensure music choices and routines are appropriate for a school audience.</w:t>
      </w:r>
    </w:p>
    <w:p w:rsidR="00BB15CB" w:rsidRPr="00BB15CB" w:rsidRDefault="00BB15CB" w:rsidP="00BB15CB">
      <w:pPr>
        <w:rPr>
          <w:rFonts w:cs="Arial"/>
        </w:rPr>
      </w:pPr>
    </w:p>
    <w:p w:rsidR="00BB15CB" w:rsidRPr="00BB15CB" w:rsidRDefault="00BB15CB" w:rsidP="00BB15CB">
      <w:pPr>
        <w:rPr>
          <w:rFonts w:cs="Arial"/>
        </w:rPr>
      </w:pPr>
      <w:r w:rsidRPr="00BB15CB">
        <w:rPr>
          <w:rFonts w:cs="Arial"/>
        </w:rPr>
        <w:t>Pe</w:t>
      </w:r>
      <w:r w:rsidR="00AF3C3D">
        <w:rPr>
          <w:rFonts w:cs="Arial"/>
        </w:rPr>
        <w:t>rformances must be no longer tha</w:t>
      </w:r>
      <w:r w:rsidRPr="00BB15CB">
        <w:rPr>
          <w:rFonts w:cs="Arial"/>
        </w:rPr>
        <w:t>n 3 minutes in duration.</w:t>
      </w:r>
    </w:p>
    <w:p w:rsidR="00BB15CB" w:rsidRPr="00BB15CB" w:rsidRDefault="00BB15CB" w:rsidP="00BB15CB">
      <w:pPr>
        <w:rPr>
          <w:rFonts w:cs="Arial"/>
        </w:rPr>
      </w:pPr>
    </w:p>
    <w:p w:rsidR="00BB15CB" w:rsidRPr="00BB15CB" w:rsidRDefault="00BB15CB" w:rsidP="00BB15CB">
      <w:pPr>
        <w:rPr>
          <w:rFonts w:cs="Arial"/>
          <w:b/>
        </w:rPr>
      </w:pPr>
      <w:r w:rsidRPr="00BB15CB">
        <w:rPr>
          <w:rFonts w:cs="Arial"/>
          <w:b/>
        </w:rPr>
        <w:t>Music must be cle</w:t>
      </w:r>
      <w:r w:rsidR="00C51BC4">
        <w:rPr>
          <w:rFonts w:cs="Arial"/>
          <w:b/>
        </w:rPr>
        <w:t>arly labelled and provided in the correct format stated on the entry form.</w:t>
      </w:r>
    </w:p>
    <w:p w:rsidR="00BB15CB" w:rsidRPr="00BB15CB" w:rsidRDefault="00BB15CB" w:rsidP="00BB15CB">
      <w:pPr>
        <w:rPr>
          <w:rFonts w:cs="Arial"/>
          <w:b/>
          <w:u w:val="single"/>
        </w:rPr>
      </w:pPr>
    </w:p>
    <w:p w:rsidR="00BB15CB" w:rsidRPr="00BB15CB" w:rsidRDefault="00BB15CB" w:rsidP="00BB15CB">
      <w:pPr>
        <w:rPr>
          <w:rFonts w:cs="Arial"/>
          <w:b/>
        </w:rPr>
      </w:pPr>
      <w:r w:rsidRPr="00BB15CB">
        <w:rPr>
          <w:rFonts w:cs="Arial"/>
          <w:b/>
        </w:rPr>
        <w:t>Teams will be judged on the following performance skills.</w:t>
      </w:r>
    </w:p>
    <w:p w:rsidR="00BB15CB" w:rsidRPr="00BB15CB" w:rsidRDefault="00BB15CB" w:rsidP="00BB15CB">
      <w:pPr>
        <w:rPr>
          <w:rFonts w:cs="Arial"/>
          <w:b/>
          <w:u w:val="single"/>
        </w:rPr>
      </w:pPr>
    </w:p>
    <w:p w:rsidR="00BB15CB" w:rsidRPr="00114E7B" w:rsidRDefault="00BB15CB" w:rsidP="00BB15CB">
      <w:pPr>
        <w:rPr>
          <w:rFonts w:cs="Arial"/>
          <w:b/>
        </w:rPr>
      </w:pPr>
      <w:r w:rsidRPr="00114E7B">
        <w:rPr>
          <w:rFonts w:cs="Arial"/>
          <w:b/>
        </w:rPr>
        <w:t>PERFORMANCE SKILLS</w:t>
      </w:r>
    </w:p>
    <w:p w:rsidR="00BB15CB" w:rsidRPr="00BB15CB" w:rsidRDefault="00BB15CB" w:rsidP="00BB15CB">
      <w:pPr>
        <w:rPr>
          <w:rFonts w:cs="Arial"/>
          <w:b/>
        </w:rPr>
      </w:pPr>
    </w:p>
    <w:p w:rsidR="00BB15CB" w:rsidRPr="00BB15CB" w:rsidRDefault="00BB15CB" w:rsidP="00BB15CB">
      <w:pPr>
        <w:rPr>
          <w:rFonts w:cs="Arial"/>
        </w:rPr>
      </w:pPr>
      <w:r w:rsidRPr="00BB15CB">
        <w:rPr>
          <w:rFonts w:cs="Arial"/>
        </w:rPr>
        <w:t>Technical Elements;</w:t>
      </w:r>
    </w:p>
    <w:p w:rsidR="00BB15CB" w:rsidRPr="00BB15CB" w:rsidRDefault="00BB15CB" w:rsidP="00B65EC2">
      <w:pPr>
        <w:numPr>
          <w:ilvl w:val="0"/>
          <w:numId w:val="2"/>
        </w:numPr>
        <w:spacing w:after="200" w:line="276" w:lineRule="auto"/>
        <w:contextualSpacing/>
        <w:rPr>
          <w:rFonts w:eastAsia="Calibri" w:cs="Arial"/>
        </w:rPr>
      </w:pPr>
      <w:r w:rsidRPr="00BB15CB">
        <w:rPr>
          <w:rFonts w:eastAsia="Calibri" w:cs="Arial"/>
        </w:rPr>
        <w:t>Posture /placement of the body.</w:t>
      </w:r>
    </w:p>
    <w:p w:rsidR="00BB15CB" w:rsidRPr="00BB15CB" w:rsidRDefault="00BB15CB" w:rsidP="00B65EC2">
      <w:pPr>
        <w:numPr>
          <w:ilvl w:val="0"/>
          <w:numId w:val="2"/>
        </w:numPr>
        <w:spacing w:after="200" w:line="276" w:lineRule="auto"/>
        <w:contextualSpacing/>
        <w:rPr>
          <w:rFonts w:eastAsia="Calibri" w:cs="Arial"/>
        </w:rPr>
      </w:pPr>
      <w:r w:rsidRPr="00BB15CB">
        <w:rPr>
          <w:rFonts w:eastAsia="Calibri" w:cs="Arial"/>
        </w:rPr>
        <w:t>Coordination</w:t>
      </w:r>
    </w:p>
    <w:p w:rsidR="00BB15CB" w:rsidRPr="00BB15CB" w:rsidRDefault="00BB15CB" w:rsidP="00B65EC2">
      <w:pPr>
        <w:numPr>
          <w:ilvl w:val="0"/>
          <w:numId w:val="2"/>
        </w:numPr>
        <w:spacing w:after="200" w:line="276" w:lineRule="auto"/>
        <w:contextualSpacing/>
        <w:rPr>
          <w:rFonts w:eastAsia="Calibri" w:cs="Arial"/>
        </w:rPr>
      </w:pPr>
      <w:r w:rsidRPr="00BB15CB">
        <w:rPr>
          <w:rFonts w:eastAsia="Calibri" w:cs="Arial"/>
        </w:rPr>
        <w:t>Balance</w:t>
      </w:r>
    </w:p>
    <w:p w:rsidR="00BB15CB" w:rsidRPr="00BB15CB" w:rsidRDefault="00BB15CB" w:rsidP="00B65EC2">
      <w:pPr>
        <w:numPr>
          <w:ilvl w:val="0"/>
          <w:numId w:val="2"/>
        </w:numPr>
        <w:spacing w:after="200" w:line="276" w:lineRule="auto"/>
        <w:contextualSpacing/>
        <w:rPr>
          <w:rFonts w:eastAsia="Calibri" w:cs="Arial"/>
        </w:rPr>
      </w:pPr>
      <w:r w:rsidRPr="00BB15CB">
        <w:rPr>
          <w:rFonts w:eastAsia="Calibri" w:cs="Arial"/>
        </w:rPr>
        <w:t>Mobility/flexibility</w:t>
      </w:r>
    </w:p>
    <w:p w:rsidR="00BB15CB" w:rsidRPr="00BB15CB" w:rsidRDefault="00BB15CB" w:rsidP="00B65EC2">
      <w:pPr>
        <w:numPr>
          <w:ilvl w:val="0"/>
          <w:numId w:val="2"/>
        </w:numPr>
        <w:spacing w:after="200" w:line="276" w:lineRule="auto"/>
        <w:contextualSpacing/>
        <w:rPr>
          <w:rFonts w:eastAsia="Calibri" w:cs="Arial"/>
        </w:rPr>
      </w:pPr>
      <w:r w:rsidRPr="00BB15CB">
        <w:rPr>
          <w:rFonts w:eastAsia="Calibri" w:cs="Arial"/>
        </w:rPr>
        <w:t>Clarity of dynamics.</w:t>
      </w:r>
    </w:p>
    <w:p w:rsidR="00BB15CB" w:rsidRPr="00BB15CB" w:rsidRDefault="00BB15CB" w:rsidP="00BB15CB">
      <w:pPr>
        <w:rPr>
          <w:rFonts w:cs="Arial"/>
        </w:rPr>
      </w:pPr>
      <w:r w:rsidRPr="00BB15CB">
        <w:rPr>
          <w:rFonts w:cs="Arial"/>
        </w:rPr>
        <w:t>Expressive Elements;</w:t>
      </w:r>
    </w:p>
    <w:p w:rsidR="00BB15CB" w:rsidRPr="00BB15CB" w:rsidRDefault="00BB15CB" w:rsidP="00B65EC2">
      <w:pPr>
        <w:numPr>
          <w:ilvl w:val="0"/>
          <w:numId w:val="3"/>
        </w:numPr>
        <w:spacing w:after="200" w:line="276" w:lineRule="auto"/>
        <w:contextualSpacing/>
        <w:rPr>
          <w:rFonts w:eastAsia="Calibri" w:cs="Arial"/>
        </w:rPr>
      </w:pPr>
      <w:r w:rsidRPr="00BB15CB">
        <w:rPr>
          <w:rFonts w:eastAsia="Calibri" w:cs="Arial"/>
        </w:rPr>
        <w:t>Projection</w:t>
      </w:r>
    </w:p>
    <w:p w:rsidR="00BB15CB" w:rsidRPr="00BB15CB" w:rsidRDefault="00BB15CB" w:rsidP="00B65EC2">
      <w:pPr>
        <w:numPr>
          <w:ilvl w:val="0"/>
          <w:numId w:val="3"/>
        </w:numPr>
        <w:spacing w:after="200" w:line="276" w:lineRule="auto"/>
        <w:contextualSpacing/>
        <w:rPr>
          <w:rFonts w:eastAsia="Calibri" w:cs="Arial"/>
        </w:rPr>
      </w:pPr>
      <w:r w:rsidRPr="00BB15CB">
        <w:rPr>
          <w:rFonts w:eastAsia="Calibri" w:cs="Arial"/>
        </w:rPr>
        <w:t>Sense of style</w:t>
      </w:r>
    </w:p>
    <w:p w:rsidR="00BB15CB" w:rsidRPr="00BB15CB" w:rsidRDefault="00BB15CB" w:rsidP="00B65EC2">
      <w:pPr>
        <w:numPr>
          <w:ilvl w:val="0"/>
          <w:numId w:val="3"/>
        </w:numPr>
        <w:spacing w:after="200" w:line="276" w:lineRule="auto"/>
        <w:contextualSpacing/>
        <w:rPr>
          <w:rFonts w:eastAsia="Calibri" w:cs="Arial"/>
        </w:rPr>
      </w:pPr>
      <w:r w:rsidRPr="00BB15CB">
        <w:rPr>
          <w:rFonts w:eastAsia="Calibri" w:cs="Arial"/>
        </w:rPr>
        <w:t>Musicality</w:t>
      </w:r>
    </w:p>
    <w:p w:rsidR="00BB15CB" w:rsidRPr="00BB15CB" w:rsidRDefault="00BB15CB" w:rsidP="00BB15CB">
      <w:pPr>
        <w:rPr>
          <w:rFonts w:cs="Arial"/>
        </w:rPr>
      </w:pPr>
      <w:r w:rsidRPr="00BB15CB">
        <w:rPr>
          <w:rFonts w:cs="Arial"/>
        </w:rPr>
        <w:t>Working with one another;</w:t>
      </w:r>
    </w:p>
    <w:p w:rsidR="00BB15CB" w:rsidRPr="00BB15CB" w:rsidRDefault="00BB15CB" w:rsidP="00B65EC2">
      <w:pPr>
        <w:numPr>
          <w:ilvl w:val="0"/>
          <w:numId w:val="4"/>
        </w:numPr>
        <w:spacing w:after="200" w:line="276" w:lineRule="auto"/>
        <w:contextualSpacing/>
        <w:rPr>
          <w:rFonts w:eastAsia="Calibri" w:cs="Arial"/>
        </w:rPr>
      </w:pPr>
      <w:r w:rsidRPr="00BB15CB">
        <w:rPr>
          <w:rFonts w:eastAsia="Calibri" w:cs="Arial"/>
        </w:rPr>
        <w:t>Timing</w:t>
      </w:r>
    </w:p>
    <w:p w:rsidR="00BB15CB" w:rsidRPr="00BB15CB" w:rsidRDefault="00BB15CB" w:rsidP="00B65EC2">
      <w:pPr>
        <w:numPr>
          <w:ilvl w:val="0"/>
          <w:numId w:val="4"/>
        </w:numPr>
        <w:spacing w:after="200" w:line="276" w:lineRule="auto"/>
        <w:contextualSpacing/>
        <w:rPr>
          <w:rFonts w:eastAsia="Calibri" w:cs="Arial"/>
        </w:rPr>
      </w:pPr>
      <w:r w:rsidRPr="00BB15CB">
        <w:rPr>
          <w:rFonts w:eastAsia="Calibri" w:cs="Arial"/>
        </w:rPr>
        <w:t>Placement onstage</w:t>
      </w:r>
    </w:p>
    <w:p w:rsidR="00BB15CB" w:rsidRPr="00BB15CB" w:rsidRDefault="00BB15CB" w:rsidP="00B65EC2">
      <w:pPr>
        <w:numPr>
          <w:ilvl w:val="0"/>
          <w:numId w:val="4"/>
        </w:numPr>
        <w:spacing w:after="200" w:line="276" w:lineRule="auto"/>
        <w:contextualSpacing/>
        <w:rPr>
          <w:rFonts w:eastAsia="Calibri" w:cs="Arial"/>
        </w:rPr>
      </w:pPr>
      <w:r w:rsidRPr="00BB15CB">
        <w:rPr>
          <w:rFonts w:eastAsia="Calibri" w:cs="Arial"/>
        </w:rPr>
        <w:t>Interaction</w:t>
      </w:r>
    </w:p>
    <w:p w:rsidR="00BB15CB" w:rsidRPr="00BB15CB" w:rsidRDefault="00BB15CB" w:rsidP="00BB15CB">
      <w:pPr>
        <w:rPr>
          <w:rFonts w:cs="Arial"/>
          <w:b/>
          <w:sz w:val="36"/>
          <w:szCs w:val="36"/>
        </w:rPr>
      </w:pPr>
    </w:p>
    <w:p w:rsidR="00BB15CB" w:rsidRDefault="00BB15CB" w:rsidP="00BB15CB"/>
    <w:p w:rsidR="000A4837" w:rsidRDefault="000A4837" w:rsidP="00551BEE">
      <w:pPr>
        <w:spacing w:after="200" w:line="276" w:lineRule="auto"/>
        <w:ind w:left="1440"/>
        <w:contextualSpacing/>
        <w:rPr>
          <w:b/>
          <w:sz w:val="90"/>
          <w:szCs w:val="90"/>
        </w:rPr>
      </w:pPr>
    </w:p>
    <w:p w:rsidR="00551BEE" w:rsidRPr="000A4837" w:rsidRDefault="000A4837" w:rsidP="00551BEE">
      <w:pPr>
        <w:spacing w:after="200" w:line="276" w:lineRule="auto"/>
        <w:ind w:left="1440"/>
        <w:contextualSpacing/>
        <w:rPr>
          <w:rFonts w:eastAsia="Calibri" w:cs="Arial"/>
          <w:sz w:val="90"/>
          <w:szCs w:val="90"/>
        </w:rPr>
      </w:pPr>
      <w:r w:rsidRPr="000A4837">
        <w:rPr>
          <w:b/>
          <w:sz w:val="90"/>
          <w:szCs w:val="90"/>
        </w:rPr>
        <w:t>New Age Ku</w:t>
      </w:r>
      <w:r w:rsidR="00551BEE" w:rsidRPr="000A4837">
        <w:rPr>
          <w:b/>
          <w:sz w:val="90"/>
          <w:szCs w:val="90"/>
        </w:rPr>
        <w:t>rling</w:t>
      </w:r>
    </w:p>
    <w:p w:rsidR="00551BEE" w:rsidRPr="00F91CFC" w:rsidRDefault="00C01B7D" w:rsidP="00551BEE">
      <w:pPr>
        <w:spacing w:after="2" w:line="267" w:lineRule="auto"/>
        <w:rPr>
          <w:rFonts w:eastAsia="Arial" w:cs="Arial"/>
          <w:color w:val="000000"/>
          <w:lang w:eastAsia="en-GB"/>
        </w:rPr>
      </w:pPr>
      <w:r>
        <w:rPr>
          <w:b/>
          <w:noProof/>
          <w:lang w:eastAsia="en-GB"/>
        </w:rPr>
        <mc:AlternateContent>
          <mc:Choice Requires="wps">
            <w:drawing>
              <wp:anchor distT="45720" distB="45720" distL="114300" distR="114300" simplePos="0" relativeHeight="251654656" behindDoc="0" locked="0" layoutInCell="1" allowOverlap="1" wp14:anchorId="074E0407" wp14:editId="56FD469A">
                <wp:simplePos x="0" y="0"/>
                <wp:positionH relativeFrom="column">
                  <wp:posOffset>890270</wp:posOffset>
                </wp:positionH>
                <wp:positionV relativeFrom="paragraph">
                  <wp:posOffset>206375</wp:posOffset>
                </wp:positionV>
                <wp:extent cx="424180" cy="133350"/>
                <wp:effectExtent l="0" t="19050" r="33020" b="38100"/>
                <wp:wrapNone/>
                <wp:docPr id="5"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24180" cy="133350"/>
                        </a:xfrm>
                        <a:prstGeom prst="rightArrow">
                          <a:avLst>
                            <a:gd name="adj1" fmla="val 50000"/>
                            <a:gd name="adj2" fmla="val 63019"/>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B2ECA2" id="AutoShape 173" o:spid="_x0000_s1026" type="#_x0000_t13" style="position:absolute;margin-left:70.1pt;margin-top:16.25pt;width:33.4pt;height:10.5pt;flip:y;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" adj="17321">
                <v:shadow color="black" opacity="49150f" offset=".74833mm,.74833mm"/>
              </v:shape>
            </w:pict>
          </mc:Fallback>
        </mc:AlternateContent>
      </w:r>
      <w:r w:rsidR="0033479A">
        <w:rPr>
          <w:b/>
        </w:rPr>
        <w:t>Pathway</w:t>
      </w:r>
      <w:r w:rsidR="00845528">
        <w:rPr>
          <w:b/>
        </w:rPr>
        <w:br/>
      </w:r>
      <w:r w:rsidR="00845528">
        <w:t xml:space="preserve">Leeds Final           </w:t>
      </w:r>
      <w:r w:rsidR="00853B07">
        <w:tab/>
      </w:r>
      <w:r w:rsidR="00845528">
        <w:t>West Yorkshire Final</w:t>
      </w:r>
      <w:r w:rsidR="00845528">
        <w:rPr>
          <w:b/>
        </w:rPr>
        <w:br/>
      </w:r>
      <w:r w:rsidR="00845528">
        <w:rPr>
          <w:b/>
        </w:rPr>
        <w:br/>
      </w:r>
      <w:r w:rsidR="00551BEE" w:rsidRPr="00F91CFC">
        <w:rPr>
          <w:b/>
        </w:rPr>
        <w:t>Age category</w:t>
      </w:r>
      <w:r w:rsidR="00551BEE" w:rsidRPr="00F91CFC">
        <w:rPr>
          <w:b/>
        </w:rPr>
        <w:br/>
      </w:r>
      <w:r w:rsidR="00551BEE" w:rsidRPr="00F91CFC">
        <w:t>Y7-11 mixed</w:t>
      </w:r>
      <w:r w:rsidR="00551BEE" w:rsidRPr="00F91CFC">
        <w:rPr>
          <w:b/>
        </w:rPr>
        <w:br/>
      </w:r>
      <w:r w:rsidR="00551BEE" w:rsidRPr="00F91CFC">
        <w:rPr>
          <w:b/>
        </w:rPr>
        <w:br/>
        <w:t xml:space="preserve">Team requirements </w:t>
      </w:r>
      <w:r w:rsidR="00551BEE" w:rsidRPr="00F91CFC">
        <w:rPr>
          <w:b/>
        </w:rPr>
        <w:br/>
      </w:r>
      <w:r w:rsidR="00551BEE" w:rsidRPr="00F91CFC">
        <w:t>Teams of 4 with max. 6 in a squad</w:t>
      </w:r>
      <w:r w:rsidR="00551BEE" w:rsidRPr="00F91CFC">
        <w:br/>
      </w:r>
      <w:r w:rsidR="00551BEE" w:rsidRPr="00F91CFC">
        <w:br/>
      </w:r>
      <w:r w:rsidR="00551BEE" w:rsidRPr="00F91CFC">
        <w:rPr>
          <w:rFonts w:eastAsia="Arial" w:cs="Arial"/>
          <w:b/>
          <w:color w:val="000000"/>
          <w:lang w:eastAsia="en-GB"/>
        </w:rPr>
        <w:t xml:space="preserve">Squad: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The game must be played by 4 players of any gender on each team.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Participants with any disability can be involved.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The target age range is 11 – 16 years. </w:t>
      </w:r>
    </w:p>
    <w:p w:rsidR="00551BEE" w:rsidRPr="00F91CFC" w:rsidRDefault="00551BEE" w:rsidP="00551BEE">
      <w:pPr>
        <w:spacing w:line="259" w:lineRule="auto"/>
        <w:rPr>
          <w:rFonts w:eastAsia="Arial" w:cs="Arial"/>
          <w:color w:val="000000"/>
          <w:lang w:eastAsia="en-GB"/>
        </w:rPr>
      </w:pPr>
      <w:r w:rsidRPr="00F91CFC">
        <w:rPr>
          <w:rFonts w:eastAsia="Arial" w:cs="Arial"/>
          <w:color w:val="000000"/>
          <w:lang w:eastAsia="en-GB"/>
        </w:rPr>
        <w:t xml:space="preserve"> </w:t>
      </w:r>
    </w:p>
    <w:p w:rsidR="00551BEE" w:rsidRPr="00F91CFC" w:rsidRDefault="00551BEE" w:rsidP="00551BEE">
      <w:pPr>
        <w:spacing w:after="2" w:line="267" w:lineRule="auto"/>
        <w:ind w:left="-5" w:hanging="10"/>
        <w:rPr>
          <w:rFonts w:eastAsia="Arial" w:cs="Arial"/>
          <w:color w:val="000000"/>
          <w:lang w:eastAsia="en-GB"/>
        </w:rPr>
      </w:pPr>
      <w:r w:rsidRPr="00F91CFC">
        <w:rPr>
          <w:rFonts w:eastAsia="Arial" w:cs="Arial"/>
          <w:b/>
          <w:color w:val="000000"/>
          <w:lang w:eastAsia="en-GB"/>
        </w:rPr>
        <w:t xml:space="preserve">Equipment: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Competitions will be played with rubber Kurling stones and pushers, plus vinyl house / kurling style target.  Each stone is marked with the stamp of the kurling club and an indelible number, which makes each kurling stone unique, only these marked kurling stones can be used for competitions. </w:t>
      </w:r>
    </w:p>
    <w:p w:rsidR="00551BEE" w:rsidRPr="00F91CFC" w:rsidRDefault="00551BEE" w:rsidP="00551BEE">
      <w:pPr>
        <w:spacing w:line="259" w:lineRule="auto"/>
        <w:rPr>
          <w:rFonts w:eastAsia="Arial" w:cs="Arial"/>
          <w:color w:val="000000"/>
          <w:lang w:eastAsia="en-GB"/>
        </w:rPr>
      </w:pPr>
      <w:r w:rsidRPr="00F91CFC">
        <w:rPr>
          <w:rFonts w:eastAsia="Arial" w:cs="Arial"/>
          <w:color w:val="000000"/>
          <w:lang w:eastAsia="en-GB"/>
        </w:rPr>
        <w:t xml:space="preserve"> </w:t>
      </w:r>
    </w:p>
    <w:p w:rsidR="00551BEE" w:rsidRPr="00F91CFC" w:rsidRDefault="00551BEE" w:rsidP="00551BEE">
      <w:pPr>
        <w:spacing w:after="2" w:line="267" w:lineRule="auto"/>
        <w:ind w:left="-5" w:hanging="10"/>
        <w:rPr>
          <w:rFonts w:eastAsia="Arial" w:cs="Arial"/>
          <w:color w:val="000000"/>
          <w:lang w:eastAsia="en-GB"/>
        </w:rPr>
      </w:pPr>
      <w:r w:rsidRPr="00F91CFC">
        <w:rPr>
          <w:rFonts w:eastAsia="Arial" w:cs="Arial"/>
          <w:b/>
          <w:color w:val="000000"/>
          <w:lang w:eastAsia="en-GB"/>
        </w:rPr>
        <w:t xml:space="preserve">Playing area: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The competition playing area, a badminton court approx 13.4m long is used, the house / kurling style targets are laid with the top edge touching the top of the badminton court using both lanes of the court so play is up to one target line of the badminton court using both lanes of the court so play is up to one target and back down to the other. </w:t>
      </w:r>
    </w:p>
    <w:p w:rsidR="00551BEE" w:rsidRPr="00F91CFC" w:rsidRDefault="00551BEE" w:rsidP="00551BEE">
      <w:pPr>
        <w:spacing w:after="8" w:line="259" w:lineRule="auto"/>
        <w:rPr>
          <w:rFonts w:eastAsia="Arial" w:cs="Arial"/>
          <w:color w:val="000000"/>
          <w:lang w:eastAsia="en-GB"/>
        </w:rPr>
      </w:pPr>
      <w:r w:rsidRPr="00F91CFC">
        <w:rPr>
          <w:rFonts w:eastAsia="Arial" w:cs="Arial"/>
          <w:color w:val="000000"/>
          <w:lang w:eastAsia="en-GB"/>
        </w:rPr>
        <w:t xml:space="preserve">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The base line of the court is starting line or Hack box this will be 4” wide 120cm – 120cm and in line with the target you are playing to.  When delivering a kurling stone, you are allowed to step over the hack box, delivery line but some part of your body must remain behind this line at all times, failure to do so is called a fault and the kurling stone being delivered is removed from play in that end.  Continually faulting will lead to disqualification of the player or the whole team. </w:t>
      </w:r>
    </w:p>
    <w:p w:rsidR="00551BEE" w:rsidRPr="00F91CFC" w:rsidRDefault="00551BEE" w:rsidP="00551BEE">
      <w:pPr>
        <w:spacing w:line="259" w:lineRule="auto"/>
        <w:rPr>
          <w:rFonts w:eastAsia="Arial" w:cs="Arial"/>
          <w:color w:val="000000"/>
          <w:lang w:eastAsia="en-GB"/>
        </w:rPr>
      </w:pPr>
      <w:r w:rsidRPr="00F91CFC">
        <w:rPr>
          <w:rFonts w:eastAsia="Arial" w:cs="Arial"/>
          <w:color w:val="000000"/>
          <w:lang w:eastAsia="en-GB"/>
        </w:rPr>
        <w:t xml:space="preserve">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There is a cross line marked on the court approx, 4.70m, from both ends this line is called the Hog line, all Kurling stones delivered must be over this line nearest to the target you are playing to, to be in play, if the stone rests or does not make the line the kurling stone must be removed from play in that end. </w:t>
      </w:r>
    </w:p>
    <w:p w:rsidR="00551BEE" w:rsidRPr="00F91CFC" w:rsidRDefault="00551BEE" w:rsidP="00551BEE">
      <w:pPr>
        <w:spacing w:line="259" w:lineRule="auto"/>
        <w:rPr>
          <w:rFonts w:eastAsia="Arial" w:cs="Arial"/>
          <w:color w:val="000000"/>
          <w:lang w:eastAsia="en-GB"/>
        </w:rPr>
      </w:pPr>
      <w:r w:rsidRPr="00F91CFC">
        <w:rPr>
          <w:rFonts w:eastAsia="Arial" w:cs="Arial"/>
          <w:color w:val="000000"/>
          <w:lang w:eastAsia="en-GB"/>
        </w:rPr>
        <w:t xml:space="preserve"> </w:t>
      </w:r>
    </w:p>
    <w:p w:rsidR="00551BEE" w:rsidRPr="00F91CFC" w:rsidRDefault="00551BEE" w:rsidP="00551BEE">
      <w:pPr>
        <w:spacing w:after="2" w:line="267" w:lineRule="auto"/>
        <w:ind w:left="-5" w:hanging="10"/>
        <w:rPr>
          <w:rFonts w:eastAsia="Arial" w:cs="Arial"/>
          <w:color w:val="000000"/>
          <w:lang w:eastAsia="en-GB"/>
        </w:rPr>
      </w:pPr>
      <w:r w:rsidRPr="00F91CFC">
        <w:rPr>
          <w:rFonts w:eastAsia="Arial" w:cs="Arial"/>
          <w:b/>
          <w:color w:val="000000"/>
          <w:lang w:eastAsia="en-GB"/>
        </w:rPr>
        <w:t xml:space="preserve">Scoring: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Scoring is the nearest to the middle or Bulls Eye, if for example one red kurling stone is nearer to the centre than any blue kurling stone, then that is one point to the reds, if four red kurling stones are nearer the centre than any kurling stone then that is four points of four to the reds. </w:t>
      </w:r>
    </w:p>
    <w:p w:rsidR="00551BEE" w:rsidRPr="00F91CFC" w:rsidRDefault="00551BEE" w:rsidP="00551BEE">
      <w:pPr>
        <w:spacing w:line="259" w:lineRule="auto"/>
        <w:rPr>
          <w:rFonts w:eastAsia="Arial" w:cs="Arial"/>
          <w:color w:val="000000"/>
          <w:lang w:eastAsia="en-GB"/>
        </w:rPr>
      </w:pPr>
      <w:r w:rsidRPr="00F91CFC">
        <w:rPr>
          <w:rFonts w:eastAsia="Arial" w:cs="Arial"/>
          <w:color w:val="000000"/>
          <w:lang w:eastAsia="en-GB"/>
        </w:rPr>
        <w:t xml:space="preserve"> </w:t>
      </w:r>
    </w:p>
    <w:p w:rsidR="00551BEE" w:rsidRDefault="00551BEE" w:rsidP="00551BEE">
      <w:pPr>
        <w:spacing w:after="2" w:line="267" w:lineRule="auto"/>
        <w:ind w:left="-5" w:hanging="10"/>
        <w:rPr>
          <w:rFonts w:eastAsia="Arial" w:cs="Arial"/>
          <w:b/>
          <w:color w:val="000000"/>
          <w:lang w:eastAsia="en-GB"/>
        </w:rPr>
      </w:pPr>
    </w:p>
    <w:p w:rsidR="00551BEE" w:rsidRDefault="00551BEE" w:rsidP="00551BEE">
      <w:pPr>
        <w:spacing w:after="2" w:line="267" w:lineRule="auto"/>
        <w:ind w:left="-5" w:hanging="10"/>
        <w:rPr>
          <w:rFonts w:eastAsia="Arial" w:cs="Arial"/>
          <w:b/>
          <w:color w:val="000000"/>
          <w:lang w:eastAsia="en-GB"/>
        </w:rPr>
      </w:pPr>
    </w:p>
    <w:p w:rsidR="00551BEE" w:rsidRDefault="00551BEE" w:rsidP="00551BEE">
      <w:pPr>
        <w:spacing w:after="2" w:line="267" w:lineRule="auto"/>
        <w:ind w:left="-5" w:hanging="10"/>
        <w:rPr>
          <w:rFonts w:eastAsia="Arial" w:cs="Arial"/>
          <w:b/>
          <w:color w:val="000000"/>
          <w:lang w:eastAsia="en-GB"/>
        </w:rPr>
      </w:pPr>
    </w:p>
    <w:p w:rsidR="00551BEE" w:rsidRPr="00F91CFC" w:rsidRDefault="00551BEE" w:rsidP="00551BEE">
      <w:pPr>
        <w:spacing w:after="2" w:line="267" w:lineRule="auto"/>
        <w:ind w:left="-5" w:hanging="10"/>
        <w:rPr>
          <w:rFonts w:eastAsia="Arial" w:cs="Arial"/>
          <w:color w:val="000000"/>
          <w:lang w:eastAsia="en-GB"/>
        </w:rPr>
      </w:pPr>
      <w:r w:rsidRPr="00F91CFC">
        <w:rPr>
          <w:rFonts w:eastAsia="Arial" w:cs="Arial"/>
          <w:b/>
          <w:color w:val="000000"/>
          <w:lang w:eastAsia="en-GB"/>
        </w:rPr>
        <w:t xml:space="preserve">Playing the Game: </w:t>
      </w:r>
    </w:p>
    <w:p w:rsidR="00551BEE" w:rsidRDefault="00551BEE" w:rsidP="00551BEE">
      <w:pPr>
        <w:spacing w:after="5" w:line="250" w:lineRule="auto"/>
        <w:ind w:left="-5" w:right="6" w:hanging="10"/>
        <w:rPr>
          <w:rFonts w:eastAsia="Arial" w:cs="Arial"/>
          <w:color w:val="000000"/>
          <w:lang w:eastAsia="en-GB"/>
        </w:rPr>
      </w:pP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A toss of a coin, head or tails, the winner of the toss will select the colour of the kurling stones they would use and also select if they are to go first or second in delivery. </w:t>
      </w:r>
    </w:p>
    <w:p w:rsidR="00551BEE" w:rsidRPr="00F91CFC" w:rsidRDefault="00551BEE" w:rsidP="00551BEE">
      <w:pPr>
        <w:spacing w:after="28" w:line="250" w:lineRule="auto"/>
        <w:ind w:left="-5" w:right="346" w:hanging="10"/>
        <w:rPr>
          <w:rFonts w:eastAsia="Arial" w:cs="Arial"/>
          <w:color w:val="000000"/>
          <w:lang w:eastAsia="en-GB"/>
        </w:rPr>
      </w:pPr>
      <w:r w:rsidRPr="00F91CFC">
        <w:rPr>
          <w:rFonts w:eastAsia="Arial" w:cs="Arial"/>
          <w:color w:val="000000"/>
          <w:lang w:eastAsia="en-GB"/>
        </w:rPr>
        <w:t xml:space="preserve">Each player will have 1 kurling stones, a skip must be appointed, the leads deliver their kurling stones followed by the number twos, followed by the number threes, followed by the skips. All kurling stones have to be delivered to complete an end.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All disputes must be taken to the umpire; the umpire’s decision is final.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Competition is played in one set of 5 ends.  The winner of more sets is the victor.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For delivery of kurling stones you can use hands, feet or pushing sticks.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Competitors using a ramp who require assistance are to have one allocated assistant only.  This assistant must face the player (as in Boccia) and not look at where the target is.  The player must instruct the assistant on how to position the ramp.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Competitors using a ramp can be positioned further forward (at an agreed spot) to allow their stones to reach the target.</w:t>
      </w:r>
      <w:r w:rsidRPr="00F91CFC">
        <w:rPr>
          <w:rFonts w:eastAsia="Arial" w:cs="Arial"/>
          <w:b/>
          <w:color w:val="000000"/>
          <w:lang w:eastAsia="en-GB"/>
        </w:rPr>
        <w:t xml:space="preserve"> </w:t>
      </w:r>
    </w:p>
    <w:p w:rsidR="00551BEE" w:rsidRDefault="00551BEE" w:rsidP="00551BEE">
      <w:r w:rsidRPr="00F91CFC">
        <w:br/>
      </w:r>
      <w:r>
        <w:rPr>
          <w:b/>
          <w:sz w:val="118"/>
          <w:szCs w:val="118"/>
        </w:rPr>
        <w:br/>
      </w:r>
      <w:r>
        <w:rPr>
          <w:b/>
          <w:sz w:val="118"/>
          <w:szCs w:val="118"/>
        </w:rPr>
        <w:br/>
      </w:r>
    </w:p>
    <w:p w:rsidR="00BB15CB" w:rsidRDefault="00551BEE" w:rsidP="00BB15CB">
      <w:r>
        <w:br w:type="page"/>
      </w:r>
    </w:p>
    <w:p w:rsidR="00241781" w:rsidRDefault="00A21912" w:rsidP="00BB15CB">
      <w:pPr>
        <w:pStyle w:val="Heading8"/>
        <w:jc w:val="left"/>
        <w:rPr>
          <w:color w:val="auto"/>
        </w:rPr>
      </w:pPr>
      <w:r>
        <w:rPr>
          <w:color w:val="auto"/>
        </w:rPr>
        <w:t xml:space="preserve">     </w:t>
      </w:r>
      <w:r w:rsidR="00241781" w:rsidRPr="007E411E">
        <w:rPr>
          <w:color w:val="auto"/>
        </w:rPr>
        <w:t>NETBALL</w:t>
      </w:r>
    </w:p>
    <w:p w:rsidR="0027736D" w:rsidRDefault="0027736D" w:rsidP="0027736D"/>
    <w:p w:rsidR="0033479A" w:rsidRDefault="0033479A" w:rsidP="0027736D">
      <w:pPr>
        <w:rPr>
          <w:b/>
        </w:rPr>
      </w:pPr>
      <w:r>
        <w:rPr>
          <w:b/>
        </w:rPr>
        <w:t>Pathway</w:t>
      </w:r>
    </w:p>
    <w:p w:rsidR="0033479A" w:rsidRPr="0033479A" w:rsidRDefault="00C01B7D" w:rsidP="0027736D">
      <w:r>
        <w:rPr>
          <w:b/>
          <w:noProof/>
          <w:lang w:eastAsia="en-GB"/>
        </w:rPr>
        <mc:AlternateContent>
          <mc:Choice Requires="wps">
            <w:drawing>
              <wp:anchor distT="0" distB="0" distL="114300" distR="114300" simplePos="0" relativeHeight="251677184" behindDoc="0" locked="0" layoutInCell="1" allowOverlap="1" wp14:anchorId="4D8A556A" wp14:editId="4EFBAAAF">
                <wp:simplePos x="0" y="0"/>
                <wp:positionH relativeFrom="column">
                  <wp:posOffset>2486660</wp:posOffset>
                </wp:positionH>
                <wp:positionV relativeFrom="paragraph">
                  <wp:posOffset>55245</wp:posOffset>
                </wp:positionV>
                <wp:extent cx="237490" cy="114300"/>
                <wp:effectExtent l="0" t="19050" r="29210" b="38100"/>
                <wp:wrapNone/>
                <wp:docPr id="4" name="AutoShap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D86450" id="AutoShape 195" o:spid="_x0000_s1026" type="#_x0000_t13" style="position:absolute;margin-left:195.8pt;margin-top:4.35pt;width:18.7pt;height: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"/>
            </w:pict>
          </mc:Fallback>
        </mc:AlternateContent>
      </w:r>
      <w:r w:rsidR="00470229">
        <w:t xml:space="preserve">Leeds Schools Netball Association </w:t>
      </w:r>
      <w:r w:rsidR="0033479A" w:rsidRPr="0033479A">
        <w:t xml:space="preserve"> </w:t>
      </w:r>
      <w:r w:rsidR="0033479A" w:rsidRPr="0033479A">
        <w:tab/>
      </w:r>
      <w:r w:rsidR="00A10118">
        <w:t xml:space="preserve"> </w:t>
      </w:r>
      <w:r w:rsidR="0033479A" w:rsidRPr="0033479A">
        <w:t>West Yorkshire</w:t>
      </w:r>
    </w:p>
    <w:p w:rsidR="0033479A" w:rsidRDefault="0033479A" w:rsidP="0027736D">
      <w:pPr>
        <w:rPr>
          <w:b/>
        </w:rPr>
      </w:pPr>
    </w:p>
    <w:p w:rsidR="00176953" w:rsidRDefault="00176953" w:rsidP="0027736D">
      <w:pPr>
        <w:rPr>
          <w:b/>
        </w:rPr>
      </w:pPr>
      <w:r>
        <w:rPr>
          <w:b/>
        </w:rPr>
        <w:t>Age Category</w:t>
      </w:r>
    </w:p>
    <w:p w:rsidR="00176953" w:rsidRPr="00176953" w:rsidRDefault="00A21912" w:rsidP="0027736D">
      <w:r>
        <w:t>Y7</w:t>
      </w:r>
    </w:p>
    <w:p w:rsidR="00A21912" w:rsidRDefault="00A21912" w:rsidP="00A21912">
      <w:pPr>
        <w:rPr>
          <w:b/>
        </w:rPr>
      </w:pPr>
    </w:p>
    <w:p w:rsidR="00A21912" w:rsidRPr="00A21912" w:rsidRDefault="00A21912" w:rsidP="00A21912">
      <w:r>
        <w:rPr>
          <w:b/>
        </w:rPr>
        <w:t xml:space="preserve">Qualifiers: </w:t>
      </w:r>
      <w:r>
        <w:t>The winner of the LSNA U12 tournament goes through to the West Yorkshire winter school games.</w:t>
      </w:r>
      <w:r w:rsidR="000A4837">
        <w:t xml:space="preserve">  If your school is not currently involved with the LSNA please register your interest with the committee for this competition.  </w:t>
      </w:r>
    </w:p>
    <w:p w:rsidR="00A21912" w:rsidRDefault="00A21912" w:rsidP="00A21912">
      <w:pPr>
        <w:rPr>
          <w:rFonts w:cs="Arial"/>
          <w:b/>
        </w:rPr>
      </w:pPr>
    </w:p>
    <w:p w:rsidR="00A21912" w:rsidRPr="00A21912" w:rsidRDefault="00A21912" w:rsidP="00A21912">
      <w:pPr>
        <w:rPr>
          <w:rFonts w:ascii="Comic Sans MS" w:hAnsi="Comic Sans MS"/>
          <w:sz w:val="28"/>
          <w:szCs w:val="28"/>
          <w:u w:val="single"/>
        </w:rPr>
      </w:pPr>
      <w:r>
        <w:rPr>
          <w:rFonts w:cs="Arial"/>
          <w:b/>
        </w:rPr>
        <w:t>Rules</w:t>
      </w:r>
      <w:r w:rsidRPr="00A21912">
        <w:rPr>
          <w:rFonts w:cs="Arial"/>
          <w:b/>
        </w:rPr>
        <w:t xml:space="preserve"> </w:t>
      </w:r>
    </w:p>
    <w:p w:rsidR="00A21912" w:rsidRPr="00D91CEF" w:rsidRDefault="00A21912" w:rsidP="00A21912">
      <w:pPr>
        <w:ind w:left="-540"/>
        <w:jc w:val="center"/>
        <w:outlineLvl w:val="0"/>
        <w:rPr>
          <w:rFonts w:ascii="Comic Sans MS" w:hAnsi="Comic Sans MS"/>
          <w:sz w:val="28"/>
          <w:szCs w:val="28"/>
          <w:u w:val="single"/>
        </w:rPr>
      </w:pPr>
    </w:p>
    <w:p w:rsidR="00A21912" w:rsidRPr="00A21912" w:rsidRDefault="00A21912" w:rsidP="00A21912">
      <w:pPr>
        <w:ind w:left="360"/>
        <w:rPr>
          <w:rFonts w:cs="Arial"/>
          <w:lang w:val="en-US"/>
        </w:rPr>
      </w:pPr>
      <w:r w:rsidRPr="00A21912">
        <w:rPr>
          <w:rFonts w:cs="Arial"/>
          <w:lang w:val="en-US"/>
        </w:rPr>
        <w:t>For any queries with regard to the rules or the l</w:t>
      </w:r>
      <w:r>
        <w:rPr>
          <w:rFonts w:cs="Arial"/>
          <w:lang w:val="en-US"/>
        </w:rPr>
        <w:t xml:space="preserve">eagues, then please contact the </w:t>
      </w:r>
      <w:r w:rsidRPr="00A21912">
        <w:rPr>
          <w:rFonts w:cs="Arial"/>
          <w:lang w:val="en-US"/>
        </w:rPr>
        <w:t>league secretary via e mail.</w:t>
      </w:r>
    </w:p>
    <w:p w:rsidR="00A21912" w:rsidRPr="00A21912" w:rsidRDefault="00A21912" w:rsidP="00A21912">
      <w:pPr>
        <w:ind w:left="360"/>
        <w:jc w:val="center"/>
        <w:rPr>
          <w:rFonts w:cs="Arial"/>
          <w:lang w:val="en-US"/>
        </w:rPr>
      </w:pPr>
    </w:p>
    <w:p w:rsidR="00A21912" w:rsidRPr="00A21912" w:rsidRDefault="00A21912" w:rsidP="00B65EC2">
      <w:pPr>
        <w:numPr>
          <w:ilvl w:val="0"/>
          <w:numId w:val="17"/>
        </w:numPr>
        <w:jc w:val="both"/>
        <w:rPr>
          <w:rFonts w:cs="Arial"/>
        </w:rPr>
      </w:pPr>
      <w:r w:rsidRPr="00A21912">
        <w:rPr>
          <w:rFonts w:cs="Arial"/>
        </w:rPr>
        <w:t>The league shall be run according to the Rules of England Netball.</w:t>
      </w:r>
    </w:p>
    <w:p w:rsidR="00A21912" w:rsidRPr="00A21912" w:rsidRDefault="00A21912" w:rsidP="00B65EC2">
      <w:pPr>
        <w:numPr>
          <w:ilvl w:val="0"/>
          <w:numId w:val="17"/>
        </w:numPr>
        <w:jc w:val="both"/>
        <w:rPr>
          <w:rFonts w:cs="Arial"/>
        </w:rPr>
      </w:pPr>
      <w:r w:rsidRPr="00A21912">
        <w:rPr>
          <w:rFonts w:cs="Arial"/>
        </w:rPr>
        <w:t>All schools need to be affiliated to the AENA</w:t>
      </w:r>
    </w:p>
    <w:p w:rsidR="00A21912" w:rsidRPr="00A21912" w:rsidRDefault="00A21912" w:rsidP="00B65EC2">
      <w:pPr>
        <w:numPr>
          <w:ilvl w:val="0"/>
          <w:numId w:val="17"/>
        </w:numPr>
        <w:jc w:val="both"/>
        <w:rPr>
          <w:rFonts w:cs="Arial"/>
        </w:rPr>
      </w:pPr>
      <w:r w:rsidRPr="00A21912">
        <w:rPr>
          <w:rFonts w:cs="Arial"/>
        </w:rPr>
        <w:t>All teams competing must be affiliated to the L.S.N.A; by attending or giving apologies at the AGM.</w:t>
      </w:r>
    </w:p>
    <w:p w:rsidR="00A21912" w:rsidRPr="00A21912" w:rsidRDefault="00A21912" w:rsidP="00B65EC2">
      <w:pPr>
        <w:numPr>
          <w:ilvl w:val="0"/>
          <w:numId w:val="17"/>
        </w:numPr>
        <w:rPr>
          <w:rFonts w:cs="Arial"/>
        </w:rPr>
      </w:pPr>
      <w:r w:rsidRPr="00A21912">
        <w:rPr>
          <w:rFonts w:cs="Arial"/>
        </w:rPr>
        <w:t xml:space="preserve">All teams competing must be affiliated to the L.S.S.A </w:t>
      </w:r>
    </w:p>
    <w:p w:rsidR="00A21912" w:rsidRPr="00A21912" w:rsidRDefault="00A21912" w:rsidP="00B65EC2">
      <w:pPr>
        <w:numPr>
          <w:ilvl w:val="0"/>
          <w:numId w:val="17"/>
        </w:numPr>
        <w:jc w:val="both"/>
        <w:rPr>
          <w:rFonts w:cs="Arial"/>
        </w:rPr>
      </w:pPr>
      <w:r w:rsidRPr="00A21912">
        <w:rPr>
          <w:rFonts w:cs="Arial"/>
        </w:rPr>
        <w:t>All teams applying to join the League will be placed in the appropriate division at the discretion of the L.S.N.A secretary.</w:t>
      </w:r>
    </w:p>
    <w:p w:rsidR="00A21912" w:rsidRPr="00A21912" w:rsidRDefault="00A21912" w:rsidP="00A21912">
      <w:pPr>
        <w:ind w:left="720"/>
        <w:jc w:val="both"/>
        <w:rPr>
          <w:rFonts w:cs="Arial"/>
        </w:rPr>
      </w:pPr>
    </w:p>
    <w:p w:rsidR="00A21912" w:rsidRPr="00114E7B" w:rsidRDefault="00A21912" w:rsidP="00A21912">
      <w:pPr>
        <w:jc w:val="both"/>
        <w:rPr>
          <w:rFonts w:cs="Arial"/>
          <w:b/>
        </w:rPr>
      </w:pPr>
      <w:r w:rsidRPr="00114E7B">
        <w:rPr>
          <w:rFonts w:cs="Arial"/>
          <w:b/>
        </w:rPr>
        <w:t>League Entries &amp; games</w:t>
      </w:r>
    </w:p>
    <w:p w:rsidR="00A21912" w:rsidRPr="00A21912" w:rsidRDefault="00A21912" w:rsidP="00A21912">
      <w:pPr>
        <w:jc w:val="both"/>
        <w:rPr>
          <w:rFonts w:cs="Arial"/>
          <w:u w:val="single"/>
        </w:rPr>
      </w:pPr>
    </w:p>
    <w:p w:rsidR="00A21912" w:rsidRPr="00A21912" w:rsidRDefault="00A21912" w:rsidP="00B65EC2">
      <w:pPr>
        <w:numPr>
          <w:ilvl w:val="0"/>
          <w:numId w:val="23"/>
        </w:numPr>
        <w:rPr>
          <w:rFonts w:cs="Arial"/>
        </w:rPr>
      </w:pPr>
      <w:r w:rsidRPr="00A21912">
        <w:rPr>
          <w:rFonts w:cs="Arial"/>
        </w:rPr>
        <w:t>Players may only play for the school to which they are on roll.</w:t>
      </w:r>
    </w:p>
    <w:p w:rsidR="00A21912" w:rsidRPr="00A21912" w:rsidRDefault="00A21912" w:rsidP="00B65EC2">
      <w:pPr>
        <w:numPr>
          <w:ilvl w:val="0"/>
          <w:numId w:val="23"/>
        </w:numPr>
        <w:rPr>
          <w:rFonts w:cs="Arial"/>
        </w:rPr>
      </w:pPr>
      <w:r w:rsidRPr="00A21912">
        <w:rPr>
          <w:rFonts w:cs="Arial"/>
        </w:rPr>
        <w:t>A and B teams in the same division must play their match Christmas</w:t>
      </w:r>
    </w:p>
    <w:p w:rsidR="00A21912" w:rsidRPr="00A21912" w:rsidRDefault="00A21912" w:rsidP="00B65EC2">
      <w:pPr>
        <w:numPr>
          <w:ilvl w:val="0"/>
          <w:numId w:val="23"/>
        </w:numPr>
        <w:rPr>
          <w:rFonts w:cs="Arial"/>
        </w:rPr>
      </w:pPr>
      <w:r w:rsidRPr="00A21912">
        <w:rPr>
          <w:rFonts w:cs="Arial"/>
        </w:rPr>
        <w:t>Division one only – if there is a tie on points the team will be declared joint winners of the league.</w:t>
      </w:r>
    </w:p>
    <w:p w:rsidR="00A21912" w:rsidRPr="00A21912" w:rsidRDefault="00A21912" w:rsidP="00B65EC2">
      <w:pPr>
        <w:numPr>
          <w:ilvl w:val="0"/>
          <w:numId w:val="23"/>
        </w:numPr>
        <w:rPr>
          <w:rFonts w:cs="Arial"/>
        </w:rPr>
      </w:pPr>
      <w:r w:rsidRPr="00A21912">
        <w:rPr>
          <w:rFonts w:cs="Arial"/>
        </w:rPr>
        <w:t xml:space="preserve">All matches agreed by the two schools </w:t>
      </w:r>
      <w:r w:rsidRPr="00A21912">
        <w:rPr>
          <w:rFonts w:cs="Arial"/>
          <w:u w:val="single"/>
        </w:rPr>
        <w:t>MUST</w:t>
      </w:r>
      <w:r w:rsidRPr="00A21912">
        <w:rPr>
          <w:rFonts w:cs="Arial"/>
        </w:rPr>
        <w:t xml:space="preserve"> be played on the stipulated date and time. Failure to do so without good reason will result in points only being awarded to the opposition. If 2 further dates have been offered by the cancelled party and not met, then the canceller forfeits the points</w:t>
      </w:r>
    </w:p>
    <w:p w:rsidR="00A21912" w:rsidRPr="00A21912" w:rsidRDefault="00A21912" w:rsidP="00B65EC2">
      <w:pPr>
        <w:numPr>
          <w:ilvl w:val="0"/>
          <w:numId w:val="23"/>
        </w:numPr>
        <w:rPr>
          <w:rFonts w:cs="Arial"/>
        </w:rPr>
      </w:pPr>
      <w:r w:rsidRPr="00A21912">
        <w:rPr>
          <w:rFonts w:cs="Arial"/>
        </w:rPr>
        <w:t>In the event of a team claiming points due to the other team cancelling the score will be 10-0.  But in the event of a tie at the end of the season this game will be void.</w:t>
      </w:r>
    </w:p>
    <w:p w:rsidR="00A21912" w:rsidRPr="00A21912" w:rsidRDefault="00A21912" w:rsidP="00B65EC2">
      <w:pPr>
        <w:numPr>
          <w:ilvl w:val="0"/>
          <w:numId w:val="23"/>
        </w:numPr>
        <w:rPr>
          <w:rFonts w:cs="Arial"/>
        </w:rPr>
      </w:pPr>
      <w:r w:rsidRPr="00A21912">
        <w:rPr>
          <w:rFonts w:cs="Arial"/>
        </w:rPr>
        <w:t>In the event of a tie on results the final standings will be decided on the result between the tied teams, then goal difference and finally goals for.</w:t>
      </w:r>
    </w:p>
    <w:p w:rsidR="00A21912" w:rsidRPr="00A21912" w:rsidRDefault="00A21912" w:rsidP="00B65EC2">
      <w:pPr>
        <w:numPr>
          <w:ilvl w:val="0"/>
          <w:numId w:val="23"/>
        </w:numPr>
        <w:rPr>
          <w:rFonts w:cs="Arial"/>
        </w:rPr>
      </w:pPr>
      <w:r w:rsidRPr="00A21912">
        <w:rPr>
          <w:rFonts w:cs="Arial"/>
        </w:rPr>
        <w:t>When cancelling matches you must do so before 11am otherwise you may be liable for 50% of the transport costs</w:t>
      </w:r>
    </w:p>
    <w:p w:rsidR="00A21912" w:rsidRPr="00A21912" w:rsidRDefault="00A21912" w:rsidP="00B65EC2">
      <w:pPr>
        <w:numPr>
          <w:ilvl w:val="0"/>
          <w:numId w:val="23"/>
        </w:numPr>
        <w:rPr>
          <w:rFonts w:cs="Arial"/>
        </w:rPr>
      </w:pPr>
      <w:r w:rsidRPr="00A21912">
        <w:rPr>
          <w:rFonts w:cs="Arial"/>
        </w:rPr>
        <w:t>Teams must play at least 50% of their fixtures and submit their results. Failure to do so may result in the team (age group specific) being unable to enter the league in the following season.</w:t>
      </w:r>
    </w:p>
    <w:p w:rsidR="00A21912" w:rsidRPr="00A21912" w:rsidRDefault="00A21912" w:rsidP="00B65EC2">
      <w:pPr>
        <w:numPr>
          <w:ilvl w:val="0"/>
          <w:numId w:val="23"/>
        </w:numPr>
        <w:rPr>
          <w:rFonts w:cs="Arial"/>
        </w:rPr>
      </w:pPr>
      <w:r w:rsidRPr="00A21912">
        <w:rPr>
          <w:rFonts w:cs="Arial"/>
        </w:rPr>
        <w:t>League matches will be a minimum of 24 minutes to be played in halves or quarters as agreed by both members of staff.</w:t>
      </w:r>
    </w:p>
    <w:p w:rsidR="00A21912" w:rsidRPr="00A21912" w:rsidRDefault="00A21912" w:rsidP="00B65EC2">
      <w:pPr>
        <w:numPr>
          <w:ilvl w:val="0"/>
          <w:numId w:val="23"/>
        </w:numPr>
        <w:rPr>
          <w:rFonts w:cs="Arial"/>
        </w:rPr>
      </w:pPr>
      <w:r w:rsidRPr="00A21912">
        <w:rPr>
          <w:rFonts w:cs="Arial"/>
        </w:rPr>
        <w:t>All teams must be accompanied by a member of staff unless prior consent has been gained from the opposition</w:t>
      </w:r>
    </w:p>
    <w:p w:rsidR="00A21912" w:rsidRPr="00A21912" w:rsidRDefault="00A21912" w:rsidP="00B65EC2">
      <w:pPr>
        <w:numPr>
          <w:ilvl w:val="0"/>
          <w:numId w:val="23"/>
        </w:numPr>
        <w:rPr>
          <w:rFonts w:cs="Arial"/>
        </w:rPr>
      </w:pPr>
      <w:r w:rsidRPr="00A21912">
        <w:rPr>
          <w:rFonts w:cs="Arial"/>
        </w:rPr>
        <w:t>Complaints received with regards to the bad behaviour of a team or spectators during a match will result in action being taken against them by the L.S.N.A. In the event of two complaints, regarding separate instances, then the offending team may be asked to withdraw from the league. Complaints in writing should be received within seven days of the match.</w:t>
      </w:r>
    </w:p>
    <w:p w:rsidR="00A21912" w:rsidRPr="00A21912" w:rsidRDefault="00A21912" w:rsidP="00B65EC2">
      <w:pPr>
        <w:numPr>
          <w:ilvl w:val="0"/>
          <w:numId w:val="23"/>
        </w:numPr>
        <w:rPr>
          <w:rFonts w:cs="Arial"/>
        </w:rPr>
      </w:pPr>
      <w:r w:rsidRPr="00A21912">
        <w:rPr>
          <w:rFonts w:cs="Arial"/>
        </w:rPr>
        <w:t>Staff are responsible for the behaviour of the parents that are supporting their school.</w:t>
      </w:r>
    </w:p>
    <w:p w:rsidR="00A21912" w:rsidRPr="00A21912" w:rsidRDefault="00A21912" w:rsidP="00A21912">
      <w:pPr>
        <w:ind w:left="2160"/>
        <w:rPr>
          <w:rFonts w:cs="Arial"/>
        </w:rPr>
      </w:pPr>
    </w:p>
    <w:p w:rsidR="00A21912" w:rsidRPr="00A21912" w:rsidRDefault="00A21912" w:rsidP="00A21912">
      <w:pPr>
        <w:ind w:left="2160"/>
        <w:rPr>
          <w:rFonts w:cs="Arial"/>
        </w:rPr>
      </w:pPr>
    </w:p>
    <w:p w:rsidR="00A21912" w:rsidRPr="00114E7B" w:rsidRDefault="00A21912" w:rsidP="00A21912">
      <w:pPr>
        <w:tabs>
          <w:tab w:val="num" w:pos="1789"/>
        </w:tabs>
        <w:rPr>
          <w:rFonts w:cs="Arial"/>
          <w:b/>
        </w:rPr>
      </w:pPr>
      <w:r w:rsidRPr="00114E7B">
        <w:rPr>
          <w:rFonts w:cs="Arial"/>
          <w:b/>
        </w:rPr>
        <w:t>Umpires</w:t>
      </w:r>
    </w:p>
    <w:p w:rsidR="00A21912" w:rsidRPr="00A21912" w:rsidRDefault="00A21912" w:rsidP="00A21912">
      <w:pPr>
        <w:tabs>
          <w:tab w:val="num" w:pos="1789"/>
        </w:tabs>
        <w:rPr>
          <w:rFonts w:cs="Arial"/>
        </w:rPr>
      </w:pPr>
    </w:p>
    <w:p w:rsidR="00A21912" w:rsidRPr="00A21912" w:rsidRDefault="00A21912" w:rsidP="00B65EC2">
      <w:pPr>
        <w:numPr>
          <w:ilvl w:val="0"/>
          <w:numId w:val="24"/>
        </w:numPr>
        <w:ind w:left="624" w:firstLine="0"/>
        <w:rPr>
          <w:rFonts w:cs="Arial"/>
        </w:rPr>
      </w:pPr>
      <w:r w:rsidRPr="00A21912">
        <w:rPr>
          <w:rFonts w:cs="Arial"/>
        </w:rPr>
        <w:t>Teams are responsible for providing their own umpire.</w:t>
      </w:r>
    </w:p>
    <w:p w:rsidR="00A21912" w:rsidRPr="00A21912" w:rsidRDefault="00A21912" w:rsidP="00B65EC2">
      <w:pPr>
        <w:numPr>
          <w:ilvl w:val="0"/>
          <w:numId w:val="24"/>
        </w:numPr>
        <w:ind w:left="624" w:firstLine="0"/>
        <w:rPr>
          <w:rFonts w:cs="Arial"/>
        </w:rPr>
      </w:pPr>
      <w:r w:rsidRPr="00A21912">
        <w:rPr>
          <w:rFonts w:cs="Arial"/>
        </w:rPr>
        <w:t>All matches are to be umpired by two umpires unless agreed otherwise.</w:t>
      </w:r>
    </w:p>
    <w:p w:rsidR="00A21912" w:rsidRPr="00A21912" w:rsidRDefault="00A21912" w:rsidP="00B65EC2">
      <w:pPr>
        <w:numPr>
          <w:ilvl w:val="0"/>
          <w:numId w:val="24"/>
        </w:numPr>
        <w:ind w:left="624" w:firstLine="0"/>
        <w:rPr>
          <w:rFonts w:cs="Arial"/>
        </w:rPr>
      </w:pPr>
      <w:r w:rsidRPr="00A21912">
        <w:rPr>
          <w:rFonts w:cs="Arial"/>
        </w:rPr>
        <w:t>Any team arriving at a fixture without an umpire must forfeit the points for the game.</w:t>
      </w:r>
    </w:p>
    <w:p w:rsidR="00A21912" w:rsidRPr="00A21912" w:rsidRDefault="00A21912" w:rsidP="00B65EC2">
      <w:pPr>
        <w:numPr>
          <w:ilvl w:val="0"/>
          <w:numId w:val="24"/>
        </w:numPr>
        <w:ind w:left="624" w:firstLine="0"/>
        <w:rPr>
          <w:rFonts w:cs="Arial"/>
        </w:rPr>
      </w:pPr>
      <w:r w:rsidRPr="00A21912">
        <w:rPr>
          <w:rFonts w:cs="Arial"/>
        </w:rPr>
        <w:t>Staff must not coach teams whilst umpiring, unless agreed otherwise by both parties prior to the game commencing.</w:t>
      </w:r>
    </w:p>
    <w:p w:rsidR="00A21912" w:rsidRPr="00A21912" w:rsidRDefault="00A21912" w:rsidP="00B65EC2">
      <w:pPr>
        <w:pStyle w:val="ListParagraph"/>
        <w:numPr>
          <w:ilvl w:val="0"/>
          <w:numId w:val="24"/>
        </w:numPr>
        <w:overflowPunct w:val="0"/>
        <w:autoSpaceDE w:val="0"/>
        <w:autoSpaceDN w:val="0"/>
        <w:adjustRightInd w:val="0"/>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If pupils are umpiring league fixtures they must be at least 16 years old and have completed the Youth Umpire Award.</w:t>
      </w:r>
    </w:p>
    <w:p w:rsidR="00A21912" w:rsidRPr="00A21912" w:rsidRDefault="00A21912" w:rsidP="00B65EC2">
      <w:pPr>
        <w:numPr>
          <w:ilvl w:val="0"/>
          <w:numId w:val="24"/>
        </w:numPr>
        <w:ind w:left="624" w:firstLine="0"/>
        <w:rPr>
          <w:rFonts w:cs="Arial"/>
        </w:rPr>
      </w:pPr>
      <w:r w:rsidRPr="00A21912">
        <w:rPr>
          <w:rFonts w:cs="Arial"/>
        </w:rPr>
        <w:t>Schools may allow pupils who are at least 16 years old and competent to umpire friendly matches as long as both parties are in agreement.</w:t>
      </w:r>
    </w:p>
    <w:p w:rsidR="00A21912" w:rsidRPr="00A21912" w:rsidRDefault="00A21912" w:rsidP="00A21912">
      <w:pPr>
        <w:ind w:left="2160"/>
        <w:rPr>
          <w:rFonts w:cs="Arial"/>
        </w:rPr>
      </w:pPr>
    </w:p>
    <w:p w:rsidR="00A21912" w:rsidRPr="00A21912" w:rsidRDefault="00A21912" w:rsidP="00A21912">
      <w:pPr>
        <w:ind w:left="1440"/>
        <w:rPr>
          <w:rFonts w:cs="Arial"/>
        </w:rPr>
      </w:pPr>
    </w:p>
    <w:p w:rsidR="00A21912" w:rsidRPr="00114E7B" w:rsidRDefault="00A21912" w:rsidP="00A21912">
      <w:pPr>
        <w:rPr>
          <w:rFonts w:cs="Arial"/>
          <w:b/>
        </w:rPr>
      </w:pPr>
      <w:r w:rsidRPr="00114E7B">
        <w:rPr>
          <w:rFonts w:cs="Arial"/>
          <w:b/>
        </w:rPr>
        <w:t xml:space="preserve">Movement of players </w:t>
      </w:r>
    </w:p>
    <w:p w:rsidR="00A21912" w:rsidRPr="00A21912" w:rsidRDefault="00A21912" w:rsidP="00A21912">
      <w:pPr>
        <w:rPr>
          <w:rFonts w:cs="Arial"/>
        </w:rPr>
      </w:pPr>
    </w:p>
    <w:p w:rsidR="00A21912" w:rsidRPr="00A21912" w:rsidRDefault="00A21912" w:rsidP="00A21912">
      <w:pPr>
        <w:ind w:left="680"/>
        <w:rPr>
          <w:rFonts w:cs="Arial"/>
        </w:rPr>
      </w:pPr>
      <w:r w:rsidRPr="00A21912">
        <w:rPr>
          <w:rFonts w:cs="Arial"/>
        </w:rPr>
        <w:t>From a higher positioned team to a lower positioned team is not allowed. Unless permission is obtained by the committee before a transfer takes place.</w:t>
      </w:r>
    </w:p>
    <w:p w:rsidR="00A21912" w:rsidRPr="00A21912" w:rsidRDefault="00A21912" w:rsidP="00B65EC2">
      <w:pPr>
        <w:numPr>
          <w:ilvl w:val="0"/>
          <w:numId w:val="18"/>
        </w:numPr>
        <w:ind w:left="680"/>
        <w:rPr>
          <w:rFonts w:cs="Arial"/>
        </w:rPr>
      </w:pPr>
      <w:r w:rsidRPr="00A21912">
        <w:rPr>
          <w:rFonts w:cs="Arial"/>
        </w:rPr>
        <w:t xml:space="preserve">If a player plays </w:t>
      </w:r>
      <w:r w:rsidRPr="00A21912">
        <w:rPr>
          <w:rFonts w:cs="Arial"/>
          <w:u w:val="single"/>
        </w:rPr>
        <w:t>TWO</w:t>
      </w:r>
      <w:r w:rsidRPr="00A21912">
        <w:rPr>
          <w:rFonts w:cs="Arial"/>
        </w:rPr>
        <w:t xml:space="preserve"> times with a higher positioned team, she becomes automatically registered with that team for the remainder of the season (a tournament counts as once).</w:t>
      </w:r>
    </w:p>
    <w:p w:rsidR="00A21912" w:rsidRPr="00A21912" w:rsidRDefault="00A21912" w:rsidP="00B65EC2">
      <w:pPr>
        <w:numPr>
          <w:ilvl w:val="0"/>
          <w:numId w:val="18"/>
        </w:numPr>
        <w:ind w:left="680" w:hanging="357"/>
        <w:rPr>
          <w:rFonts w:cs="Arial"/>
        </w:rPr>
      </w:pPr>
      <w:r w:rsidRPr="00A21912">
        <w:rPr>
          <w:rFonts w:cs="Arial"/>
        </w:rPr>
        <w:t xml:space="preserve">Schools that enter A and B squads in the same age group must adhere to the rules regarding ‘moving up’ of players, i.e. if a player plays up </w:t>
      </w:r>
      <w:r w:rsidRPr="00A21912">
        <w:rPr>
          <w:rFonts w:cs="Arial"/>
          <w:u w:val="single"/>
        </w:rPr>
        <w:t>TWO</w:t>
      </w:r>
      <w:r w:rsidRPr="00A21912">
        <w:rPr>
          <w:rFonts w:cs="Arial"/>
        </w:rPr>
        <w:t xml:space="preserve"> times then they must stay with that squad. The 7 ‘A’ squad players must not ‘play down’.</w:t>
      </w:r>
    </w:p>
    <w:p w:rsidR="00A21912" w:rsidRPr="00A21912" w:rsidRDefault="00A21912" w:rsidP="00B65EC2">
      <w:pPr>
        <w:numPr>
          <w:ilvl w:val="0"/>
          <w:numId w:val="18"/>
        </w:numPr>
        <w:ind w:left="680"/>
        <w:rPr>
          <w:rFonts w:cs="Arial"/>
        </w:rPr>
      </w:pPr>
      <w:r w:rsidRPr="00A21912">
        <w:rPr>
          <w:rFonts w:cs="Arial"/>
        </w:rPr>
        <w:t xml:space="preserve">Pupils can play in </w:t>
      </w:r>
      <w:r w:rsidRPr="00A21912">
        <w:rPr>
          <w:rFonts w:cs="Arial"/>
          <w:u w:val="single"/>
        </w:rPr>
        <w:t>ONE</w:t>
      </w:r>
      <w:r w:rsidRPr="00A21912">
        <w:rPr>
          <w:rFonts w:cs="Arial"/>
        </w:rPr>
        <w:t xml:space="preserve"> league and </w:t>
      </w:r>
      <w:r w:rsidRPr="00A21912">
        <w:rPr>
          <w:rFonts w:cs="Arial"/>
          <w:u w:val="single"/>
        </w:rPr>
        <w:t>ONE</w:t>
      </w:r>
      <w:r w:rsidRPr="00A21912">
        <w:rPr>
          <w:rFonts w:cs="Arial"/>
        </w:rPr>
        <w:t xml:space="preserve"> Invitation Tournament only</w:t>
      </w:r>
    </w:p>
    <w:p w:rsidR="00A21912" w:rsidRPr="00A21912" w:rsidRDefault="00A21912" w:rsidP="00A21912">
      <w:pPr>
        <w:rPr>
          <w:rFonts w:cs="Arial"/>
        </w:rPr>
      </w:pPr>
    </w:p>
    <w:p w:rsidR="00A21912" w:rsidRPr="00114E7B" w:rsidRDefault="00A21912" w:rsidP="00A21912">
      <w:pPr>
        <w:rPr>
          <w:rFonts w:cs="Arial"/>
          <w:b/>
        </w:rPr>
      </w:pPr>
      <w:r w:rsidRPr="00114E7B">
        <w:rPr>
          <w:rFonts w:cs="Arial"/>
          <w:b/>
        </w:rPr>
        <w:t xml:space="preserve">AENA RULES </w:t>
      </w:r>
    </w:p>
    <w:p w:rsidR="00A21912" w:rsidRPr="00A21912" w:rsidRDefault="00A21912" w:rsidP="00A21912">
      <w:pPr>
        <w:rPr>
          <w:rFonts w:cs="Arial"/>
          <w:u w:val="single"/>
        </w:rPr>
      </w:pPr>
    </w:p>
    <w:p w:rsidR="00A21912" w:rsidRPr="00A21912" w:rsidRDefault="00A21912" w:rsidP="00B65EC2">
      <w:pPr>
        <w:pStyle w:val="ListParagraph"/>
        <w:numPr>
          <w:ilvl w:val="0"/>
          <w:numId w:val="21"/>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All games will be played on a full size court that is correctly marked and maintained as laid down in the A.E.N.A rules unless otherwise agreed by the staff concerned</w:t>
      </w:r>
    </w:p>
    <w:p w:rsidR="00A21912" w:rsidRPr="00A21912" w:rsidRDefault="00A21912" w:rsidP="00B65EC2">
      <w:pPr>
        <w:pStyle w:val="ListParagraph"/>
        <w:numPr>
          <w:ilvl w:val="0"/>
          <w:numId w:val="21"/>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Hosting matches – the host team assumes responsibility for the safety of the playing area as per that school’s risk assessment for the surface and activity</w:t>
      </w:r>
    </w:p>
    <w:p w:rsidR="00A21912" w:rsidRPr="00A21912" w:rsidRDefault="00A21912" w:rsidP="00B65EC2">
      <w:pPr>
        <w:pStyle w:val="ListParagraph"/>
        <w:numPr>
          <w:ilvl w:val="0"/>
          <w:numId w:val="21"/>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If any team arrives late over 30 minutes late for any league fixture, without making contact to inform their opposition of a delay, then the opposing team is entitled to claim the points for that fixture.</w:t>
      </w:r>
    </w:p>
    <w:p w:rsidR="00A21912" w:rsidRPr="00A21912" w:rsidRDefault="00A21912" w:rsidP="00B65EC2">
      <w:pPr>
        <w:pStyle w:val="ListParagraph"/>
        <w:numPr>
          <w:ilvl w:val="0"/>
          <w:numId w:val="21"/>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The use of ‘denying space’ (blocking), as a tactic is to be prohibited at years 7 and 8.</w:t>
      </w:r>
    </w:p>
    <w:p w:rsidR="00A21912" w:rsidRPr="00A21912" w:rsidRDefault="00A21912" w:rsidP="00B65EC2">
      <w:pPr>
        <w:pStyle w:val="ListParagraph"/>
        <w:numPr>
          <w:ilvl w:val="0"/>
          <w:numId w:val="21"/>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Your attention is drawn to the following A.E.N.A. rules: -</w:t>
      </w:r>
    </w:p>
    <w:p w:rsidR="00A21912" w:rsidRPr="00A21912" w:rsidRDefault="00A21912" w:rsidP="00B65EC2">
      <w:pPr>
        <w:pStyle w:val="ListParagraph"/>
        <w:numPr>
          <w:ilvl w:val="0"/>
          <w:numId w:val="22"/>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No item of jewellery shall be worn. If a ring is worn it should be taped.</w:t>
      </w:r>
    </w:p>
    <w:p w:rsidR="00A21912" w:rsidRPr="00A21912" w:rsidRDefault="00A21912" w:rsidP="00B65EC2">
      <w:pPr>
        <w:pStyle w:val="ListParagraph"/>
        <w:numPr>
          <w:ilvl w:val="0"/>
          <w:numId w:val="22"/>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Fingernails will be cut short. Taped fingernails will not be allowed.</w:t>
      </w:r>
    </w:p>
    <w:p w:rsidR="00A21912" w:rsidRPr="00A21912" w:rsidRDefault="00A21912" w:rsidP="00B65EC2">
      <w:pPr>
        <w:pStyle w:val="ListParagraph"/>
        <w:numPr>
          <w:ilvl w:val="0"/>
          <w:numId w:val="22"/>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Appropriate playing uniform must be worn at all matches.</w:t>
      </w:r>
    </w:p>
    <w:p w:rsidR="00A21912" w:rsidRDefault="00A21912" w:rsidP="00A21912">
      <w:pPr>
        <w:ind w:left="720"/>
        <w:rPr>
          <w:rFonts w:cs="Arial"/>
        </w:rPr>
      </w:pPr>
    </w:p>
    <w:p w:rsidR="00114E7B" w:rsidRDefault="00114E7B" w:rsidP="00A21912">
      <w:pPr>
        <w:ind w:left="720"/>
        <w:rPr>
          <w:rFonts w:cs="Arial"/>
        </w:rPr>
      </w:pPr>
    </w:p>
    <w:p w:rsidR="00114E7B" w:rsidRDefault="00114E7B" w:rsidP="00A21912">
      <w:pPr>
        <w:ind w:left="720"/>
        <w:rPr>
          <w:rFonts w:cs="Arial"/>
        </w:rPr>
      </w:pPr>
    </w:p>
    <w:p w:rsidR="00114E7B" w:rsidRDefault="00114E7B" w:rsidP="00A21912">
      <w:pPr>
        <w:ind w:left="720"/>
        <w:rPr>
          <w:rFonts w:cs="Arial"/>
        </w:rPr>
      </w:pPr>
    </w:p>
    <w:p w:rsidR="00114E7B" w:rsidRPr="00A21912" w:rsidRDefault="00114E7B" w:rsidP="00A21912">
      <w:pPr>
        <w:ind w:left="720"/>
        <w:rPr>
          <w:rFonts w:cs="Arial"/>
        </w:rPr>
      </w:pPr>
    </w:p>
    <w:p w:rsidR="00A21912" w:rsidRPr="00114E7B" w:rsidRDefault="00A21912" w:rsidP="00A21912">
      <w:pPr>
        <w:rPr>
          <w:rFonts w:cs="Arial"/>
          <w:b/>
        </w:rPr>
      </w:pPr>
      <w:r w:rsidRPr="00114E7B">
        <w:rPr>
          <w:rFonts w:cs="Arial"/>
          <w:b/>
        </w:rPr>
        <w:t>Results</w:t>
      </w:r>
    </w:p>
    <w:p w:rsidR="00A21912" w:rsidRPr="00A21912" w:rsidRDefault="00A21912" w:rsidP="00A21912">
      <w:pPr>
        <w:ind w:left="720"/>
        <w:rPr>
          <w:rFonts w:cs="Arial"/>
        </w:rPr>
      </w:pPr>
    </w:p>
    <w:p w:rsidR="00A21912" w:rsidRPr="00A21912" w:rsidRDefault="00A21912" w:rsidP="00B65EC2">
      <w:pPr>
        <w:pStyle w:val="ListParagraph"/>
        <w:numPr>
          <w:ilvl w:val="0"/>
          <w:numId w:val="20"/>
        </w:numPr>
        <w:spacing w:after="0" w:line="240" w:lineRule="auto"/>
        <w:ind w:left="624"/>
        <w:rPr>
          <w:rFonts w:ascii="Arial" w:eastAsia="Times New Roman" w:hAnsi="Arial" w:cs="Arial"/>
          <w:sz w:val="24"/>
          <w:szCs w:val="24"/>
        </w:rPr>
      </w:pPr>
      <w:r w:rsidRPr="00A21912">
        <w:rPr>
          <w:rFonts w:ascii="Arial" w:eastAsia="Times New Roman" w:hAnsi="Arial" w:cs="Arial"/>
          <w:sz w:val="24"/>
          <w:szCs w:val="24"/>
        </w:rPr>
        <w:t xml:space="preserve">Results of the season’s matches to be sent to the League Results Secretary within 7 days of the fixture. If a result is </w:t>
      </w:r>
      <w:r w:rsidRPr="00A21912">
        <w:rPr>
          <w:rFonts w:ascii="Arial" w:eastAsia="Times New Roman" w:hAnsi="Arial" w:cs="Arial"/>
          <w:sz w:val="24"/>
          <w:szCs w:val="24"/>
          <w:u w:val="single"/>
        </w:rPr>
        <w:t>NOT RECEIVED</w:t>
      </w:r>
      <w:r w:rsidRPr="00A21912">
        <w:rPr>
          <w:rFonts w:ascii="Arial" w:eastAsia="Times New Roman" w:hAnsi="Arial" w:cs="Arial"/>
          <w:sz w:val="24"/>
          <w:szCs w:val="24"/>
        </w:rPr>
        <w:t xml:space="preserve"> on this date, no points will be awarded.</w:t>
      </w:r>
    </w:p>
    <w:p w:rsidR="00A21912" w:rsidRPr="00A21912" w:rsidRDefault="00A21912" w:rsidP="00B65EC2">
      <w:pPr>
        <w:pStyle w:val="ListParagraph"/>
        <w:numPr>
          <w:ilvl w:val="0"/>
          <w:numId w:val="20"/>
        </w:numPr>
        <w:spacing w:after="0" w:line="240" w:lineRule="auto"/>
        <w:ind w:left="624"/>
        <w:rPr>
          <w:rFonts w:ascii="Arial" w:eastAsia="Times New Roman" w:hAnsi="Arial" w:cs="Arial"/>
          <w:sz w:val="24"/>
          <w:szCs w:val="24"/>
        </w:rPr>
      </w:pPr>
      <w:r w:rsidRPr="00A21912">
        <w:rPr>
          <w:rFonts w:ascii="Arial" w:eastAsia="Times New Roman" w:hAnsi="Arial" w:cs="Arial"/>
          <w:sz w:val="24"/>
          <w:szCs w:val="24"/>
        </w:rPr>
        <w:t>Any team claiming points must inform the League Results Secretary within 7 days of the fixture. They must also inform the opposing team of the reason for their claim so that they have the right of reply if they disagree with the claim.</w:t>
      </w:r>
    </w:p>
    <w:p w:rsidR="00A21912" w:rsidRPr="00A21912" w:rsidRDefault="00A21912" w:rsidP="00B65EC2">
      <w:pPr>
        <w:pStyle w:val="ListParagraph"/>
        <w:numPr>
          <w:ilvl w:val="0"/>
          <w:numId w:val="20"/>
        </w:numPr>
        <w:spacing w:after="0" w:line="240" w:lineRule="auto"/>
        <w:ind w:left="624"/>
        <w:rPr>
          <w:rFonts w:ascii="Arial" w:eastAsia="Times New Roman" w:hAnsi="Arial" w:cs="Arial"/>
          <w:sz w:val="24"/>
          <w:szCs w:val="24"/>
        </w:rPr>
      </w:pPr>
      <w:r w:rsidRPr="00A21912">
        <w:rPr>
          <w:rFonts w:ascii="Arial" w:eastAsia="Times New Roman" w:hAnsi="Arial" w:cs="Arial"/>
          <w:sz w:val="24"/>
          <w:szCs w:val="24"/>
        </w:rPr>
        <w:t>Points will be awarded as follows: -</w:t>
      </w:r>
    </w:p>
    <w:p w:rsidR="00A21912" w:rsidRPr="00A21912" w:rsidRDefault="00A21912" w:rsidP="00A21912">
      <w:pPr>
        <w:ind w:left="624"/>
        <w:rPr>
          <w:rFonts w:cs="Arial"/>
        </w:rPr>
      </w:pPr>
      <w:r w:rsidRPr="00A21912">
        <w:rPr>
          <w:rFonts w:cs="Arial"/>
        </w:rPr>
        <w:t>WIN</w:t>
      </w:r>
      <w:r w:rsidRPr="00A21912">
        <w:rPr>
          <w:rFonts w:cs="Arial"/>
        </w:rPr>
        <w:tab/>
      </w:r>
      <w:r w:rsidRPr="00A21912">
        <w:rPr>
          <w:rFonts w:cs="Arial"/>
        </w:rPr>
        <w:tab/>
      </w:r>
      <w:r w:rsidRPr="00A21912">
        <w:rPr>
          <w:rFonts w:cs="Arial"/>
        </w:rPr>
        <w:tab/>
        <w:t xml:space="preserve">             5 points</w:t>
      </w:r>
    </w:p>
    <w:p w:rsidR="00A21912" w:rsidRPr="00A21912" w:rsidRDefault="00A21912" w:rsidP="00A21912">
      <w:pPr>
        <w:ind w:left="624"/>
        <w:rPr>
          <w:rFonts w:cs="Arial"/>
        </w:rPr>
      </w:pPr>
      <w:r w:rsidRPr="00A21912">
        <w:rPr>
          <w:rFonts w:cs="Arial"/>
        </w:rPr>
        <w:t>DRAW</w:t>
      </w:r>
      <w:r w:rsidRPr="00A21912">
        <w:rPr>
          <w:rFonts w:cs="Arial"/>
        </w:rPr>
        <w:tab/>
      </w:r>
      <w:r w:rsidRPr="00A21912">
        <w:rPr>
          <w:rFonts w:cs="Arial"/>
        </w:rPr>
        <w:tab/>
      </w:r>
      <w:r w:rsidRPr="00A21912">
        <w:rPr>
          <w:rFonts w:cs="Arial"/>
        </w:rPr>
        <w:tab/>
        <w:t xml:space="preserve">             3 points</w:t>
      </w:r>
    </w:p>
    <w:p w:rsidR="00A21912" w:rsidRPr="00A21912" w:rsidRDefault="00A21912" w:rsidP="00A21912">
      <w:pPr>
        <w:ind w:left="624"/>
        <w:rPr>
          <w:rFonts w:cs="Arial"/>
        </w:rPr>
      </w:pPr>
      <w:r w:rsidRPr="00A21912">
        <w:rPr>
          <w:rFonts w:cs="Arial"/>
        </w:rPr>
        <w:t>LOSS (over 50%)</w:t>
      </w:r>
      <w:r w:rsidRPr="00A21912">
        <w:rPr>
          <w:rFonts w:cs="Arial"/>
        </w:rPr>
        <w:tab/>
      </w:r>
      <w:r w:rsidRPr="00A21912">
        <w:rPr>
          <w:rFonts w:cs="Arial"/>
        </w:rPr>
        <w:tab/>
        <w:t xml:space="preserve"> 1 point</w:t>
      </w:r>
    </w:p>
    <w:p w:rsidR="00A21912" w:rsidRPr="00A21912" w:rsidRDefault="00A21912" w:rsidP="00A21912">
      <w:pPr>
        <w:ind w:left="624"/>
        <w:rPr>
          <w:rFonts w:cs="Arial"/>
        </w:rPr>
      </w:pPr>
      <w:r w:rsidRPr="00A21912">
        <w:rPr>
          <w:rFonts w:cs="Arial"/>
        </w:rPr>
        <w:t>LOSS</w:t>
      </w:r>
      <w:r w:rsidRPr="00A21912">
        <w:rPr>
          <w:rFonts w:cs="Arial"/>
        </w:rPr>
        <w:tab/>
      </w:r>
      <w:r w:rsidRPr="00A21912">
        <w:rPr>
          <w:rFonts w:cs="Arial"/>
        </w:rPr>
        <w:tab/>
      </w:r>
      <w:r w:rsidRPr="00A21912">
        <w:rPr>
          <w:rFonts w:cs="Arial"/>
        </w:rPr>
        <w:tab/>
      </w:r>
      <w:r w:rsidRPr="00A21912">
        <w:rPr>
          <w:rFonts w:cs="Arial"/>
        </w:rPr>
        <w:tab/>
        <w:t xml:space="preserve"> 0 points</w:t>
      </w:r>
    </w:p>
    <w:p w:rsidR="00A21912" w:rsidRPr="00A21912" w:rsidRDefault="00A21912" w:rsidP="00A21912">
      <w:pPr>
        <w:rPr>
          <w:rFonts w:cs="Arial"/>
          <w:u w:val="single"/>
        </w:rPr>
      </w:pPr>
    </w:p>
    <w:p w:rsidR="00A21912" w:rsidRPr="00114E7B" w:rsidRDefault="00A21912" w:rsidP="00A21912">
      <w:pPr>
        <w:rPr>
          <w:rFonts w:cs="Arial"/>
          <w:b/>
        </w:rPr>
      </w:pPr>
      <w:r w:rsidRPr="00114E7B">
        <w:rPr>
          <w:rFonts w:cs="Arial"/>
          <w:b/>
        </w:rPr>
        <w:t>Tournaments &amp; cups</w:t>
      </w:r>
    </w:p>
    <w:p w:rsidR="00A21912" w:rsidRPr="00A21912" w:rsidRDefault="00A21912" w:rsidP="00A21912">
      <w:pPr>
        <w:overflowPunct w:val="0"/>
        <w:autoSpaceDE w:val="0"/>
        <w:autoSpaceDN w:val="0"/>
        <w:adjustRightInd w:val="0"/>
        <w:ind w:left="113"/>
        <w:contextualSpacing/>
        <w:rPr>
          <w:rFonts w:cs="Arial"/>
        </w:rPr>
      </w:pPr>
    </w:p>
    <w:p w:rsidR="00A21912" w:rsidRPr="00A21912" w:rsidRDefault="00A21912" w:rsidP="00B65EC2">
      <w:pPr>
        <w:numPr>
          <w:ilvl w:val="2"/>
          <w:numId w:val="17"/>
        </w:numPr>
        <w:overflowPunct w:val="0"/>
        <w:autoSpaceDE w:val="0"/>
        <w:autoSpaceDN w:val="0"/>
        <w:adjustRightInd w:val="0"/>
        <w:ind w:left="748" w:hanging="181"/>
        <w:rPr>
          <w:rFonts w:cs="Arial"/>
        </w:rPr>
      </w:pPr>
      <w:r w:rsidRPr="00A21912">
        <w:rPr>
          <w:rFonts w:cs="Arial"/>
        </w:rPr>
        <w:t>Organisers must try to give all teams the maximum number of games and length of time possible; as determined by the number of entrants.</w:t>
      </w:r>
    </w:p>
    <w:p w:rsidR="00A21912" w:rsidRPr="00A21912" w:rsidRDefault="00A21912" w:rsidP="00B65EC2">
      <w:pPr>
        <w:numPr>
          <w:ilvl w:val="2"/>
          <w:numId w:val="17"/>
        </w:numPr>
        <w:overflowPunct w:val="0"/>
        <w:autoSpaceDE w:val="0"/>
        <w:autoSpaceDN w:val="0"/>
        <w:adjustRightInd w:val="0"/>
        <w:ind w:left="748" w:hanging="181"/>
        <w:rPr>
          <w:rFonts w:cs="Arial"/>
        </w:rPr>
      </w:pPr>
      <w:r w:rsidRPr="00A21912">
        <w:rPr>
          <w:rFonts w:cs="Arial"/>
        </w:rPr>
        <w:t>Invitation tournaments to allow all schools to enter if they have a small group of girls (eg Gateways, Fulneck)</w:t>
      </w:r>
    </w:p>
    <w:p w:rsidR="00A21912" w:rsidRPr="00A21912" w:rsidRDefault="00A21912" w:rsidP="00B65EC2">
      <w:pPr>
        <w:numPr>
          <w:ilvl w:val="2"/>
          <w:numId w:val="17"/>
        </w:numPr>
        <w:overflowPunct w:val="0"/>
        <w:autoSpaceDE w:val="0"/>
        <w:autoSpaceDN w:val="0"/>
        <w:adjustRightInd w:val="0"/>
        <w:ind w:left="748" w:hanging="181"/>
        <w:rPr>
          <w:rFonts w:cs="Arial"/>
        </w:rPr>
      </w:pPr>
      <w:r w:rsidRPr="00A21912">
        <w:rPr>
          <w:rFonts w:cs="Arial"/>
        </w:rPr>
        <w:t>All tournaments to be organised as plate and cup competitions, depending on number of teams entered. Seeding, using the current league division places on the website, will be used to determine rankings.</w:t>
      </w:r>
    </w:p>
    <w:p w:rsidR="00A21912" w:rsidRPr="00A21912" w:rsidRDefault="00A21912" w:rsidP="00B65EC2">
      <w:pPr>
        <w:numPr>
          <w:ilvl w:val="2"/>
          <w:numId w:val="17"/>
        </w:numPr>
        <w:overflowPunct w:val="0"/>
        <w:autoSpaceDE w:val="0"/>
        <w:autoSpaceDN w:val="0"/>
        <w:adjustRightInd w:val="0"/>
        <w:ind w:left="748" w:hanging="181"/>
        <w:rPr>
          <w:rFonts w:cs="Arial"/>
        </w:rPr>
      </w:pPr>
      <w:r w:rsidRPr="00A21912">
        <w:rPr>
          <w:rFonts w:cs="Arial"/>
        </w:rPr>
        <w:t>Winners of the tournament that year are reposnible for organising and hosting the tournament for the following year</w:t>
      </w:r>
    </w:p>
    <w:p w:rsidR="00A21912" w:rsidRPr="00A21912" w:rsidRDefault="00A21912" w:rsidP="00B65EC2">
      <w:pPr>
        <w:numPr>
          <w:ilvl w:val="2"/>
          <w:numId w:val="17"/>
        </w:numPr>
        <w:overflowPunct w:val="0"/>
        <w:autoSpaceDE w:val="0"/>
        <w:autoSpaceDN w:val="0"/>
        <w:adjustRightInd w:val="0"/>
        <w:ind w:left="748" w:hanging="181"/>
        <w:rPr>
          <w:rFonts w:cs="Arial"/>
        </w:rPr>
      </w:pPr>
      <w:r w:rsidRPr="00A21912">
        <w:rPr>
          <w:rFonts w:cs="Arial"/>
        </w:rPr>
        <w:t>All losing quarter finalists and semi finalists and 3</w:t>
      </w:r>
      <w:r w:rsidRPr="00A21912">
        <w:rPr>
          <w:rFonts w:cs="Arial"/>
          <w:vertAlign w:val="superscript"/>
        </w:rPr>
        <w:t>rd</w:t>
      </w:r>
      <w:r w:rsidRPr="00A21912">
        <w:rPr>
          <w:rFonts w:cs="Arial"/>
        </w:rPr>
        <w:t>/4</w:t>
      </w:r>
      <w:r w:rsidRPr="00A21912">
        <w:rPr>
          <w:rFonts w:cs="Arial"/>
          <w:vertAlign w:val="superscript"/>
        </w:rPr>
        <w:t>th</w:t>
      </w:r>
      <w:r w:rsidRPr="00A21912">
        <w:rPr>
          <w:rFonts w:cs="Arial"/>
        </w:rPr>
        <w:t xml:space="preserve"> play off teams are to stay and umpire the next round of the competition –leaving the tournament without first ascertaining that you are not needed to umpire the next round may result in a £20 being levied to that school</w:t>
      </w:r>
    </w:p>
    <w:p w:rsidR="00A21912" w:rsidRPr="00A21912" w:rsidRDefault="00A21912" w:rsidP="00B65EC2">
      <w:pPr>
        <w:numPr>
          <w:ilvl w:val="2"/>
          <w:numId w:val="17"/>
        </w:numPr>
        <w:overflowPunct w:val="0"/>
        <w:autoSpaceDE w:val="0"/>
        <w:autoSpaceDN w:val="0"/>
        <w:adjustRightInd w:val="0"/>
        <w:ind w:left="748" w:hanging="181"/>
        <w:rPr>
          <w:rFonts w:cs="Arial"/>
        </w:rPr>
      </w:pPr>
      <w:r w:rsidRPr="00A21912">
        <w:rPr>
          <w:rFonts w:cs="Arial"/>
        </w:rPr>
        <w:t>The results table must be manned by a member of staff that is capable of dealing with any issues that may arise</w:t>
      </w:r>
    </w:p>
    <w:p w:rsidR="00A21912" w:rsidRPr="00A21912" w:rsidRDefault="00A21912" w:rsidP="00B65EC2">
      <w:pPr>
        <w:numPr>
          <w:ilvl w:val="2"/>
          <w:numId w:val="17"/>
        </w:numPr>
        <w:overflowPunct w:val="0"/>
        <w:autoSpaceDE w:val="0"/>
        <w:autoSpaceDN w:val="0"/>
        <w:adjustRightInd w:val="0"/>
        <w:ind w:left="748" w:hanging="181"/>
        <w:rPr>
          <w:rFonts w:cs="Arial"/>
        </w:rPr>
      </w:pPr>
      <w:r w:rsidRPr="00A21912">
        <w:rPr>
          <w:rFonts w:cs="Arial"/>
        </w:rPr>
        <w:t>For an infringement of any of the above rules, that particular match will result in the points being awarded to the opposition.</w:t>
      </w:r>
    </w:p>
    <w:p w:rsidR="00A21912" w:rsidRPr="00A21912" w:rsidRDefault="00A21912" w:rsidP="00A21912">
      <w:pPr>
        <w:overflowPunct w:val="0"/>
        <w:autoSpaceDE w:val="0"/>
        <w:autoSpaceDN w:val="0"/>
        <w:adjustRightInd w:val="0"/>
        <w:contextualSpacing/>
        <w:rPr>
          <w:rFonts w:cs="Arial"/>
        </w:rPr>
      </w:pPr>
    </w:p>
    <w:p w:rsidR="00A21912" w:rsidRPr="00A21912" w:rsidRDefault="00A21912" w:rsidP="00A21912">
      <w:pPr>
        <w:overflowPunct w:val="0"/>
        <w:autoSpaceDE w:val="0"/>
        <w:autoSpaceDN w:val="0"/>
        <w:adjustRightInd w:val="0"/>
        <w:ind w:left="720"/>
        <w:contextualSpacing/>
        <w:rPr>
          <w:rFonts w:cs="Arial"/>
        </w:rPr>
      </w:pPr>
    </w:p>
    <w:p w:rsidR="00A21912" w:rsidRPr="00114E7B" w:rsidRDefault="00A21912" w:rsidP="00A21912">
      <w:pPr>
        <w:rPr>
          <w:rFonts w:cs="Arial"/>
          <w:b/>
        </w:rPr>
      </w:pPr>
      <w:r w:rsidRPr="00114E7B">
        <w:rPr>
          <w:rFonts w:cs="Arial"/>
          <w:b/>
        </w:rPr>
        <w:t xml:space="preserve">CITY TRIALS </w:t>
      </w:r>
    </w:p>
    <w:p w:rsidR="00A21912" w:rsidRPr="00A21912" w:rsidRDefault="00A21912" w:rsidP="00A21912">
      <w:pPr>
        <w:ind w:left="720"/>
        <w:rPr>
          <w:rFonts w:cs="Arial"/>
        </w:rPr>
      </w:pPr>
    </w:p>
    <w:p w:rsidR="00A21912" w:rsidRPr="00A21912" w:rsidRDefault="00A21912" w:rsidP="00B65EC2">
      <w:pPr>
        <w:pStyle w:val="ListParagraph"/>
        <w:numPr>
          <w:ilvl w:val="0"/>
          <w:numId w:val="19"/>
        </w:numPr>
        <w:overflowPunct w:val="0"/>
        <w:autoSpaceDE w:val="0"/>
        <w:autoSpaceDN w:val="0"/>
        <w:adjustRightInd w:val="0"/>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If schools send 3 or more pupils for City trials, they must send a staff member, or suitably qualified over 16 year old – i.e. have attended the Youth Umpire Award, to help.  Failure to do so will result in a £10 fine per extra child that year, billed directly to that school.</w:t>
      </w:r>
    </w:p>
    <w:p w:rsidR="00A21912" w:rsidRPr="00A21912" w:rsidRDefault="00A21912" w:rsidP="00B65EC2">
      <w:pPr>
        <w:pStyle w:val="ListParagraph"/>
        <w:numPr>
          <w:ilvl w:val="0"/>
          <w:numId w:val="19"/>
        </w:numPr>
        <w:overflowPunct w:val="0"/>
        <w:autoSpaceDE w:val="0"/>
        <w:autoSpaceDN w:val="0"/>
        <w:adjustRightInd w:val="0"/>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Following that, the school may also only send 2 pupils of that particular age group to trial the following season.</w:t>
      </w:r>
    </w:p>
    <w:p w:rsidR="00A21912" w:rsidRPr="00A21912" w:rsidRDefault="00A21912" w:rsidP="00A21912">
      <w:pPr>
        <w:rPr>
          <w:rFonts w:cs="Arial"/>
        </w:rPr>
      </w:pPr>
    </w:p>
    <w:p w:rsidR="00A21912" w:rsidRPr="00A21912" w:rsidRDefault="00A21912" w:rsidP="00A21912">
      <w:pPr>
        <w:rPr>
          <w:rFonts w:cs="Arial"/>
        </w:rPr>
      </w:pPr>
    </w:p>
    <w:p w:rsidR="00DF39FF" w:rsidRDefault="00A21912" w:rsidP="00766711">
      <w:pPr>
        <w:tabs>
          <w:tab w:val="left" w:pos="8340"/>
        </w:tabs>
        <w:ind w:left="720"/>
        <w:rPr>
          <w:rFonts w:cs="Arial"/>
        </w:rPr>
      </w:pPr>
      <w:r w:rsidRPr="00A21912">
        <w:rPr>
          <w:rFonts w:cs="Arial"/>
        </w:rPr>
        <w:t>Any matters not covered by the rules wi</w:t>
      </w:r>
      <w:r w:rsidR="00DF39FF">
        <w:rPr>
          <w:rFonts w:cs="Arial"/>
        </w:rPr>
        <w:t>ll be decided on by the L.S</w:t>
      </w:r>
      <w:r w:rsidR="00766711">
        <w:rPr>
          <w:rFonts w:cs="Arial"/>
        </w:rPr>
        <w:tab/>
      </w:r>
    </w:p>
    <w:p w:rsidR="00766711" w:rsidRDefault="00766711" w:rsidP="00766711">
      <w:pPr>
        <w:tabs>
          <w:tab w:val="left" w:pos="8340"/>
        </w:tabs>
        <w:ind w:left="720"/>
      </w:pPr>
    </w:p>
    <w:p w:rsidR="00001A74" w:rsidRDefault="00001A74" w:rsidP="00001A74">
      <w:r w:rsidRPr="00001A74">
        <w:rPr>
          <w:b/>
        </w:rPr>
        <w:t>Further information</w:t>
      </w:r>
    </w:p>
    <w:p w:rsidR="00001A74" w:rsidRDefault="00001A74" w:rsidP="00001A74"/>
    <w:p w:rsidR="00001A74" w:rsidRPr="00001A74" w:rsidRDefault="00001A74" w:rsidP="00001A74">
      <w:pPr>
        <w:rPr>
          <w:rStyle w:val="Hyperlink"/>
        </w:rPr>
        <w:sectPr w:rsidR="00001A74" w:rsidRPr="00001A74" w:rsidSect="00180B17">
          <w:pgSz w:w="11906" w:h="16838"/>
          <w:pgMar w:top="680" w:right="1418" w:bottom="680" w:left="1418" w:header="709" w:footer="709" w:gutter="0"/>
          <w:cols w:space="708"/>
          <w:docGrid w:linePitch="360"/>
        </w:sectPr>
      </w:pPr>
      <w:r>
        <w:fldChar w:fldCharType="begin"/>
      </w:r>
      <w:r>
        <w:instrText xml:space="preserve"> HYPERLINK "http://leedsschoolsnetballassociation.leaguerepublic.com/l/league/98704439.html%0c" </w:instrText>
      </w:r>
      <w:r>
        <w:fldChar w:fldCharType="separate"/>
      </w:r>
      <w:r w:rsidRPr="00001A74">
        <w:rPr>
          <w:rStyle w:val="Hyperlink"/>
        </w:rPr>
        <w:t>http://leedsschoolsnetballassociation.leaguerepublic.com/l/league/98704439.html</w:t>
      </w:r>
    </w:p>
    <w:p w:rsidR="00241781" w:rsidRPr="007E411E" w:rsidRDefault="00001A74" w:rsidP="00551BEE">
      <w:pPr>
        <w:pStyle w:val="Heading8"/>
        <w:tabs>
          <w:tab w:val="left" w:pos="1037"/>
        </w:tabs>
        <w:jc w:val="left"/>
        <w:rPr>
          <w:color w:val="auto"/>
        </w:rPr>
      </w:pPr>
      <w:r>
        <w:rPr>
          <w:b w:val="0"/>
          <w:bCs w:val="0"/>
          <w:color w:val="auto"/>
          <w:sz w:val="24"/>
        </w:rPr>
        <w:fldChar w:fldCharType="end"/>
      </w:r>
      <w:r w:rsidR="00551BEE">
        <w:rPr>
          <w:color w:val="auto"/>
        </w:rPr>
        <w:t xml:space="preserve">TABLE </w:t>
      </w:r>
      <w:r w:rsidR="00241781" w:rsidRPr="007E411E">
        <w:rPr>
          <w:color w:val="auto"/>
        </w:rPr>
        <w:t>TENNIS</w:t>
      </w:r>
    </w:p>
    <w:p w:rsidR="00241781" w:rsidRPr="007E411E" w:rsidRDefault="00241781">
      <w:pPr>
        <w:jc w:val="center"/>
        <w:rPr>
          <w:b/>
          <w:bCs/>
        </w:rPr>
      </w:pPr>
    </w:p>
    <w:p w:rsidR="000A4837" w:rsidRDefault="00176953" w:rsidP="000A4837">
      <w:pPr>
        <w:pStyle w:val="BodyText"/>
      </w:pPr>
      <w:r>
        <w:t>Pathway</w:t>
      </w:r>
    </w:p>
    <w:p w:rsidR="000A4837" w:rsidRDefault="000A4837" w:rsidP="000A4837">
      <w:pPr>
        <w:pStyle w:val="BodyText"/>
      </w:pPr>
    </w:p>
    <w:p w:rsidR="00913057" w:rsidRPr="003A1666" w:rsidRDefault="000A4837" w:rsidP="000A4837">
      <w:pPr>
        <w:pStyle w:val="BodyText"/>
      </w:pPr>
      <w:r>
        <w:rPr>
          <w:noProof/>
          <w:lang w:eastAsia="en-GB"/>
        </w:rPr>
        <mc:AlternateContent>
          <mc:Choice Requires="wps">
            <w:drawing>
              <wp:anchor distT="0" distB="0" distL="114300" distR="114300" simplePos="0" relativeHeight="251694592" behindDoc="0" locked="0" layoutInCell="1" allowOverlap="1" wp14:anchorId="6BFD3D70" wp14:editId="6D2AF39C">
                <wp:simplePos x="0" y="0"/>
                <wp:positionH relativeFrom="column">
                  <wp:posOffset>2442845</wp:posOffset>
                </wp:positionH>
                <wp:positionV relativeFrom="paragraph">
                  <wp:posOffset>41910</wp:posOffset>
                </wp:positionV>
                <wp:extent cx="237490" cy="114300"/>
                <wp:effectExtent l="0" t="19050" r="29210" b="38100"/>
                <wp:wrapNone/>
                <wp:docPr id="12"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ECCF22" id="AutoShape 34" o:spid="_x0000_s1026" type="#_x0000_t13" style="position:absolute;margin-left:192.35pt;margin-top:3.3pt;width:18.7pt;height: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"/>
            </w:pict>
          </mc:Fallback>
        </mc:AlternateContent>
      </w:r>
      <w:r w:rsidR="00AC0A6E">
        <w:rPr>
          <w:noProof/>
          <w:lang w:eastAsia="en-GB"/>
        </w:rPr>
        <mc:AlternateContent>
          <mc:Choice Requires="wps">
            <w:drawing>
              <wp:anchor distT="0" distB="0" distL="114300" distR="114300" simplePos="0" relativeHeight="251646464" behindDoc="0" locked="0" layoutInCell="1" allowOverlap="1" wp14:anchorId="73C98BCF" wp14:editId="16057F9C">
                <wp:simplePos x="0" y="0"/>
                <wp:positionH relativeFrom="column">
                  <wp:posOffset>1071245</wp:posOffset>
                </wp:positionH>
                <wp:positionV relativeFrom="paragraph">
                  <wp:posOffset>41910</wp:posOffset>
                </wp:positionV>
                <wp:extent cx="237490" cy="114300"/>
                <wp:effectExtent l="0" t="19050" r="29210" b="38100"/>
                <wp:wrapNone/>
                <wp:docPr id="3"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79108" id="AutoShape 34" o:spid="_x0000_s1026" type="#_x0000_t13" style="position:absolute;margin-left:84.35pt;margin-top:3.3pt;width:18.7pt;height: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"/>
            </w:pict>
          </mc:Fallback>
        </mc:AlternateContent>
      </w:r>
      <w:r w:rsidR="00913057">
        <w:t>Leeds</w:t>
      </w:r>
      <w:r>
        <w:t xml:space="preserve"> League</w:t>
      </w:r>
      <w:r w:rsidR="00913057">
        <w:t xml:space="preserve">     </w:t>
      </w:r>
      <w:r>
        <w:t xml:space="preserve">    Leeds Final</w:t>
      </w:r>
      <w:r w:rsidR="00913057" w:rsidRPr="003A1666">
        <w:t xml:space="preserve"> </w:t>
      </w:r>
      <w:r>
        <w:t xml:space="preserve">  </w:t>
      </w:r>
      <w:r w:rsidR="00AC0A6E">
        <w:tab/>
      </w:r>
      <w:r>
        <w:t xml:space="preserve">  </w:t>
      </w:r>
      <w:r w:rsidR="00913057" w:rsidRPr="003A1666">
        <w:t>West Yorkshire Final</w:t>
      </w:r>
    </w:p>
    <w:p w:rsidR="00913057" w:rsidRPr="000D776C" w:rsidRDefault="00913057" w:rsidP="00913057">
      <w:pPr>
        <w:tabs>
          <w:tab w:val="left" w:pos="2109"/>
          <w:tab w:val="left" w:pos="3926"/>
        </w:tabs>
        <w:rPr>
          <w:b/>
        </w:rPr>
      </w:pPr>
      <w:r>
        <w:rPr>
          <w:b/>
        </w:rPr>
        <w:tab/>
      </w:r>
      <w:r>
        <w:rPr>
          <w:b/>
        </w:rPr>
        <w:tab/>
      </w:r>
    </w:p>
    <w:p w:rsidR="002C6D2A" w:rsidRDefault="00A21912" w:rsidP="002C6D2A">
      <w:pPr>
        <w:rPr>
          <w:rFonts w:cs="Arial"/>
        </w:rPr>
      </w:pPr>
      <w:r w:rsidRPr="00A21912">
        <w:rPr>
          <w:rFonts w:cs="Arial"/>
          <w:b/>
        </w:rPr>
        <w:t xml:space="preserve">Qualifiers: </w:t>
      </w:r>
      <w:r>
        <w:rPr>
          <w:rFonts w:cs="Arial"/>
        </w:rPr>
        <w:t xml:space="preserve">The top team from both age categories </w:t>
      </w:r>
      <w:r w:rsidR="00B957A9">
        <w:rPr>
          <w:rFonts w:cs="Arial"/>
        </w:rPr>
        <w:t>goes through to the Leeds final.</w:t>
      </w:r>
    </w:p>
    <w:p w:rsidR="00CF1A15" w:rsidRPr="00A21912" w:rsidRDefault="00CF1A15" w:rsidP="002C6D2A">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4"/>
        <w:gridCol w:w="6612"/>
      </w:tblGrid>
      <w:tr w:rsidR="00CF1A15" w:rsidRPr="00CF1A15" w:rsidTr="000A4837">
        <w:trPr>
          <w:jc w:val="center"/>
        </w:trPr>
        <w:tc>
          <w:tcPr>
            <w:tcW w:w="2674"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Format:</w:t>
            </w:r>
          </w:p>
        </w:tc>
        <w:tc>
          <w:tcPr>
            <w:tcW w:w="6612"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Team competition – 4 per team</w:t>
            </w:r>
          </w:p>
        </w:tc>
      </w:tr>
      <w:tr w:rsidR="00CF1A15" w:rsidRPr="00CF1A15" w:rsidTr="000A4837">
        <w:trPr>
          <w:jc w:val="center"/>
        </w:trPr>
        <w:tc>
          <w:tcPr>
            <w:tcW w:w="2674"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Age group(s):</w:t>
            </w:r>
          </w:p>
        </w:tc>
        <w:tc>
          <w:tcPr>
            <w:tcW w:w="6612"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Y8 and under Boys</w:t>
            </w:r>
          </w:p>
          <w:p w:rsidR="00CF1A15" w:rsidRPr="00CF1A15" w:rsidRDefault="00CF1A15" w:rsidP="00CF1A15">
            <w:pPr>
              <w:rPr>
                <w:rFonts w:eastAsia="Calibri" w:cs="Arial"/>
                <w:sz w:val="22"/>
                <w:szCs w:val="22"/>
              </w:rPr>
            </w:pPr>
            <w:r w:rsidRPr="00CF1A15">
              <w:rPr>
                <w:rFonts w:eastAsia="Calibri" w:cs="Arial"/>
                <w:sz w:val="22"/>
                <w:szCs w:val="22"/>
              </w:rPr>
              <w:t>Y8 and under Girls</w:t>
            </w:r>
          </w:p>
          <w:p w:rsidR="00CF1A15" w:rsidRPr="00CF1A15" w:rsidRDefault="00CF1A15" w:rsidP="00CF1A15">
            <w:pPr>
              <w:rPr>
                <w:rFonts w:eastAsia="Calibri" w:cs="Arial"/>
                <w:sz w:val="22"/>
                <w:szCs w:val="22"/>
              </w:rPr>
            </w:pPr>
            <w:r w:rsidRPr="00CF1A15">
              <w:rPr>
                <w:rFonts w:eastAsia="Calibri" w:cs="Arial"/>
                <w:sz w:val="22"/>
                <w:szCs w:val="22"/>
              </w:rPr>
              <w:t>Y10 and under Boys</w:t>
            </w:r>
          </w:p>
          <w:p w:rsidR="00CF1A15" w:rsidRPr="00CF1A15" w:rsidRDefault="00CF1A15" w:rsidP="00CF1A15">
            <w:pPr>
              <w:rPr>
                <w:rFonts w:eastAsia="Calibri" w:cs="Arial"/>
                <w:sz w:val="22"/>
                <w:szCs w:val="22"/>
              </w:rPr>
            </w:pPr>
            <w:r w:rsidRPr="00CF1A15">
              <w:rPr>
                <w:rFonts w:eastAsia="Calibri" w:cs="Arial"/>
                <w:sz w:val="22"/>
                <w:szCs w:val="22"/>
              </w:rPr>
              <w:t>Y10 and under Girls</w:t>
            </w:r>
          </w:p>
        </w:tc>
      </w:tr>
      <w:tr w:rsidR="00CF1A15" w:rsidRPr="00CF1A15" w:rsidTr="000A4837">
        <w:trPr>
          <w:jc w:val="center"/>
        </w:trPr>
        <w:tc>
          <w:tcPr>
            <w:tcW w:w="2674"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Team &amp; squad numbers:</w:t>
            </w:r>
          </w:p>
        </w:tc>
        <w:tc>
          <w:tcPr>
            <w:tcW w:w="6612"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Teams of 4 players to be ranked 1-4</w:t>
            </w:r>
          </w:p>
        </w:tc>
      </w:tr>
      <w:tr w:rsidR="00CF1A15" w:rsidRPr="00CF1A15" w:rsidTr="000A4837">
        <w:trPr>
          <w:jc w:val="center"/>
        </w:trPr>
        <w:tc>
          <w:tcPr>
            <w:tcW w:w="2674"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Level 3 qualification:</w:t>
            </w:r>
          </w:p>
        </w:tc>
        <w:tc>
          <w:tcPr>
            <w:tcW w:w="6612"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Top team per district per competition</w:t>
            </w:r>
          </w:p>
        </w:tc>
      </w:tr>
    </w:tbl>
    <w:p w:rsidR="00B957A9" w:rsidRDefault="00B957A9" w:rsidP="002C6D2A">
      <w:pPr>
        <w:pStyle w:val="Heading1"/>
        <w:jc w:val="left"/>
        <w:rPr>
          <w:rFonts w:cs="Arial"/>
          <w:color w:val="auto"/>
          <w:sz w:val="24"/>
        </w:rPr>
      </w:pPr>
    </w:p>
    <w:p w:rsidR="000A4837" w:rsidRDefault="000A4837" w:rsidP="00563A89">
      <w:pPr>
        <w:jc w:val="both"/>
        <w:rPr>
          <w:rFonts w:cs="Arial"/>
          <w:b/>
        </w:rPr>
      </w:pPr>
      <w:r>
        <w:rPr>
          <w:rFonts w:cs="Arial"/>
          <w:b/>
        </w:rPr>
        <w:t>Format:</w:t>
      </w:r>
    </w:p>
    <w:p w:rsidR="000A4837" w:rsidRDefault="000A4837" w:rsidP="00563A89">
      <w:pPr>
        <w:jc w:val="both"/>
        <w:rPr>
          <w:rFonts w:cs="Arial"/>
          <w:b/>
        </w:rPr>
      </w:pPr>
      <w:r w:rsidRPr="000A4837">
        <w:rPr>
          <w:rFonts w:cs="Arial"/>
        </w:rPr>
        <w:t>Schools will participate in three central venue festivals November to January.  Successful teams will then qualify through to the Leeds League final in February</w:t>
      </w:r>
      <w:r>
        <w:rPr>
          <w:rFonts w:cs="Arial"/>
          <w:b/>
        </w:rPr>
        <w:t>.</w:t>
      </w:r>
    </w:p>
    <w:p w:rsidR="000A4837" w:rsidRDefault="000A4837" w:rsidP="00563A89">
      <w:pPr>
        <w:jc w:val="both"/>
        <w:rPr>
          <w:rFonts w:cs="Arial"/>
          <w:b/>
        </w:rPr>
      </w:pPr>
    </w:p>
    <w:p w:rsidR="00563A89" w:rsidRPr="005D282B" w:rsidRDefault="00563A89" w:rsidP="00563A89">
      <w:pPr>
        <w:jc w:val="both"/>
        <w:rPr>
          <w:rFonts w:cs="Arial"/>
          <w:b/>
        </w:rPr>
      </w:pPr>
      <w:r w:rsidRPr="005D282B">
        <w:rPr>
          <w:rFonts w:cs="Arial"/>
          <w:b/>
        </w:rPr>
        <w:t xml:space="preserve">Competition Format </w:t>
      </w:r>
    </w:p>
    <w:p w:rsidR="00563A89" w:rsidRPr="005D282B" w:rsidRDefault="00CF1A15" w:rsidP="00B65EC2">
      <w:pPr>
        <w:numPr>
          <w:ilvl w:val="0"/>
          <w:numId w:val="9"/>
        </w:numPr>
        <w:jc w:val="both"/>
        <w:rPr>
          <w:rFonts w:cs="Arial"/>
        </w:rPr>
      </w:pPr>
      <w:r>
        <w:rPr>
          <w:rFonts w:cs="Arial"/>
        </w:rPr>
        <w:t>All</w:t>
      </w:r>
      <w:r w:rsidR="00563A89" w:rsidRPr="005D282B">
        <w:rPr>
          <w:rFonts w:cs="Arial"/>
        </w:rPr>
        <w:t xml:space="preserve"> are singles matches and should be played in the following format:</w:t>
      </w:r>
    </w:p>
    <w:p w:rsidR="00563A89" w:rsidRPr="005D282B" w:rsidRDefault="00563A89" w:rsidP="00563A89">
      <w:pPr>
        <w:ind w:left="1440"/>
        <w:jc w:val="both"/>
        <w:rPr>
          <w:rFonts w:cs="Arial"/>
          <w:b/>
        </w:rPr>
      </w:pPr>
    </w:p>
    <w:p w:rsidR="00563A89" w:rsidRPr="005D282B" w:rsidRDefault="00563A89" w:rsidP="00563A89">
      <w:pPr>
        <w:ind w:left="2160" w:firstLine="720"/>
        <w:jc w:val="both"/>
        <w:rPr>
          <w:rFonts w:cs="Arial"/>
          <w:b/>
        </w:rPr>
      </w:pPr>
      <w:r w:rsidRPr="005D282B">
        <w:rPr>
          <w:rFonts w:cs="Arial"/>
          <w:b/>
        </w:rPr>
        <w:t>TEAM A</w:t>
      </w:r>
      <w:r w:rsidRPr="005D282B">
        <w:rPr>
          <w:rFonts w:cs="Arial"/>
          <w:b/>
        </w:rPr>
        <w:tab/>
      </w:r>
      <w:r w:rsidRPr="005D282B">
        <w:rPr>
          <w:rFonts w:cs="Arial"/>
          <w:b/>
        </w:rPr>
        <w:tab/>
        <w:t>TEAM B</w:t>
      </w:r>
    </w:p>
    <w:p w:rsidR="00563A89" w:rsidRPr="005D282B" w:rsidRDefault="00563A89" w:rsidP="00B65EC2">
      <w:pPr>
        <w:numPr>
          <w:ilvl w:val="3"/>
          <w:numId w:val="9"/>
        </w:numPr>
        <w:jc w:val="both"/>
        <w:rPr>
          <w:rFonts w:cs="Arial"/>
        </w:rPr>
      </w:pPr>
      <w:r w:rsidRPr="005D282B">
        <w:rPr>
          <w:rFonts w:cs="Arial"/>
        </w:rPr>
        <w:t xml:space="preserve">Player 1 </w:t>
      </w:r>
      <w:r w:rsidRPr="005D282B">
        <w:rPr>
          <w:rFonts w:cs="Arial"/>
        </w:rPr>
        <w:tab/>
        <w:t xml:space="preserve">v </w:t>
      </w:r>
      <w:r w:rsidRPr="005D282B">
        <w:rPr>
          <w:rFonts w:cs="Arial"/>
        </w:rPr>
        <w:tab/>
        <w:t>Player 2</w:t>
      </w:r>
    </w:p>
    <w:p w:rsidR="00563A89" w:rsidRPr="005D282B" w:rsidRDefault="00563A89" w:rsidP="00B65EC2">
      <w:pPr>
        <w:numPr>
          <w:ilvl w:val="3"/>
          <w:numId w:val="9"/>
        </w:numPr>
        <w:jc w:val="both"/>
        <w:rPr>
          <w:rFonts w:cs="Arial"/>
        </w:rPr>
      </w:pPr>
      <w:r w:rsidRPr="005D282B">
        <w:rPr>
          <w:rFonts w:cs="Arial"/>
        </w:rPr>
        <w:t>Player 2</w:t>
      </w:r>
      <w:r w:rsidRPr="005D282B">
        <w:rPr>
          <w:rFonts w:cs="Arial"/>
        </w:rPr>
        <w:tab/>
        <w:t>v</w:t>
      </w:r>
      <w:r w:rsidRPr="005D282B">
        <w:rPr>
          <w:rFonts w:cs="Arial"/>
        </w:rPr>
        <w:tab/>
        <w:t>Player 1</w:t>
      </w:r>
    </w:p>
    <w:p w:rsidR="00563A89" w:rsidRPr="005D282B" w:rsidRDefault="00563A89" w:rsidP="00B65EC2">
      <w:pPr>
        <w:numPr>
          <w:ilvl w:val="3"/>
          <w:numId w:val="9"/>
        </w:numPr>
        <w:jc w:val="both"/>
        <w:rPr>
          <w:rFonts w:cs="Arial"/>
        </w:rPr>
      </w:pPr>
      <w:r w:rsidRPr="005D282B">
        <w:rPr>
          <w:rFonts w:cs="Arial"/>
        </w:rPr>
        <w:t xml:space="preserve">Player 3 </w:t>
      </w:r>
      <w:r w:rsidRPr="005D282B">
        <w:rPr>
          <w:rFonts w:cs="Arial"/>
        </w:rPr>
        <w:tab/>
        <w:t xml:space="preserve">v </w:t>
      </w:r>
      <w:r w:rsidRPr="005D282B">
        <w:rPr>
          <w:rFonts w:cs="Arial"/>
        </w:rPr>
        <w:tab/>
        <w:t>Player 4</w:t>
      </w:r>
    </w:p>
    <w:p w:rsidR="00563A89" w:rsidRPr="005D282B" w:rsidRDefault="00563A89" w:rsidP="00B65EC2">
      <w:pPr>
        <w:numPr>
          <w:ilvl w:val="3"/>
          <w:numId w:val="9"/>
        </w:numPr>
        <w:jc w:val="both"/>
        <w:rPr>
          <w:rFonts w:cs="Arial"/>
        </w:rPr>
      </w:pPr>
      <w:r w:rsidRPr="005D282B">
        <w:rPr>
          <w:rFonts w:cs="Arial"/>
        </w:rPr>
        <w:t>Player 4</w:t>
      </w:r>
      <w:r w:rsidRPr="005D282B">
        <w:rPr>
          <w:rFonts w:cs="Arial"/>
        </w:rPr>
        <w:tab/>
        <w:t>v</w:t>
      </w:r>
      <w:r w:rsidRPr="005D282B">
        <w:rPr>
          <w:rFonts w:cs="Arial"/>
        </w:rPr>
        <w:tab/>
        <w:t>Player 3</w:t>
      </w:r>
    </w:p>
    <w:p w:rsidR="00563A89" w:rsidRPr="005D282B" w:rsidRDefault="00563A89" w:rsidP="00B65EC2">
      <w:pPr>
        <w:numPr>
          <w:ilvl w:val="3"/>
          <w:numId w:val="9"/>
        </w:numPr>
        <w:jc w:val="both"/>
        <w:rPr>
          <w:rFonts w:cs="Arial"/>
        </w:rPr>
      </w:pPr>
      <w:r w:rsidRPr="005D282B">
        <w:rPr>
          <w:rFonts w:cs="Arial"/>
        </w:rPr>
        <w:t>Player 1</w:t>
      </w:r>
      <w:r w:rsidRPr="005D282B">
        <w:rPr>
          <w:rFonts w:cs="Arial"/>
        </w:rPr>
        <w:tab/>
        <w:t>v</w:t>
      </w:r>
      <w:r w:rsidRPr="005D282B">
        <w:rPr>
          <w:rFonts w:cs="Arial"/>
        </w:rPr>
        <w:tab/>
        <w:t>Player 1</w:t>
      </w:r>
    </w:p>
    <w:p w:rsidR="00563A89" w:rsidRPr="005D282B" w:rsidRDefault="00563A89" w:rsidP="00B65EC2">
      <w:pPr>
        <w:numPr>
          <w:ilvl w:val="3"/>
          <w:numId w:val="9"/>
        </w:numPr>
        <w:jc w:val="both"/>
        <w:rPr>
          <w:rFonts w:cs="Arial"/>
        </w:rPr>
      </w:pPr>
      <w:r w:rsidRPr="005D282B">
        <w:rPr>
          <w:rFonts w:cs="Arial"/>
        </w:rPr>
        <w:t>Player 2</w:t>
      </w:r>
      <w:r w:rsidRPr="005D282B">
        <w:rPr>
          <w:rFonts w:cs="Arial"/>
        </w:rPr>
        <w:tab/>
        <w:t>v</w:t>
      </w:r>
      <w:r w:rsidRPr="005D282B">
        <w:rPr>
          <w:rFonts w:cs="Arial"/>
        </w:rPr>
        <w:tab/>
        <w:t>Player 3</w:t>
      </w:r>
    </w:p>
    <w:p w:rsidR="00563A89" w:rsidRPr="005D282B" w:rsidRDefault="00563A89" w:rsidP="00B65EC2">
      <w:pPr>
        <w:numPr>
          <w:ilvl w:val="3"/>
          <w:numId w:val="9"/>
        </w:numPr>
        <w:jc w:val="both"/>
        <w:rPr>
          <w:rFonts w:cs="Arial"/>
        </w:rPr>
      </w:pPr>
      <w:r w:rsidRPr="005D282B">
        <w:rPr>
          <w:rFonts w:cs="Arial"/>
        </w:rPr>
        <w:t>Player 3</w:t>
      </w:r>
      <w:r w:rsidRPr="005D282B">
        <w:rPr>
          <w:rFonts w:cs="Arial"/>
        </w:rPr>
        <w:tab/>
        <w:t>v</w:t>
      </w:r>
      <w:r w:rsidRPr="005D282B">
        <w:rPr>
          <w:rFonts w:cs="Arial"/>
        </w:rPr>
        <w:tab/>
        <w:t>Player 2</w:t>
      </w:r>
    </w:p>
    <w:p w:rsidR="00563A89" w:rsidRPr="005D282B" w:rsidRDefault="00563A89" w:rsidP="00B65EC2">
      <w:pPr>
        <w:numPr>
          <w:ilvl w:val="3"/>
          <w:numId w:val="9"/>
        </w:numPr>
        <w:jc w:val="both"/>
        <w:rPr>
          <w:rFonts w:cs="Arial"/>
        </w:rPr>
      </w:pPr>
      <w:r w:rsidRPr="005D282B">
        <w:rPr>
          <w:rFonts w:cs="Arial"/>
        </w:rPr>
        <w:t>Player 4</w:t>
      </w:r>
      <w:r w:rsidRPr="005D282B">
        <w:rPr>
          <w:rFonts w:cs="Arial"/>
        </w:rPr>
        <w:tab/>
        <w:t xml:space="preserve">v </w:t>
      </w:r>
      <w:r w:rsidRPr="005D282B">
        <w:rPr>
          <w:rFonts w:cs="Arial"/>
        </w:rPr>
        <w:tab/>
        <w:t>Player 4</w:t>
      </w:r>
    </w:p>
    <w:p w:rsidR="00563A89" w:rsidRPr="005D282B" w:rsidRDefault="00563A89" w:rsidP="00563A89">
      <w:pPr>
        <w:jc w:val="both"/>
        <w:rPr>
          <w:rFonts w:cs="Arial"/>
        </w:rPr>
      </w:pPr>
    </w:p>
    <w:p w:rsidR="00563A89" w:rsidRPr="005D282B" w:rsidRDefault="00563A89" w:rsidP="00563A89">
      <w:pPr>
        <w:jc w:val="both"/>
        <w:rPr>
          <w:rFonts w:cs="Arial"/>
          <w:b/>
        </w:rPr>
      </w:pPr>
    </w:p>
    <w:p w:rsidR="00563A89" w:rsidRPr="005D282B" w:rsidRDefault="00563A89" w:rsidP="00563A89">
      <w:pPr>
        <w:tabs>
          <w:tab w:val="left" w:pos="5400"/>
        </w:tabs>
        <w:jc w:val="both"/>
        <w:rPr>
          <w:rFonts w:cs="Arial"/>
          <w:b/>
        </w:rPr>
      </w:pPr>
      <w:r w:rsidRPr="005D282B">
        <w:rPr>
          <w:b/>
        </w:rPr>
        <w:t>Competition Rules</w:t>
      </w:r>
    </w:p>
    <w:p w:rsidR="00563A89" w:rsidRPr="005D282B" w:rsidRDefault="00563A89" w:rsidP="00563A89">
      <w:pPr>
        <w:jc w:val="both"/>
        <w:rPr>
          <w:rFonts w:cs="Arial"/>
          <w:snapToGrid w:val="0"/>
        </w:rPr>
      </w:pPr>
    </w:p>
    <w:p w:rsidR="00563A89" w:rsidRPr="005D282B" w:rsidRDefault="00563A89" w:rsidP="00563A89">
      <w:pPr>
        <w:jc w:val="both"/>
        <w:rPr>
          <w:rFonts w:cs="Arial"/>
          <w:b/>
        </w:rPr>
      </w:pPr>
      <w:r w:rsidRPr="005D282B">
        <w:rPr>
          <w:rFonts w:cs="Arial"/>
          <w:b/>
        </w:rPr>
        <w:t>Scoring</w:t>
      </w:r>
    </w:p>
    <w:p w:rsidR="00563A89" w:rsidRPr="005D282B" w:rsidRDefault="00563A89" w:rsidP="00B65EC2">
      <w:pPr>
        <w:numPr>
          <w:ilvl w:val="0"/>
          <w:numId w:val="10"/>
        </w:numPr>
        <w:jc w:val="both"/>
        <w:rPr>
          <w:rFonts w:cs="Arial"/>
          <w:b/>
        </w:rPr>
      </w:pPr>
      <w:r w:rsidRPr="005D282B">
        <w:rPr>
          <w:rFonts w:cs="Arial"/>
        </w:rPr>
        <w:t>Each game is played to 11 points.  If both players score 10 points, then the game shall be won by the first player or pair subsequently gaining a lead of 2 points.</w:t>
      </w:r>
    </w:p>
    <w:p w:rsidR="00563A89" w:rsidRPr="005D282B" w:rsidRDefault="00563A89" w:rsidP="00B65EC2">
      <w:pPr>
        <w:numPr>
          <w:ilvl w:val="0"/>
          <w:numId w:val="10"/>
        </w:numPr>
        <w:jc w:val="both"/>
        <w:rPr>
          <w:rFonts w:cs="Arial"/>
          <w:b/>
        </w:rPr>
      </w:pPr>
      <w:r w:rsidRPr="005D282B">
        <w:rPr>
          <w:rFonts w:cs="Arial"/>
        </w:rPr>
        <w:t>Each match is the best of 3 games.</w:t>
      </w:r>
    </w:p>
    <w:p w:rsidR="00563A89" w:rsidRPr="005D282B" w:rsidRDefault="00563A89" w:rsidP="00B65EC2">
      <w:pPr>
        <w:numPr>
          <w:ilvl w:val="0"/>
          <w:numId w:val="10"/>
        </w:numPr>
        <w:jc w:val="both"/>
        <w:rPr>
          <w:rFonts w:cs="Arial"/>
          <w:b/>
        </w:rPr>
      </w:pPr>
      <w:r w:rsidRPr="005D282B">
        <w:rPr>
          <w:rFonts w:cs="Arial"/>
        </w:rPr>
        <w:t>This can be flexible in Partnership rounds to accommodate space, time and no. of teams.</w:t>
      </w:r>
    </w:p>
    <w:p w:rsidR="00563A89" w:rsidRPr="005D282B" w:rsidRDefault="00563A89" w:rsidP="00B65EC2">
      <w:pPr>
        <w:numPr>
          <w:ilvl w:val="0"/>
          <w:numId w:val="10"/>
        </w:numPr>
        <w:jc w:val="both"/>
        <w:rPr>
          <w:rFonts w:cs="Arial"/>
          <w:b/>
        </w:rPr>
      </w:pPr>
      <w:r w:rsidRPr="005D282B">
        <w:rPr>
          <w:rFonts w:cs="Arial"/>
        </w:rPr>
        <w:t>A player shall score a point</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if his opponent fails to make a correct service</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if his opponent fails to make a correct return</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if, after he has made a service or a return, the ball touches anything other than the net assembly before being struck by his opponent</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if the ball passes over his court or beyond his end line without touching his court, after being struck by his opponent</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if his opponent obstructs the ball</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t>if his opponent strikes the ball twice successively</w:t>
      </w:r>
    </w:p>
    <w:p w:rsidR="00563A89" w:rsidRPr="005D282B" w:rsidRDefault="00563A89" w:rsidP="00B65EC2">
      <w:pPr>
        <w:numPr>
          <w:ilvl w:val="1"/>
          <w:numId w:val="10"/>
        </w:numPr>
        <w:autoSpaceDE w:val="0"/>
        <w:autoSpaceDN w:val="0"/>
        <w:adjustRightInd w:val="0"/>
        <w:spacing w:line="241" w:lineRule="atLeast"/>
        <w:jc w:val="both"/>
        <w:rPr>
          <w:rFonts w:cs="Arial"/>
        </w:rPr>
      </w:pPr>
      <w:r w:rsidRPr="005D282B">
        <w:t>if his opponent, or anything his opponent wears or</w:t>
      </w:r>
      <w:r w:rsidRPr="005D282B">
        <w:rPr>
          <w:rFonts w:cs="Arial"/>
        </w:rPr>
        <w:t xml:space="preserve"> carries, moves the playing surface</w:t>
      </w:r>
    </w:p>
    <w:p w:rsidR="00563A89" w:rsidRPr="005D282B" w:rsidRDefault="00563A89" w:rsidP="00B65EC2">
      <w:pPr>
        <w:numPr>
          <w:ilvl w:val="1"/>
          <w:numId w:val="10"/>
        </w:numPr>
        <w:autoSpaceDE w:val="0"/>
        <w:autoSpaceDN w:val="0"/>
        <w:adjustRightInd w:val="0"/>
        <w:spacing w:line="241" w:lineRule="atLeast"/>
        <w:jc w:val="both"/>
        <w:rPr>
          <w:rFonts w:cs="Arial"/>
        </w:rPr>
      </w:pPr>
      <w:r w:rsidRPr="005D282B">
        <w:rPr>
          <w:rFonts w:cs="Arial"/>
        </w:rPr>
        <w:t>if his opponent, or anything his opponent wears or carries, touches the net assembly</w:t>
      </w:r>
    </w:p>
    <w:p w:rsidR="00563A89" w:rsidRPr="00563A89" w:rsidRDefault="00563A89" w:rsidP="00B65EC2">
      <w:pPr>
        <w:numPr>
          <w:ilvl w:val="1"/>
          <w:numId w:val="10"/>
        </w:numPr>
        <w:autoSpaceDE w:val="0"/>
        <w:autoSpaceDN w:val="0"/>
        <w:adjustRightInd w:val="0"/>
        <w:spacing w:line="241" w:lineRule="atLeast"/>
        <w:jc w:val="both"/>
        <w:rPr>
          <w:rFonts w:cs="Arial"/>
        </w:rPr>
      </w:pPr>
      <w:r w:rsidRPr="005D282B">
        <w:rPr>
          <w:rFonts w:cs="Arial"/>
        </w:rPr>
        <w:t>if his opponent’s free hand touches the playing surface</w:t>
      </w:r>
      <w:r>
        <w:rPr>
          <w:rFonts w:cs="Arial"/>
        </w:rPr>
        <w:t xml:space="preserve"> t</w:t>
      </w:r>
      <w:r w:rsidRPr="00563A89">
        <w:rPr>
          <w:rFonts w:cs="Arial"/>
        </w:rPr>
        <w:t>he rally is a let</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if in service the ball, in passing over or around the net assembly, touches it, provided the service is otherwise good or the ball is obstructed by the receiver or his partner</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if the service is delivered when the receiving player or pair is not ready, provided that neither the receiver nor his partner attempts to strike the ball</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if failure to make a service or a return or otherwise to comply with the Laws is due to a disturbance outside the control of the player</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if play is interrupted by the umpire or assistant umpire</w:t>
      </w:r>
    </w:p>
    <w:p w:rsidR="00563A89" w:rsidRPr="005D282B"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comes to rest on the receiver’s court</w:t>
      </w:r>
    </w:p>
    <w:p w:rsidR="00563A89" w:rsidRPr="009168A7" w:rsidRDefault="00563A89" w:rsidP="00B65EC2">
      <w:pPr>
        <w:numPr>
          <w:ilvl w:val="1"/>
          <w:numId w:val="10"/>
        </w:numPr>
        <w:autoSpaceDE w:val="0"/>
        <w:autoSpaceDN w:val="0"/>
        <w:adjustRightInd w:val="0"/>
        <w:spacing w:line="241" w:lineRule="atLeast"/>
        <w:jc w:val="both"/>
        <w:rPr>
          <w:rFonts w:cs="Arial"/>
          <w:lang w:eastAsia="en-GB"/>
        </w:rPr>
      </w:pPr>
      <w:r w:rsidRPr="005D282B">
        <w:rPr>
          <w:rFonts w:cs="Arial"/>
          <w:lang w:eastAsia="en-GB"/>
        </w:rPr>
        <w:t>in singles leaves the receiver’s court after touching it in the direction of the net.</w:t>
      </w:r>
    </w:p>
    <w:p w:rsidR="00563A89" w:rsidRDefault="00563A89" w:rsidP="00563A89">
      <w:pPr>
        <w:autoSpaceDE w:val="0"/>
        <w:autoSpaceDN w:val="0"/>
        <w:adjustRightInd w:val="0"/>
        <w:spacing w:line="241" w:lineRule="atLeast"/>
        <w:jc w:val="both"/>
        <w:rPr>
          <w:rFonts w:cs="Arial"/>
          <w:b/>
          <w:lang w:eastAsia="en-GB"/>
        </w:rPr>
      </w:pPr>
    </w:p>
    <w:p w:rsidR="00563A89" w:rsidRPr="005D282B" w:rsidRDefault="00563A89" w:rsidP="00563A89">
      <w:pPr>
        <w:autoSpaceDE w:val="0"/>
        <w:autoSpaceDN w:val="0"/>
        <w:adjustRightInd w:val="0"/>
        <w:spacing w:line="241" w:lineRule="atLeast"/>
        <w:jc w:val="both"/>
        <w:rPr>
          <w:rFonts w:cs="Arial"/>
          <w:b/>
          <w:lang w:eastAsia="en-GB"/>
        </w:rPr>
      </w:pPr>
      <w:r w:rsidRPr="005D282B">
        <w:rPr>
          <w:rFonts w:cs="Arial"/>
          <w:b/>
          <w:lang w:eastAsia="en-GB"/>
        </w:rPr>
        <w:t>Serving &amp; Receiving</w:t>
      </w:r>
    </w:p>
    <w:p w:rsidR="00563A89" w:rsidRPr="005D282B" w:rsidRDefault="00563A89" w:rsidP="00B65EC2">
      <w:pPr>
        <w:numPr>
          <w:ilvl w:val="0"/>
          <w:numId w:val="11"/>
        </w:numPr>
        <w:autoSpaceDE w:val="0"/>
        <w:autoSpaceDN w:val="0"/>
        <w:adjustRightInd w:val="0"/>
        <w:spacing w:line="241" w:lineRule="atLeast"/>
        <w:jc w:val="both"/>
        <w:rPr>
          <w:rFonts w:cs="Arial"/>
          <w:lang w:eastAsia="en-GB"/>
        </w:rPr>
      </w:pPr>
      <w:r w:rsidRPr="005D282B">
        <w:rPr>
          <w:rFonts w:cs="Arial"/>
          <w:lang w:eastAsia="en-GB"/>
        </w:rPr>
        <w:t>Service shall start with the ball resting freely on the open palm of the server’s stationary free hand.  The server shall then project the ball upwards, without imparting spin, so that it rises at least 16cm.  As the ball is falling the server shall strike it so that it touches first his court and then, after passing over or around the net assembly, touches directly the receiver’s court.</w:t>
      </w:r>
    </w:p>
    <w:p w:rsidR="00563A89" w:rsidRPr="005D282B" w:rsidRDefault="00563A89" w:rsidP="00B65EC2">
      <w:pPr>
        <w:numPr>
          <w:ilvl w:val="0"/>
          <w:numId w:val="11"/>
        </w:numPr>
        <w:autoSpaceDE w:val="0"/>
        <w:autoSpaceDN w:val="0"/>
        <w:adjustRightInd w:val="0"/>
        <w:spacing w:line="241" w:lineRule="atLeast"/>
        <w:jc w:val="both"/>
        <w:rPr>
          <w:rFonts w:cs="Arial"/>
          <w:lang w:eastAsia="en-GB"/>
        </w:rPr>
      </w:pPr>
      <w:r w:rsidRPr="005D282B">
        <w:rPr>
          <w:rFonts w:cs="Arial"/>
          <w:lang w:eastAsia="en-GB"/>
        </w:rPr>
        <w:t>In doubles, the ball shall touch successively the right half court of server and receiver.</w:t>
      </w:r>
    </w:p>
    <w:p w:rsidR="00563A89" w:rsidRPr="005D282B" w:rsidRDefault="00563A89" w:rsidP="00B65EC2">
      <w:pPr>
        <w:numPr>
          <w:ilvl w:val="0"/>
          <w:numId w:val="11"/>
        </w:numPr>
        <w:autoSpaceDE w:val="0"/>
        <w:autoSpaceDN w:val="0"/>
        <w:adjustRightInd w:val="0"/>
        <w:spacing w:line="241" w:lineRule="atLeast"/>
        <w:jc w:val="both"/>
        <w:rPr>
          <w:rFonts w:cs="Arial"/>
          <w:lang w:eastAsia="en-GB"/>
        </w:rPr>
      </w:pPr>
      <w:r w:rsidRPr="005D282B">
        <w:rPr>
          <w:rFonts w:cs="Arial"/>
          <w:lang w:eastAsia="en-GB"/>
        </w:rPr>
        <w:t>From the start of service until it is struck, the ball shall be above the level of the playing surface and behind the server’s end line, and it shall not be hidden from the receiver by the server or his doubles partner or by anything they wear or carry.</w:t>
      </w:r>
    </w:p>
    <w:p w:rsidR="00563A89" w:rsidRPr="005D282B" w:rsidRDefault="00563A89" w:rsidP="00B65EC2">
      <w:pPr>
        <w:numPr>
          <w:ilvl w:val="0"/>
          <w:numId w:val="11"/>
        </w:numPr>
        <w:autoSpaceDE w:val="0"/>
        <w:autoSpaceDN w:val="0"/>
        <w:adjustRightInd w:val="0"/>
        <w:spacing w:line="241" w:lineRule="atLeast"/>
        <w:jc w:val="both"/>
        <w:rPr>
          <w:rFonts w:cs="Arial"/>
          <w:lang w:eastAsia="en-GB"/>
        </w:rPr>
      </w:pPr>
      <w:r w:rsidRPr="005D282B">
        <w:rPr>
          <w:rFonts w:cs="Arial"/>
          <w:lang w:eastAsia="en-GB"/>
        </w:rPr>
        <w:t>After 2 points have been scored the receiving player or pair shall become the serving player or pair and so on until the end of the game, unless both players or pairs score 10 points when the sequences of serving and receiving shall be the same but each player shall serve for only 1 point in turn.</w:t>
      </w:r>
    </w:p>
    <w:p w:rsidR="00563A89" w:rsidRPr="005D282B" w:rsidRDefault="00563A89" w:rsidP="00B65EC2">
      <w:pPr>
        <w:numPr>
          <w:ilvl w:val="0"/>
          <w:numId w:val="11"/>
        </w:numPr>
        <w:autoSpaceDE w:val="0"/>
        <w:autoSpaceDN w:val="0"/>
        <w:adjustRightInd w:val="0"/>
        <w:spacing w:line="241" w:lineRule="atLeast"/>
        <w:jc w:val="both"/>
        <w:rPr>
          <w:rFonts w:cs="Arial"/>
          <w:lang w:eastAsia="en-GB"/>
        </w:rPr>
      </w:pPr>
      <w:r w:rsidRPr="005D282B">
        <w:rPr>
          <w:rFonts w:cs="Arial"/>
          <w:lang w:eastAsia="en-GB"/>
        </w:rPr>
        <w:t>In each game of a doubles match, the pair having the right to serve first shall choose which of them will do so and in the first game of a match the receiving pair shall decide which of them will receive first.</w:t>
      </w:r>
    </w:p>
    <w:p w:rsidR="00563A89" w:rsidRPr="005D282B" w:rsidRDefault="00563A89" w:rsidP="00B65EC2">
      <w:pPr>
        <w:numPr>
          <w:ilvl w:val="0"/>
          <w:numId w:val="11"/>
        </w:numPr>
        <w:autoSpaceDE w:val="0"/>
        <w:autoSpaceDN w:val="0"/>
        <w:adjustRightInd w:val="0"/>
        <w:spacing w:line="241" w:lineRule="atLeast"/>
        <w:jc w:val="both"/>
        <w:rPr>
          <w:rFonts w:cs="Arial"/>
          <w:lang w:eastAsia="en-GB"/>
        </w:rPr>
      </w:pPr>
      <w:r w:rsidRPr="005D282B">
        <w:rPr>
          <w:rFonts w:cs="Arial"/>
          <w:lang w:eastAsia="en-GB"/>
        </w:rPr>
        <w:t>The player or pair serving first in a game shall receive first in the next game of the match and in the last possible game of a doubles match the pair due to receive next shall change their order of receiving when first one pair scores 5 points.</w:t>
      </w:r>
    </w:p>
    <w:p w:rsidR="00563A89" w:rsidRPr="005D282B" w:rsidRDefault="00563A89" w:rsidP="00B65EC2">
      <w:pPr>
        <w:numPr>
          <w:ilvl w:val="0"/>
          <w:numId w:val="11"/>
        </w:numPr>
        <w:autoSpaceDE w:val="0"/>
        <w:autoSpaceDN w:val="0"/>
        <w:adjustRightInd w:val="0"/>
        <w:spacing w:line="241" w:lineRule="atLeast"/>
        <w:jc w:val="both"/>
        <w:rPr>
          <w:rFonts w:cs="Arial"/>
          <w:lang w:eastAsia="en-GB"/>
        </w:rPr>
      </w:pPr>
      <w:r w:rsidRPr="005D282B">
        <w:rPr>
          <w:rFonts w:cs="Arial"/>
          <w:lang w:eastAsia="en-GB"/>
        </w:rPr>
        <w:t>The player or pair starting at one end in a game shall start at the other end in the next game of the match and in the last possible game of a match the players or pairs shall change ends when first one player or pair scores 5 points.</w:t>
      </w:r>
    </w:p>
    <w:p w:rsidR="00A914CB" w:rsidRDefault="00A914CB" w:rsidP="00A914CB"/>
    <w:p w:rsidR="00563A89" w:rsidRDefault="00563A89" w:rsidP="00563A89">
      <w:pPr>
        <w:jc w:val="both"/>
        <w:rPr>
          <w:rFonts w:cs="Arial"/>
          <w:b/>
        </w:rPr>
      </w:pPr>
      <w:r>
        <w:rPr>
          <w:rFonts w:cs="Arial"/>
          <w:b/>
        </w:rPr>
        <w:br/>
      </w:r>
    </w:p>
    <w:p w:rsidR="00563A89" w:rsidRDefault="00563A89" w:rsidP="00563A89">
      <w:pPr>
        <w:jc w:val="both"/>
        <w:rPr>
          <w:rFonts w:cs="Arial"/>
          <w:b/>
        </w:rPr>
      </w:pPr>
    </w:p>
    <w:p w:rsidR="00563A89" w:rsidRDefault="00563A89" w:rsidP="00563A89">
      <w:pPr>
        <w:jc w:val="both"/>
        <w:rPr>
          <w:rFonts w:cs="Arial"/>
          <w:b/>
        </w:rPr>
      </w:pPr>
    </w:p>
    <w:p w:rsidR="00563A89" w:rsidRDefault="00563A89" w:rsidP="00563A89">
      <w:pPr>
        <w:jc w:val="both"/>
        <w:rPr>
          <w:rFonts w:cs="Arial"/>
          <w:b/>
        </w:rPr>
      </w:pPr>
    </w:p>
    <w:p w:rsidR="00563A89" w:rsidRDefault="00563A89" w:rsidP="00563A89">
      <w:pPr>
        <w:jc w:val="both"/>
        <w:rPr>
          <w:rFonts w:cs="Arial"/>
          <w:b/>
        </w:rPr>
      </w:pPr>
    </w:p>
    <w:p w:rsidR="00563A89" w:rsidRDefault="00563A89" w:rsidP="00563A89">
      <w:pPr>
        <w:jc w:val="both"/>
        <w:rPr>
          <w:rFonts w:cs="Arial"/>
          <w:b/>
        </w:rPr>
      </w:pPr>
    </w:p>
    <w:p w:rsidR="00563A89" w:rsidRDefault="00563A89" w:rsidP="00563A89">
      <w:pPr>
        <w:jc w:val="both"/>
        <w:rPr>
          <w:rFonts w:cs="Arial"/>
          <w:b/>
        </w:rPr>
      </w:pPr>
    </w:p>
    <w:p w:rsidR="005B36DF" w:rsidRPr="005B36DF" w:rsidRDefault="005B36DF" w:rsidP="00CC5E3B">
      <w:pPr>
        <w:tabs>
          <w:tab w:val="left" w:pos="3435"/>
        </w:tabs>
        <w:contextualSpacing/>
        <w:rPr>
          <w:rFonts w:eastAsia="Calibri" w:cs="Arial"/>
          <w:sz w:val="22"/>
          <w:szCs w:val="22"/>
        </w:rPr>
      </w:pP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u w:val="single"/>
        </w:rPr>
      </w:pPr>
    </w:p>
    <w:p w:rsidR="005B36DF" w:rsidRPr="005B36DF" w:rsidRDefault="005B36DF" w:rsidP="005B36DF">
      <w:pPr>
        <w:rPr>
          <w:rFonts w:eastAsia="Calibri" w:cs="Arial"/>
          <w:sz w:val="22"/>
          <w:szCs w:val="22"/>
        </w:rPr>
      </w:pPr>
    </w:p>
    <w:p w:rsidR="005B36DF" w:rsidRPr="005B36DF" w:rsidRDefault="005B36DF" w:rsidP="005B36DF">
      <w:pPr>
        <w:spacing w:after="200" w:line="276" w:lineRule="auto"/>
        <w:contextualSpacing/>
        <w:rPr>
          <w:rFonts w:eastAsia="Calibri" w:cs="Arial"/>
          <w:sz w:val="22"/>
          <w:szCs w:val="22"/>
        </w:rPr>
      </w:pPr>
    </w:p>
    <w:p w:rsidR="005B36DF" w:rsidRPr="005B36DF" w:rsidRDefault="005B36DF" w:rsidP="005B36DF">
      <w:pPr>
        <w:rPr>
          <w:rFonts w:eastAsia="Calibri" w:cs="Arial"/>
          <w:sz w:val="22"/>
          <w:szCs w:val="22"/>
        </w:rPr>
      </w:pPr>
    </w:p>
    <w:p w:rsidR="00176953" w:rsidRDefault="00176953" w:rsidP="00D05F8E">
      <w:pPr>
        <w:rPr>
          <w:rFonts w:cs="Arial"/>
          <w:b/>
        </w:rPr>
      </w:pPr>
    </w:p>
    <w:sectPr w:rsidR="00176953" w:rsidSect="00180B17">
      <w:pgSz w:w="11906" w:h="16838"/>
      <w:pgMar w:top="680" w:right="1418" w:bottom="680"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291D" w:rsidRDefault="0028291D">
      <w:r>
        <w:separator/>
      </w:r>
    </w:p>
  </w:endnote>
  <w:endnote w:type="continuationSeparator" w:id="0">
    <w:p w:rsidR="0028291D" w:rsidRDefault="002829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55 Roman">
    <w:altName w:val="Helvetica 55 Roman"/>
    <w:panose1 w:val="00000000000000000000"/>
    <w:charset w:val="00"/>
    <w:family w:val="roman"/>
    <w:notTrueType/>
    <w:pitch w:val="default"/>
    <w:sig w:usb0="00000003" w:usb1="00000000" w:usb2="00000000" w:usb3="00000000" w:csb0="00000001"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291D" w:rsidRDefault="0028291D" w:rsidP="00867A8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8291D" w:rsidRDefault="0028291D" w:rsidP="00756D57">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291D" w:rsidRDefault="0028291D" w:rsidP="00867A8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A155D">
      <w:rPr>
        <w:rStyle w:val="PageNumber"/>
        <w:noProof/>
      </w:rPr>
      <w:t>3</w:t>
    </w:r>
    <w:r>
      <w:rPr>
        <w:rStyle w:val="PageNumber"/>
      </w:rPr>
      <w:fldChar w:fldCharType="end"/>
    </w:r>
  </w:p>
  <w:p w:rsidR="0028291D" w:rsidRDefault="0028291D" w:rsidP="00756D57">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291D" w:rsidRDefault="0028291D">
      <w:r>
        <w:separator/>
      </w:r>
    </w:p>
  </w:footnote>
  <w:footnote w:type="continuationSeparator" w:id="0">
    <w:p w:rsidR="0028291D" w:rsidRDefault="002829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428B4"/>
    <w:multiLevelType w:val="hybridMultilevel"/>
    <w:tmpl w:val="5C80087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AC2738"/>
    <w:multiLevelType w:val="hybridMultilevel"/>
    <w:tmpl w:val="B678A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5E7E9E"/>
    <w:multiLevelType w:val="hybridMultilevel"/>
    <w:tmpl w:val="79CC0772"/>
    <w:lvl w:ilvl="0" w:tplc="669E4AB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713357"/>
    <w:multiLevelType w:val="hybridMultilevel"/>
    <w:tmpl w:val="C2061570"/>
    <w:lvl w:ilvl="0" w:tplc="E37A3BA6">
      <w:start w:val="1"/>
      <w:numFmt w:val="bullet"/>
      <w:lvlText w:val="o"/>
      <w:lvlJc w:val="left"/>
      <w:pPr>
        <w:ind w:left="537"/>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1" w:tplc="995266D0">
      <w:start w:val="1"/>
      <w:numFmt w:val="bullet"/>
      <w:lvlText w:val="-"/>
      <w:lvlJc w:val="left"/>
      <w:pPr>
        <w:ind w:left="56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CC5204BA">
      <w:start w:val="1"/>
      <w:numFmt w:val="bullet"/>
      <w:lvlText w:val="▪"/>
      <w:lvlJc w:val="left"/>
      <w:pPr>
        <w:ind w:left="161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BF5E2DBC">
      <w:start w:val="1"/>
      <w:numFmt w:val="bullet"/>
      <w:lvlText w:val="•"/>
      <w:lvlJc w:val="left"/>
      <w:pPr>
        <w:ind w:left="23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E1E2256C">
      <w:start w:val="1"/>
      <w:numFmt w:val="bullet"/>
      <w:lvlText w:val="o"/>
      <w:lvlJc w:val="left"/>
      <w:pPr>
        <w:ind w:left="305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F070B898">
      <w:start w:val="1"/>
      <w:numFmt w:val="bullet"/>
      <w:lvlText w:val="▪"/>
      <w:lvlJc w:val="left"/>
      <w:pPr>
        <w:ind w:left="377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45842C72">
      <w:start w:val="1"/>
      <w:numFmt w:val="bullet"/>
      <w:lvlText w:val="•"/>
      <w:lvlJc w:val="left"/>
      <w:pPr>
        <w:ind w:left="449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8F149658">
      <w:start w:val="1"/>
      <w:numFmt w:val="bullet"/>
      <w:lvlText w:val="o"/>
      <w:lvlJc w:val="left"/>
      <w:pPr>
        <w:ind w:left="521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1F46356E">
      <w:start w:val="1"/>
      <w:numFmt w:val="bullet"/>
      <w:lvlText w:val="▪"/>
      <w:lvlJc w:val="left"/>
      <w:pPr>
        <w:ind w:left="59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4" w15:restartNumberingAfterBreak="0">
    <w:nsid w:val="0A8C424F"/>
    <w:multiLevelType w:val="hybridMultilevel"/>
    <w:tmpl w:val="3DDEC712"/>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15:restartNumberingAfterBreak="0">
    <w:nsid w:val="16CC5582"/>
    <w:multiLevelType w:val="hybridMultilevel"/>
    <w:tmpl w:val="29B675B0"/>
    <w:lvl w:ilvl="0" w:tplc="4ADC4672">
      <w:start w:val="1"/>
      <w:numFmt w:val="bullet"/>
      <w:lvlText w:val=""/>
      <w:lvlJc w:val="left"/>
      <w:pPr>
        <w:tabs>
          <w:tab w:val="num" w:pos="1080"/>
        </w:tabs>
        <w:ind w:left="1080" w:hanging="360"/>
      </w:pPr>
      <w:rPr>
        <w:rFonts w:ascii="Wingdings" w:hAnsi="Wingdings"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6" w15:restartNumberingAfterBreak="0">
    <w:nsid w:val="1856586A"/>
    <w:multiLevelType w:val="hybridMultilevel"/>
    <w:tmpl w:val="30D0F7B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7277E4"/>
    <w:multiLevelType w:val="hybridMultilevel"/>
    <w:tmpl w:val="7C1EFCD0"/>
    <w:lvl w:ilvl="0" w:tplc="FF2CE33A">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8D670E7"/>
    <w:multiLevelType w:val="hybridMultilevel"/>
    <w:tmpl w:val="73C260E6"/>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9" w15:restartNumberingAfterBreak="0">
    <w:nsid w:val="1A42186C"/>
    <w:multiLevelType w:val="hybridMultilevel"/>
    <w:tmpl w:val="53D8DB8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22652BA"/>
    <w:multiLevelType w:val="hybridMultilevel"/>
    <w:tmpl w:val="CE4A98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2EC6195"/>
    <w:multiLevelType w:val="hybridMultilevel"/>
    <w:tmpl w:val="CB8652CE"/>
    <w:lvl w:ilvl="0" w:tplc="669E4AB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3B57F06"/>
    <w:multiLevelType w:val="hybridMultilevel"/>
    <w:tmpl w:val="CBEA7A24"/>
    <w:lvl w:ilvl="0" w:tplc="669E4AB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4FB5E2C"/>
    <w:multiLevelType w:val="hybridMultilevel"/>
    <w:tmpl w:val="9EEE8D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52C33E4"/>
    <w:multiLevelType w:val="hybridMultilevel"/>
    <w:tmpl w:val="C3B21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2A1D55C0"/>
    <w:multiLevelType w:val="hybridMultilevel"/>
    <w:tmpl w:val="FDCAC5CE"/>
    <w:lvl w:ilvl="0" w:tplc="2ACA0298">
      <w:start w:val="1"/>
      <w:numFmt w:val="bullet"/>
      <w:lvlText w:val="o"/>
      <w:lvlJc w:val="left"/>
      <w:pPr>
        <w:ind w:left="511"/>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1" w:tplc="04A231B4">
      <w:start w:val="1"/>
      <w:numFmt w:val="bullet"/>
      <w:lvlText w:val="o"/>
      <w:lvlJc w:val="left"/>
      <w:pPr>
        <w:ind w:left="109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2" w:tplc="45E0185E">
      <w:start w:val="1"/>
      <w:numFmt w:val="bullet"/>
      <w:lvlText w:val="▪"/>
      <w:lvlJc w:val="left"/>
      <w:pPr>
        <w:ind w:left="181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3" w:tplc="0DC8FC8E">
      <w:start w:val="1"/>
      <w:numFmt w:val="bullet"/>
      <w:lvlText w:val="•"/>
      <w:lvlJc w:val="left"/>
      <w:pPr>
        <w:ind w:left="253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4" w:tplc="99001FA2">
      <w:start w:val="1"/>
      <w:numFmt w:val="bullet"/>
      <w:lvlText w:val="o"/>
      <w:lvlJc w:val="left"/>
      <w:pPr>
        <w:ind w:left="325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5" w:tplc="F8C89876">
      <w:start w:val="1"/>
      <w:numFmt w:val="bullet"/>
      <w:lvlText w:val="▪"/>
      <w:lvlJc w:val="left"/>
      <w:pPr>
        <w:ind w:left="397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6" w:tplc="90CC7BD2">
      <w:start w:val="1"/>
      <w:numFmt w:val="bullet"/>
      <w:lvlText w:val="•"/>
      <w:lvlJc w:val="left"/>
      <w:pPr>
        <w:ind w:left="469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7" w:tplc="AB4ACF56">
      <w:start w:val="1"/>
      <w:numFmt w:val="bullet"/>
      <w:lvlText w:val="o"/>
      <w:lvlJc w:val="left"/>
      <w:pPr>
        <w:ind w:left="541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8" w:tplc="BDC49AA8">
      <w:start w:val="1"/>
      <w:numFmt w:val="bullet"/>
      <w:lvlText w:val="▪"/>
      <w:lvlJc w:val="left"/>
      <w:pPr>
        <w:ind w:left="613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abstractNum>
  <w:abstractNum w:abstractNumId="16" w15:restartNumberingAfterBreak="0">
    <w:nsid w:val="312645B3"/>
    <w:multiLevelType w:val="hybridMultilevel"/>
    <w:tmpl w:val="60ECC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2342965"/>
    <w:multiLevelType w:val="hybridMultilevel"/>
    <w:tmpl w:val="A7862BDC"/>
    <w:lvl w:ilvl="0" w:tplc="7E88B510">
      <w:numFmt w:val="bullet"/>
      <w:lvlText w:val="•"/>
      <w:lvlJc w:val="left"/>
      <w:pPr>
        <w:ind w:left="720" w:hanging="360"/>
      </w:pPr>
      <w:rPr>
        <w:rFonts w:ascii="Calibri" w:eastAsia="Times New Roman"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29F36D2"/>
    <w:multiLevelType w:val="hybridMultilevel"/>
    <w:tmpl w:val="AAE45DCC"/>
    <w:lvl w:ilvl="0" w:tplc="0809001B">
      <w:start w:val="1"/>
      <w:numFmt w:val="lowerRoman"/>
      <w:lvlText w:val="%1."/>
      <w:lvlJc w:val="right"/>
      <w:pPr>
        <w:ind w:left="720" w:hanging="360"/>
      </w:pPr>
      <w:rPr>
        <w:rFonts w:hint="default"/>
      </w:rPr>
    </w:lvl>
    <w:lvl w:ilvl="1" w:tplc="0409001B">
      <w:start w:val="1"/>
      <w:numFmt w:val="lowerRoman"/>
      <w:lvlText w:val="%2."/>
      <w:lvlJc w:val="righ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B9D2877"/>
    <w:multiLevelType w:val="hybridMultilevel"/>
    <w:tmpl w:val="0ECC1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FC5FCF"/>
    <w:multiLevelType w:val="hybridMultilevel"/>
    <w:tmpl w:val="C51AF37A"/>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1" w15:restartNumberingAfterBreak="0">
    <w:nsid w:val="3EFC0376"/>
    <w:multiLevelType w:val="hybridMultilevel"/>
    <w:tmpl w:val="C74426EC"/>
    <w:lvl w:ilvl="0" w:tplc="0409001B">
      <w:start w:val="1"/>
      <w:numFmt w:val="lowerRoman"/>
      <w:lvlText w:val="%1."/>
      <w:lvlJc w:val="righ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2" w15:restartNumberingAfterBreak="0">
    <w:nsid w:val="3FC76492"/>
    <w:multiLevelType w:val="hybridMultilevel"/>
    <w:tmpl w:val="FBE2BDA6"/>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15:restartNumberingAfterBreak="0">
    <w:nsid w:val="4E4C1038"/>
    <w:multiLevelType w:val="hybridMultilevel"/>
    <w:tmpl w:val="BA3ACF16"/>
    <w:lvl w:ilvl="0" w:tplc="F238064E">
      <w:start w:val="1"/>
      <w:numFmt w:val="bullet"/>
      <w:lvlText w:val=""/>
      <w:lvlJc w:val="left"/>
      <w:pPr>
        <w:ind w:left="720" w:hanging="360"/>
      </w:pPr>
      <w:rPr>
        <w:rFonts w:ascii="Symbol" w:hAnsi="Symbol" w:hint="default"/>
      </w:rPr>
    </w:lvl>
    <w:lvl w:ilvl="1" w:tplc="04090001" w:tentative="1">
      <w:start w:val="1"/>
      <w:numFmt w:val="bullet"/>
      <w:lvlText w:val="o"/>
      <w:lvlJc w:val="left"/>
      <w:pPr>
        <w:ind w:left="1440" w:hanging="360"/>
      </w:pPr>
      <w:rPr>
        <w:rFonts w:ascii="Courier New" w:hAnsi="Courier New" w:cs="Courier New" w:hint="default"/>
      </w:rPr>
    </w:lvl>
    <w:lvl w:ilvl="2" w:tplc="6F64C902" w:tentative="1">
      <w:start w:val="1"/>
      <w:numFmt w:val="bullet"/>
      <w:lvlText w:val=""/>
      <w:lvlJc w:val="left"/>
      <w:pPr>
        <w:ind w:left="2160" w:hanging="360"/>
      </w:pPr>
      <w:rPr>
        <w:rFonts w:ascii="Wingdings" w:hAnsi="Wingdings" w:hint="default"/>
      </w:rPr>
    </w:lvl>
    <w:lvl w:ilvl="3" w:tplc="D2023336" w:tentative="1">
      <w:start w:val="1"/>
      <w:numFmt w:val="bullet"/>
      <w:lvlText w:val=""/>
      <w:lvlJc w:val="left"/>
      <w:pPr>
        <w:ind w:left="2880" w:hanging="360"/>
      </w:pPr>
      <w:rPr>
        <w:rFonts w:ascii="Symbol" w:hAnsi="Symbol" w:hint="default"/>
      </w:rPr>
    </w:lvl>
    <w:lvl w:ilvl="4" w:tplc="16A077FE" w:tentative="1">
      <w:start w:val="1"/>
      <w:numFmt w:val="bullet"/>
      <w:lvlText w:val="o"/>
      <w:lvlJc w:val="left"/>
      <w:pPr>
        <w:ind w:left="3600" w:hanging="360"/>
      </w:pPr>
      <w:rPr>
        <w:rFonts w:ascii="Courier New" w:hAnsi="Courier New" w:cs="Courier New" w:hint="default"/>
      </w:rPr>
    </w:lvl>
    <w:lvl w:ilvl="5" w:tplc="D45ECEAE" w:tentative="1">
      <w:start w:val="1"/>
      <w:numFmt w:val="bullet"/>
      <w:lvlText w:val=""/>
      <w:lvlJc w:val="left"/>
      <w:pPr>
        <w:ind w:left="4320" w:hanging="360"/>
      </w:pPr>
      <w:rPr>
        <w:rFonts w:ascii="Wingdings" w:hAnsi="Wingdings" w:hint="default"/>
      </w:rPr>
    </w:lvl>
    <w:lvl w:ilvl="6" w:tplc="64021312" w:tentative="1">
      <w:start w:val="1"/>
      <w:numFmt w:val="bullet"/>
      <w:lvlText w:val=""/>
      <w:lvlJc w:val="left"/>
      <w:pPr>
        <w:ind w:left="5040" w:hanging="360"/>
      </w:pPr>
      <w:rPr>
        <w:rFonts w:ascii="Symbol" w:hAnsi="Symbol" w:hint="default"/>
      </w:rPr>
    </w:lvl>
    <w:lvl w:ilvl="7" w:tplc="05CA7272" w:tentative="1">
      <w:start w:val="1"/>
      <w:numFmt w:val="bullet"/>
      <w:lvlText w:val="o"/>
      <w:lvlJc w:val="left"/>
      <w:pPr>
        <w:ind w:left="5760" w:hanging="360"/>
      </w:pPr>
      <w:rPr>
        <w:rFonts w:ascii="Courier New" w:hAnsi="Courier New" w:cs="Courier New" w:hint="default"/>
      </w:rPr>
    </w:lvl>
    <w:lvl w:ilvl="8" w:tplc="EFD69C76" w:tentative="1">
      <w:start w:val="1"/>
      <w:numFmt w:val="bullet"/>
      <w:lvlText w:val=""/>
      <w:lvlJc w:val="left"/>
      <w:pPr>
        <w:ind w:left="6480" w:hanging="360"/>
      </w:pPr>
      <w:rPr>
        <w:rFonts w:ascii="Wingdings" w:hAnsi="Wingdings" w:hint="default"/>
      </w:rPr>
    </w:lvl>
  </w:abstractNum>
  <w:abstractNum w:abstractNumId="24" w15:restartNumberingAfterBreak="0">
    <w:nsid w:val="4E6C5357"/>
    <w:multiLevelType w:val="hybridMultilevel"/>
    <w:tmpl w:val="F6CA5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4D82B5B"/>
    <w:multiLevelType w:val="hybridMultilevel"/>
    <w:tmpl w:val="EF52D66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6" w15:restartNumberingAfterBreak="0">
    <w:nsid w:val="55EB7035"/>
    <w:multiLevelType w:val="hybridMultilevel"/>
    <w:tmpl w:val="855A76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58533820"/>
    <w:multiLevelType w:val="hybridMultilevel"/>
    <w:tmpl w:val="D59A087E"/>
    <w:lvl w:ilvl="0" w:tplc="669E4AB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BC142D2"/>
    <w:multiLevelType w:val="hybridMultilevel"/>
    <w:tmpl w:val="82BCF2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5BDE0C95"/>
    <w:multiLevelType w:val="hybridMultilevel"/>
    <w:tmpl w:val="E1A62DEE"/>
    <w:lvl w:ilvl="0" w:tplc="58FC254C">
      <w:start w:val="1"/>
      <w:numFmt w:val="bullet"/>
      <w:lvlText w:val="o"/>
      <w:lvlJc w:val="left"/>
      <w:pPr>
        <w:ind w:left="537"/>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1" w:tplc="30E65CD8">
      <w:start w:val="1"/>
      <w:numFmt w:val="bullet"/>
      <w:lvlText w:val="o"/>
      <w:lvlJc w:val="left"/>
      <w:pPr>
        <w:ind w:left="109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2" w:tplc="627A602A">
      <w:start w:val="1"/>
      <w:numFmt w:val="bullet"/>
      <w:lvlText w:val="▪"/>
      <w:lvlJc w:val="left"/>
      <w:pPr>
        <w:ind w:left="181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3" w:tplc="C70CCAE8">
      <w:start w:val="1"/>
      <w:numFmt w:val="bullet"/>
      <w:lvlText w:val="•"/>
      <w:lvlJc w:val="left"/>
      <w:pPr>
        <w:ind w:left="253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4" w:tplc="CE5C5192">
      <w:start w:val="1"/>
      <w:numFmt w:val="bullet"/>
      <w:lvlText w:val="o"/>
      <w:lvlJc w:val="left"/>
      <w:pPr>
        <w:ind w:left="325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5" w:tplc="E612F79C">
      <w:start w:val="1"/>
      <w:numFmt w:val="bullet"/>
      <w:lvlText w:val="▪"/>
      <w:lvlJc w:val="left"/>
      <w:pPr>
        <w:ind w:left="397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6" w:tplc="A6F22EE6">
      <w:start w:val="1"/>
      <w:numFmt w:val="bullet"/>
      <w:lvlText w:val="•"/>
      <w:lvlJc w:val="left"/>
      <w:pPr>
        <w:ind w:left="469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7" w:tplc="B03204D4">
      <w:start w:val="1"/>
      <w:numFmt w:val="bullet"/>
      <w:lvlText w:val="o"/>
      <w:lvlJc w:val="left"/>
      <w:pPr>
        <w:ind w:left="541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8" w:tplc="94AAD124">
      <w:start w:val="1"/>
      <w:numFmt w:val="bullet"/>
      <w:lvlText w:val="▪"/>
      <w:lvlJc w:val="left"/>
      <w:pPr>
        <w:ind w:left="613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abstractNum>
  <w:abstractNum w:abstractNumId="30" w15:restartNumberingAfterBreak="0">
    <w:nsid w:val="60EB5F45"/>
    <w:multiLevelType w:val="multilevel"/>
    <w:tmpl w:val="2C2AB5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396310D"/>
    <w:multiLevelType w:val="hybridMultilevel"/>
    <w:tmpl w:val="DC1228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6785805"/>
    <w:multiLevelType w:val="hybridMultilevel"/>
    <w:tmpl w:val="E8826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6AD54B7"/>
    <w:multiLevelType w:val="hybridMultilevel"/>
    <w:tmpl w:val="8B70CB98"/>
    <w:lvl w:ilvl="0" w:tplc="4ADC4672">
      <w:start w:val="1"/>
      <w:numFmt w:val="bullet"/>
      <w:lvlText w:val=""/>
      <w:lvlJc w:val="left"/>
      <w:pPr>
        <w:tabs>
          <w:tab w:val="num" w:pos="1080"/>
        </w:tabs>
        <w:ind w:left="1080" w:hanging="360"/>
      </w:pPr>
      <w:rPr>
        <w:rFonts w:ascii="Wingdings" w:hAnsi="Wingdings"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34" w15:restartNumberingAfterBreak="0">
    <w:nsid w:val="67091B68"/>
    <w:multiLevelType w:val="hybridMultilevel"/>
    <w:tmpl w:val="28F6B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A841FD2"/>
    <w:multiLevelType w:val="hybridMultilevel"/>
    <w:tmpl w:val="50ECFC1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BC24BE0"/>
    <w:multiLevelType w:val="hybridMultilevel"/>
    <w:tmpl w:val="335EF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C320741"/>
    <w:multiLevelType w:val="hybridMultilevel"/>
    <w:tmpl w:val="EF623C0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E8B16D8"/>
    <w:multiLevelType w:val="hybridMultilevel"/>
    <w:tmpl w:val="294C91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F4171C0"/>
    <w:multiLevelType w:val="hybridMultilevel"/>
    <w:tmpl w:val="DB18D6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41B7EC9"/>
    <w:multiLevelType w:val="hybridMultilevel"/>
    <w:tmpl w:val="94B0CC60"/>
    <w:lvl w:ilvl="0" w:tplc="0809001B">
      <w:start w:val="1"/>
      <w:numFmt w:val="lowerRoman"/>
      <w:lvlText w:val="%1."/>
      <w:lvlJc w:val="right"/>
      <w:pPr>
        <w:ind w:left="2340" w:hanging="360"/>
      </w:pPr>
    </w:lvl>
    <w:lvl w:ilvl="1" w:tplc="08090019" w:tentative="1">
      <w:start w:val="1"/>
      <w:numFmt w:val="lowerLetter"/>
      <w:lvlText w:val="%2."/>
      <w:lvlJc w:val="left"/>
      <w:pPr>
        <w:ind w:left="3060" w:hanging="360"/>
      </w:pPr>
    </w:lvl>
    <w:lvl w:ilvl="2" w:tplc="0809001B" w:tentative="1">
      <w:start w:val="1"/>
      <w:numFmt w:val="lowerRoman"/>
      <w:lvlText w:val="%3."/>
      <w:lvlJc w:val="right"/>
      <w:pPr>
        <w:ind w:left="3780" w:hanging="180"/>
      </w:pPr>
    </w:lvl>
    <w:lvl w:ilvl="3" w:tplc="0809000F" w:tentative="1">
      <w:start w:val="1"/>
      <w:numFmt w:val="decimal"/>
      <w:lvlText w:val="%4."/>
      <w:lvlJc w:val="left"/>
      <w:pPr>
        <w:ind w:left="4500" w:hanging="360"/>
      </w:pPr>
    </w:lvl>
    <w:lvl w:ilvl="4" w:tplc="08090019" w:tentative="1">
      <w:start w:val="1"/>
      <w:numFmt w:val="lowerLetter"/>
      <w:lvlText w:val="%5."/>
      <w:lvlJc w:val="left"/>
      <w:pPr>
        <w:ind w:left="5220" w:hanging="360"/>
      </w:pPr>
    </w:lvl>
    <w:lvl w:ilvl="5" w:tplc="0809001B" w:tentative="1">
      <w:start w:val="1"/>
      <w:numFmt w:val="lowerRoman"/>
      <w:lvlText w:val="%6."/>
      <w:lvlJc w:val="right"/>
      <w:pPr>
        <w:ind w:left="5940" w:hanging="180"/>
      </w:pPr>
    </w:lvl>
    <w:lvl w:ilvl="6" w:tplc="0809000F" w:tentative="1">
      <w:start w:val="1"/>
      <w:numFmt w:val="decimal"/>
      <w:lvlText w:val="%7."/>
      <w:lvlJc w:val="left"/>
      <w:pPr>
        <w:ind w:left="6660" w:hanging="360"/>
      </w:pPr>
    </w:lvl>
    <w:lvl w:ilvl="7" w:tplc="08090019" w:tentative="1">
      <w:start w:val="1"/>
      <w:numFmt w:val="lowerLetter"/>
      <w:lvlText w:val="%8."/>
      <w:lvlJc w:val="left"/>
      <w:pPr>
        <w:ind w:left="7380" w:hanging="360"/>
      </w:pPr>
    </w:lvl>
    <w:lvl w:ilvl="8" w:tplc="0809001B" w:tentative="1">
      <w:start w:val="1"/>
      <w:numFmt w:val="lowerRoman"/>
      <w:lvlText w:val="%9."/>
      <w:lvlJc w:val="right"/>
      <w:pPr>
        <w:ind w:left="8100" w:hanging="180"/>
      </w:pPr>
    </w:lvl>
  </w:abstractNum>
  <w:abstractNum w:abstractNumId="41" w15:restartNumberingAfterBreak="0">
    <w:nsid w:val="74DF4EF0"/>
    <w:multiLevelType w:val="hybridMultilevel"/>
    <w:tmpl w:val="1652BF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 w15:restartNumberingAfterBreak="0">
    <w:nsid w:val="7B73308A"/>
    <w:multiLevelType w:val="hybridMultilevel"/>
    <w:tmpl w:val="C9D6BEF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3" w15:restartNumberingAfterBreak="0">
    <w:nsid w:val="7C797019"/>
    <w:multiLevelType w:val="hybridMultilevel"/>
    <w:tmpl w:val="CF36E85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4" w15:restartNumberingAfterBreak="0">
    <w:nsid w:val="7CB6215C"/>
    <w:multiLevelType w:val="hybridMultilevel"/>
    <w:tmpl w:val="EB469D36"/>
    <w:lvl w:ilvl="0" w:tplc="7E88B510">
      <w:numFmt w:val="bullet"/>
      <w:lvlText w:val="•"/>
      <w:lvlJc w:val="left"/>
      <w:pPr>
        <w:ind w:left="720" w:hanging="360"/>
      </w:pPr>
      <w:rPr>
        <w:rFonts w:ascii="Calibri" w:eastAsia="Times New Roman"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CFE7F1A"/>
    <w:multiLevelType w:val="hybridMultilevel"/>
    <w:tmpl w:val="B1A824CC"/>
    <w:lvl w:ilvl="0" w:tplc="0809001B">
      <w:start w:val="1"/>
      <w:numFmt w:val="lowerRoman"/>
      <w:lvlText w:val="%1."/>
      <w:lvlJc w:val="right"/>
      <w:pPr>
        <w:ind w:left="2520" w:hanging="360"/>
      </w:pPr>
      <w:rPr>
        <w:rFonts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46" w15:restartNumberingAfterBreak="0">
    <w:nsid w:val="7E2E0B1F"/>
    <w:multiLevelType w:val="hybridMultilevel"/>
    <w:tmpl w:val="27B4A6DC"/>
    <w:lvl w:ilvl="0" w:tplc="B970A704">
      <w:start w:val="1"/>
      <w:numFmt w:val="decimal"/>
      <w:lvlText w:val="%1."/>
      <w:lvlJc w:val="left"/>
      <w:pPr>
        <w:tabs>
          <w:tab w:val="num" w:pos="547"/>
        </w:tabs>
        <w:ind w:left="547"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6"/>
  </w:num>
  <w:num w:numId="2">
    <w:abstractNumId w:val="38"/>
  </w:num>
  <w:num w:numId="3">
    <w:abstractNumId w:val="36"/>
  </w:num>
  <w:num w:numId="4">
    <w:abstractNumId w:val="19"/>
  </w:num>
  <w:num w:numId="5">
    <w:abstractNumId w:val="27"/>
  </w:num>
  <w:num w:numId="6">
    <w:abstractNumId w:val="2"/>
  </w:num>
  <w:num w:numId="7">
    <w:abstractNumId w:val="12"/>
  </w:num>
  <w:num w:numId="8">
    <w:abstractNumId w:val="11"/>
  </w:num>
  <w:num w:numId="9">
    <w:abstractNumId w:val="0"/>
  </w:num>
  <w:num w:numId="10">
    <w:abstractNumId w:val="35"/>
  </w:num>
  <w:num w:numId="11">
    <w:abstractNumId w:val="6"/>
  </w:num>
  <w:num w:numId="12">
    <w:abstractNumId w:val="15"/>
  </w:num>
  <w:num w:numId="13">
    <w:abstractNumId w:val="29"/>
  </w:num>
  <w:num w:numId="14">
    <w:abstractNumId w:val="3"/>
  </w:num>
  <w:num w:numId="15">
    <w:abstractNumId w:val="5"/>
  </w:num>
  <w:num w:numId="16">
    <w:abstractNumId w:val="33"/>
  </w:num>
  <w:num w:numId="17">
    <w:abstractNumId w:val="7"/>
  </w:num>
  <w:num w:numId="18">
    <w:abstractNumId w:val="21"/>
  </w:num>
  <w:num w:numId="19">
    <w:abstractNumId w:val="45"/>
  </w:num>
  <w:num w:numId="20">
    <w:abstractNumId w:val="4"/>
  </w:num>
  <w:num w:numId="21">
    <w:abstractNumId w:val="22"/>
  </w:num>
  <w:num w:numId="22">
    <w:abstractNumId w:val="20"/>
  </w:num>
  <w:num w:numId="23">
    <w:abstractNumId w:val="18"/>
  </w:num>
  <w:num w:numId="24">
    <w:abstractNumId w:val="40"/>
  </w:num>
  <w:num w:numId="25">
    <w:abstractNumId w:val="17"/>
  </w:num>
  <w:num w:numId="26">
    <w:abstractNumId w:val="34"/>
  </w:num>
  <w:num w:numId="27">
    <w:abstractNumId w:val="44"/>
  </w:num>
  <w:num w:numId="28">
    <w:abstractNumId w:val="24"/>
  </w:num>
  <w:num w:numId="29">
    <w:abstractNumId w:val="16"/>
  </w:num>
  <w:num w:numId="30">
    <w:abstractNumId w:val="13"/>
  </w:num>
  <w:num w:numId="31">
    <w:abstractNumId w:val="37"/>
  </w:num>
  <w:num w:numId="32">
    <w:abstractNumId w:val="32"/>
  </w:num>
  <w:num w:numId="33">
    <w:abstractNumId w:val="1"/>
  </w:num>
  <w:num w:numId="34">
    <w:abstractNumId w:val="9"/>
  </w:num>
  <w:num w:numId="35">
    <w:abstractNumId w:val="31"/>
  </w:num>
  <w:num w:numId="36">
    <w:abstractNumId w:val="23"/>
  </w:num>
  <w:num w:numId="37">
    <w:abstractNumId w:val="41"/>
  </w:num>
  <w:num w:numId="38">
    <w:abstractNumId w:val="42"/>
  </w:num>
  <w:num w:numId="39">
    <w:abstractNumId w:val="25"/>
  </w:num>
  <w:num w:numId="40">
    <w:abstractNumId w:val="43"/>
  </w:num>
  <w:num w:numId="41">
    <w:abstractNumId w:val="8"/>
  </w:num>
  <w:num w:numId="42">
    <w:abstractNumId w:val="39"/>
  </w:num>
  <w:num w:numId="43">
    <w:abstractNumId w:val="26"/>
  </w:num>
  <w:num w:numId="44">
    <w:abstractNumId w:val="14"/>
  </w:num>
  <w:num w:numId="45">
    <w:abstractNumId w:val="10"/>
  </w:num>
  <w:num w:numId="46">
    <w:abstractNumId w:val="28"/>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noPunctuationKerning/>
  <w:characterSpacingControl w:val="doNotCompress"/>
  <w:hdrShapeDefaults>
    <o:shapedefaults v:ext="edit" spidmax="34817" style="mso-width-relative:margin;mso-height-relative:margin"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1781"/>
    <w:rsid w:val="00001A74"/>
    <w:rsid w:val="0000364E"/>
    <w:rsid w:val="00014849"/>
    <w:rsid w:val="00026628"/>
    <w:rsid w:val="000465C5"/>
    <w:rsid w:val="0005053A"/>
    <w:rsid w:val="00050EDF"/>
    <w:rsid w:val="00062189"/>
    <w:rsid w:val="000666A0"/>
    <w:rsid w:val="000674F8"/>
    <w:rsid w:val="00071208"/>
    <w:rsid w:val="00073617"/>
    <w:rsid w:val="000736F1"/>
    <w:rsid w:val="000871A3"/>
    <w:rsid w:val="00091D8F"/>
    <w:rsid w:val="00094693"/>
    <w:rsid w:val="00094F3D"/>
    <w:rsid w:val="0009589D"/>
    <w:rsid w:val="000A4837"/>
    <w:rsid w:val="000A62EC"/>
    <w:rsid w:val="000B3BB8"/>
    <w:rsid w:val="000C01DF"/>
    <w:rsid w:val="000C2706"/>
    <w:rsid w:val="000C7717"/>
    <w:rsid w:val="000D776C"/>
    <w:rsid w:val="000D7DAD"/>
    <w:rsid w:val="000F0B62"/>
    <w:rsid w:val="000F11C0"/>
    <w:rsid w:val="000F2DEA"/>
    <w:rsid w:val="00114E7B"/>
    <w:rsid w:val="00122B7B"/>
    <w:rsid w:val="00156816"/>
    <w:rsid w:val="00167886"/>
    <w:rsid w:val="00176953"/>
    <w:rsid w:val="00180B17"/>
    <w:rsid w:val="00182993"/>
    <w:rsid w:val="00184678"/>
    <w:rsid w:val="001A0E12"/>
    <w:rsid w:val="001B39B9"/>
    <w:rsid w:val="001E0F18"/>
    <w:rsid w:val="001F6514"/>
    <w:rsid w:val="001F72BE"/>
    <w:rsid w:val="00210903"/>
    <w:rsid w:val="00212896"/>
    <w:rsid w:val="00215B4C"/>
    <w:rsid w:val="002171DB"/>
    <w:rsid w:val="00217207"/>
    <w:rsid w:val="00221C30"/>
    <w:rsid w:val="0023436B"/>
    <w:rsid w:val="00241781"/>
    <w:rsid w:val="00256982"/>
    <w:rsid w:val="002610C5"/>
    <w:rsid w:val="002714D0"/>
    <w:rsid w:val="0027736D"/>
    <w:rsid w:val="0028291D"/>
    <w:rsid w:val="00284298"/>
    <w:rsid w:val="00290A3D"/>
    <w:rsid w:val="002C0809"/>
    <w:rsid w:val="002C0858"/>
    <w:rsid w:val="002C17B9"/>
    <w:rsid w:val="002C4950"/>
    <w:rsid w:val="002C6D2A"/>
    <w:rsid w:val="002C6D61"/>
    <w:rsid w:val="002D0776"/>
    <w:rsid w:val="002E7847"/>
    <w:rsid w:val="002F5943"/>
    <w:rsid w:val="00306DD3"/>
    <w:rsid w:val="003071BF"/>
    <w:rsid w:val="0030767F"/>
    <w:rsid w:val="0031759D"/>
    <w:rsid w:val="0033479A"/>
    <w:rsid w:val="00350D4E"/>
    <w:rsid w:val="00356CA2"/>
    <w:rsid w:val="0036388F"/>
    <w:rsid w:val="00367217"/>
    <w:rsid w:val="003837B0"/>
    <w:rsid w:val="003940EA"/>
    <w:rsid w:val="003B6356"/>
    <w:rsid w:val="003C64D5"/>
    <w:rsid w:val="003D0ACA"/>
    <w:rsid w:val="003E02DE"/>
    <w:rsid w:val="003F4F42"/>
    <w:rsid w:val="00412F6A"/>
    <w:rsid w:val="00420B78"/>
    <w:rsid w:val="00434FF4"/>
    <w:rsid w:val="00437887"/>
    <w:rsid w:val="004457A5"/>
    <w:rsid w:val="00460FA6"/>
    <w:rsid w:val="00470229"/>
    <w:rsid w:val="00475508"/>
    <w:rsid w:val="0049355D"/>
    <w:rsid w:val="004A2BB9"/>
    <w:rsid w:val="004B2258"/>
    <w:rsid w:val="004D6574"/>
    <w:rsid w:val="004D7935"/>
    <w:rsid w:val="004F0827"/>
    <w:rsid w:val="004F7822"/>
    <w:rsid w:val="00506C8A"/>
    <w:rsid w:val="00512394"/>
    <w:rsid w:val="00523B10"/>
    <w:rsid w:val="00536EB7"/>
    <w:rsid w:val="005405CA"/>
    <w:rsid w:val="00550987"/>
    <w:rsid w:val="00551BEE"/>
    <w:rsid w:val="00563A89"/>
    <w:rsid w:val="00565132"/>
    <w:rsid w:val="00566F74"/>
    <w:rsid w:val="00570763"/>
    <w:rsid w:val="00574044"/>
    <w:rsid w:val="00574CD1"/>
    <w:rsid w:val="00583B13"/>
    <w:rsid w:val="005A4A5D"/>
    <w:rsid w:val="005A624C"/>
    <w:rsid w:val="005B36DF"/>
    <w:rsid w:val="005C711E"/>
    <w:rsid w:val="005E119D"/>
    <w:rsid w:val="005E3E4A"/>
    <w:rsid w:val="005E4670"/>
    <w:rsid w:val="005F33CA"/>
    <w:rsid w:val="00611BE1"/>
    <w:rsid w:val="00620EF8"/>
    <w:rsid w:val="00637440"/>
    <w:rsid w:val="00643B43"/>
    <w:rsid w:val="006557F1"/>
    <w:rsid w:val="00660442"/>
    <w:rsid w:val="00662635"/>
    <w:rsid w:val="0066419B"/>
    <w:rsid w:val="00670880"/>
    <w:rsid w:val="006744B3"/>
    <w:rsid w:val="00684E29"/>
    <w:rsid w:val="0069775B"/>
    <w:rsid w:val="006C1E3F"/>
    <w:rsid w:val="006C4D6D"/>
    <w:rsid w:val="006C4E7E"/>
    <w:rsid w:val="006E5E5F"/>
    <w:rsid w:val="006E6594"/>
    <w:rsid w:val="006F593A"/>
    <w:rsid w:val="006F63FB"/>
    <w:rsid w:val="006F725F"/>
    <w:rsid w:val="00701360"/>
    <w:rsid w:val="00710131"/>
    <w:rsid w:val="0071050F"/>
    <w:rsid w:val="00730DD9"/>
    <w:rsid w:val="00736EC5"/>
    <w:rsid w:val="00743A97"/>
    <w:rsid w:val="00745DB7"/>
    <w:rsid w:val="00756D57"/>
    <w:rsid w:val="00760F40"/>
    <w:rsid w:val="0076405D"/>
    <w:rsid w:val="00766711"/>
    <w:rsid w:val="007668F2"/>
    <w:rsid w:val="00773E2D"/>
    <w:rsid w:val="007774D7"/>
    <w:rsid w:val="00790013"/>
    <w:rsid w:val="00794072"/>
    <w:rsid w:val="007A354A"/>
    <w:rsid w:val="007B36B7"/>
    <w:rsid w:val="007B6A81"/>
    <w:rsid w:val="007C583A"/>
    <w:rsid w:val="007E3A31"/>
    <w:rsid w:val="007E411E"/>
    <w:rsid w:val="007E45C2"/>
    <w:rsid w:val="007F19F0"/>
    <w:rsid w:val="007F2858"/>
    <w:rsid w:val="00803F22"/>
    <w:rsid w:val="008045A5"/>
    <w:rsid w:val="00817B17"/>
    <w:rsid w:val="00821500"/>
    <w:rsid w:val="00845528"/>
    <w:rsid w:val="008458FD"/>
    <w:rsid w:val="008464D1"/>
    <w:rsid w:val="00852879"/>
    <w:rsid w:val="00853B07"/>
    <w:rsid w:val="00854F6F"/>
    <w:rsid w:val="00867A84"/>
    <w:rsid w:val="00894DCE"/>
    <w:rsid w:val="0089714D"/>
    <w:rsid w:val="008B5E16"/>
    <w:rsid w:val="008F216C"/>
    <w:rsid w:val="008F70FB"/>
    <w:rsid w:val="00904853"/>
    <w:rsid w:val="00911A84"/>
    <w:rsid w:val="00913057"/>
    <w:rsid w:val="00915BB9"/>
    <w:rsid w:val="009163BF"/>
    <w:rsid w:val="0091645A"/>
    <w:rsid w:val="009617AA"/>
    <w:rsid w:val="0098431C"/>
    <w:rsid w:val="009913AD"/>
    <w:rsid w:val="0099438F"/>
    <w:rsid w:val="00996179"/>
    <w:rsid w:val="009A6A09"/>
    <w:rsid w:val="009B383C"/>
    <w:rsid w:val="009D6586"/>
    <w:rsid w:val="009F5B83"/>
    <w:rsid w:val="00A10118"/>
    <w:rsid w:val="00A129A4"/>
    <w:rsid w:val="00A13D7A"/>
    <w:rsid w:val="00A21912"/>
    <w:rsid w:val="00A2275D"/>
    <w:rsid w:val="00A22DA5"/>
    <w:rsid w:val="00A27B9C"/>
    <w:rsid w:val="00A304BF"/>
    <w:rsid w:val="00A4276C"/>
    <w:rsid w:val="00A42DDB"/>
    <w:rsid w:val="00A46121"/>
    <w:rsid w:val="00A625AE"/>
    <w:rsid w:val="00A76268"/>
    <w:rsid w:val="00A778DF"/>
    <w:rsid w:val="00A81A8E"/>
    <w:rsid w:val="00A841A2"/>
    <w:rsid w:val="00A914CB"/>
    <w:rsid w:val="00A955A0"/>
    <w:rsid w:val="00A97574"/>
    <w:rsid w:val="00AC0A6E"/>
    <w:rsid w:val="00AC387A"/>
    <w:rsid w:val="00AC46F0"/>
    <w:rsid w:val="00AD3981"/>
    <w:rsid w:val="00AF3C3D"/>
    <w:rsid w:val="00B07FB3"/>
    <w:rsid w:val="00B10F1E"/>
    <w:rsid w:val="00B21F70"/>
    <w:rsid w:val="00B2248F"/>
    <w:rsid w:val="00B634B4"/>
    <w:rsid w:val="00B65EC2"/>
    <w:rsid w:val="00B7748E"/>
    <w:rsid w:val="00B8493B"/>
    <w:rsid w:val="00B92C6C"/>
    <w:rsid w:val="00B957A9"/>
    <w:rsid w:val="00B96413"/>
    <w:rsid w:val="00BA0F5A"/>
    <w:rsid w:val="00BB15CB"/>
    <w:rsid w:val="00BB7ECB"/>
    <w:rsid w:val="00BE0C41"/>
    <w:rsid w:val="00BF24E1"/>
    <w:rsid w:val="00C00C6E"/>
    <w:rsid w:val="00C01B7D"/>
    <w:rsid w:val="00C11A22"/>
    <w:rsid w:val="00C12092"/>
    <w:rsid w:val="00C1278D"/>
    <w:rsid w:val="00C155BE"/>
    <w:rsid w:val="00C224BE"/>
    <w:rsid w:val="00C43A3B"/>
    <w:rsid w:val="00C44310"/>
    <w:rsid w:val="00C44F9F"/>
    <w:rsid w:val="00C51486"/>
    <w:rsid w:val="00C51BC4"/>
    <w:rsid w:val="00C52A9D"/>
    <w:rsid w:val="00C564C2"/>
    <w:rsid w:val="00C90ABE"/>
    <w:rsid w:val="00C91A40"/>
    <w:rsid w:val="00CA7AC6"/>
    <w:rsid w:val="00CB7544"/>
    <w:rsid w:val="00CC5E3B"/>
    <w:rsid w:val="00CC6AF4"/>
    <w:rsid w:val="00CC73EC"/>
    <w:rsid w:val="00CD38A2"/>
    <w:rsid w:val="00CD63D2"/>
    <w:rsid w:val="00CF1A15"/>
    <w:rsid w:val="00D05F8E"/>
    <w:rsid w:val="00D0689D"/>
    <w:rsid w:val="00D06F96"/>
    <w:rsid w:val="00D13166"/>
    <w:rsid w:val="00D20680"/>
    <w:rsid w:val="00D21CF0"/>
    <w:rsid w:val="00D72544"/>
    <w:rsid w:val="00D75630"/>
    <w:rsid w:val="00D82B22"/>
    <w:rsid w:val="00D877E0"/>
    <w:rsid w:val="00D87D2B"/>
    <w:rsid w:val="00D903FA"/>
    <w:rsid w:val="00DA155D"/>
    <w:rsid w:val="00DC03CB"/>
    <w:rsid w:val="00DC0F59"/>
    <w:rsid w:val="00DC5B55"/>
    <w:rsid w:val="00DD11FB"/>
    <w:rsid w:val="00DD51E8"/>
    <w:rsid w:val="00DD6DC7"/>
    <w:rsid w:val="00DE02A6"/>
    <w:rsid w:val="00DF39FF"/>
    <w:rsid w:val="00E26768"/>
    <w:rsid w:val="00E33784"/>
    <w:rsid w:val="00E37FDC"/>
    <w:rsid w:val="00E42B8F"/>
    <w:rsid w:val="00E47C46"/>
    <w:rsid w:val="00E529AF"/>
    <w:rsid w:val="00E6090E"/>
    <w:rsid w:val="00E63760"/>
    <w:rsid w:val="00E823FA"/>
    <w:rsid w:val="00E91F81"/>
    <w:rsid w:val="00E93325"/>
    <w:rsid w:val="00EA0CEC"/>
    <w:rsid w:val="00EA600B"/>
    <w:rsid w:val="00EC1957"/>
    <w:rsid w:val="00ED1F46"/>
    <w:rsid w:val="00ED44A2"/>
    <w:rsid w:val="00EE10AC"/>
    <w:rsid w:val="00EE5EAD"/>
    <w:rsid w:val="00EF0031"/>
    <w:rsid w:val="00F03567"/>
    <w:rsid w:val="00F1548B"/>
    <w:rsid w:val="00F4190F"/>
    <w:rsid w:val="00F422E7"/>
    <w:rsid w:val="00F444A1"/>
    <w:rsid w:val="00F444D7"/>
    <w:rsid w:val="00F539A9"/>
    <w:rsid w:val="00F61399"/>
    <w:rsid w:val="00F66FFE"/>
    <w:rsid w:val="00F7032D"/>
    <w:rsid w:val="00F81E6B"/>
    <w:rsid w:val="00F8289A"/>
    <w:rsid w:val="00F8787B"/>
    <w:rsid w:val="00F91CFC"/>
    <w:rsid w:val="00F91D0D"/>
    <w:rsid w:val="00FC5460"/>
    <w:rsid w:val="00FD1FCA"/>
    <w:rsid w:val="00FD28F4"/>
    <w:rsid w:val="00FE11BC"/>
    <w:rsid w:val="00FE1AF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style="mso-width-relative:margin;mso-height-relative:margin" fillcolor="white">
      <v:fill color="white"/>
    </o:shapedefaults>
    <o:shapelayout v:ext="edit">
      <o:idmap v:ext="edit" data="1"/>
    </o:shapelayout>
  </w:shapeDefaults>
  <w:decimalSymbol w:val="."/>
  <w:listSeparator w:val=","/>
  <w15:docId w15:val="{D1B1EC69-6CE3-44BF-96FB-A497B1121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uiPriority="48"/>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sz w:val="24"/>
      <w:szCs w:val="24"/>
    </w:rPr>
  </w:style>
  <w:style w:type="paragraph" w:styleId="Heading1">
    <w:name w:val="heading 1"/>
    <w:basedOn w:val="Normal"/>
    <w:next w:val="Normal"/>
    <w:qFormat/>
    <w:pPr>
      <w:keepNext/>
      <w:jc w:val="center"/>
      <w:outlineLvl w:val="0"/>
    </w:pPr>
    <w:rPr>
      <w:b/>
      <w:bCs/>
      <w:color w:val="33CCFF"/>
      <w:sz w:val="118"/>
    </w:rPr>
  </w:style>
  <w:style w:type="paragraph" w:styleId="Heading2">
    <w:name w:val="heading 2"/>
    <w:basedOn w:val="Normal"/>
    <w:next w:val="Normal"/>
    <w:qFormat/>
    <w:pPr>
      <w:keepNext/>
      <w:outlineLvl w:val="1"/>
    </w:pPr>
    <w:rPr>
      <w:b/>
      <w:bCs/>
    </w:rPr>
  </w:style>
  <w:style w:type="paragraph" w:styleId="Heading3">
    <w:name w:val="heading 3"/>
    <w:basedOn w:val="Normal"/>
    <w:next w:val="Normal"/>
    <w:qFormat/>
    <w:pPr>
      <w:keepNext/>
      <w:outlineLvl w:val="2"/>
    </w:pPr>
    <w:rPr>
      <w:b/>
      <w:bCs/>
      <w:sz w:val="28"/>
    </w:rPr>
  </w:style>
  <w:style w:type="paragraph" w:styleId="Heading4">
    <w:name w:val="heading 4"/>
    <w:basedOn w:val="Normal"/>
    <w:next w:val="Normal"/>
    <w:qFormat/>
    <w:pPr>
      <w:keepNext/>
      <w:jc w:val="both"/>
      <w:outlineLvl w:val="3"/>
    </w:pPr>
    <w:rPr>
      <w:sz w:val="40"/>
    </w:rPr>
  </w:style>
  <w:style w:type="paragraph" w:styleId="Heading5">
    <w:name w:val="heading 5"/>
    <w:basedOn w:val="Normal"/>
    <w:next w:val="Normal"/>
    <w:qFormat/>
    <w:pPr>
      <w:keepNext/>
      <w:outlineLvl w:val="4"/>
    </w:pPr>
    <w:rPr>
      <w:sz w:val="40"/>
    </w:rPr>
  </w:style>
  <w:style w:type="paragraph" w:styleId="Heading6">
    <w:name w:val="heading 6"/>
    <w:basedOn w:val="Normal"/>
    <w:next w:val="Normal"/>
    <w:qFormat/>
    <w:pPr>
      <w:keepNext/>
      <w:outlineLvl w:val="5"/>
    </w:pPr>
    <w:rPr>
      <w:sz w:val="28"/>
    </w:rPr>
  </w:style>
  <w:style w:type="paragraph" w:styleId="Heading7">
    <w:name w:val="heading 7"/>
    <w:basedOn w:val="Normal"/>
    <w:next w:val="Normal"/>
    <w:qFormat/>
    <w:pPr>
      <w:keepNext/>
      <w:jc w:val="center"/>
      <w:outlineLvl w:val="6"/>
    </w:pPr>
    <w:rPr>
      <w:color w:val="000080"/>
      <w:sz w:val="118"/>
    </w:rPr>
  </w:style>
  <w:style w:type="paragraph" w:styleId="Heading8">
    <w:name w:val="heading 8"/>
    <w:basedOn w:val="Normal"/>
    <w:next w:val="Normal"/>
    <w:qFormat/>
    <w:pPr>
      <w:keepNext/>
      <w:jc w:val="center"/>
      <w:outlineLvl w:val="7"/>
    </w:pPr>
    <w:rPr>
      <w:b/>
      <w:bCs/>
      <w:color w:val="FF6600"/>
      <w:sz w:val="118"/>
    </w:rPr>
  </w:style>
  <w:style w:type="paragraph" w:styleId="Heading9">
    <w:name w:val="heading 9"/>
    <w:basedOn w:val="Normal"/>
    <w:next w:val="Normal"/>
    <w:qFormat/>
    <w:pPr>
      <w:keepNext/>
      <w:outlineLvl w:val="8"/>
    </w:pPr>
    <w:rPr>
      <w:b/>
      <w:bCs/>
      <w:color w:val="008000"/>
      <w:sz w:val="1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sz w:val="96"/>
    </w:rPr>
  </w:style>
  <w:style w:type="character" w:styleId="Hyperlink">
    <w:name w:val="Hyperlink"/>
    <w:rPr>
      <w:color w:val="0000FF"/>
      <w:u w:val="single"/>
    </w:rPr>
  </w:style>
  <w:style w:type="paragraph" w:styleId="BodyText">
    <w:name w:val="Body Text"/>
    <w:basedOn w:val="Normal"/>
    <w:pPr>
      <w:jc w:val="both"/>
    </w:pPr>
    <w:rPr>
      <w:b/>
      <w:bCs/>
    </w:rPr>
  </w:style>
  <w:style w:type="paragraph" w:styleId="BodyText2">
    <w:name w:val="Body Text 2"/>
    <w:basedOn w:val="Normal"/>
    <w:rPr>
      <w:b/>
      <w:bCs/>
    </w:rPr>
  </w:style>
  <w:style w:type="paragraph" w:styleId="BodyTextIndent">
    <w:name w:val="Body Text Indent"/>
    <w:basedOn w:val="Normal"/>
    <w:pPr>
      <w:spacing w:before="100" w:beforeAutospacing="1" w:after="100" w:afterAutospacing="1"/>
      <w:ind w:left="360"/>
      <w:jc w:val="both"/>
    </w:pPr>
    <w:rPr>
      <w:rFonts w:cs="Arial"/>
      <w:color w:val="000000"/>
      <w:sz w:val="22"/>
      <w:szCs w:val="22"/>
      <w:lang w:eastAsia="en-GB"/>
    </w:rPr>
  </w:style>
  <w:style w:type="character" w:customStyle="1" w:styleId="image-copyright">
    <w:name w:val="image-copyright"/>
    <w:basedOn w:val="DefaultParagraphFont"/>
  </w:style>
  <w:style w:type="paragraph" w:styleId="Header">
    <w:name w:val="header"/>
    <w:basedOn w:val="Normal"/>
    <w:rsid w:val="00091D8F"/>
    <w:pPr>
      <w:tabs>
        <w:tab w:val="center" w:pos="4320"/>
        <w:tab w:val="right" w:pos="8640"/>
      </w:tabs>
    </w:pPr>
    <w:rPr>
      <w:sz w:val="22"/>
      <w:szCs w:val="20"/>
    </w:rPr>
  </w:style>
  <w:style w:type="paragraph" w:customStyle="1" w:styleId="Default">
    <w:name w:val="Default"/>
    <w:rsid w:val="00DD51E8"/>
    <w:pPr>
      <w:autoSpaceDE w:val="0"/>
      <w:autoSpaceDN w:val="0"/>
      <w:adjustRightInd w:val="0"/>
    </w:pPr>
    <w:rPr>
      <w:rFonts w:ascii="Helvetica 55 Roman" w:hAnsi="Helvetica 55 Roman" w:cs="Helvetica 55 Roman"/>
      <w:color w:val="000000"/>
      <w:sz w:val="24"/>
      <w:szCs w:val="24"/>
      <w:lang w:eastAsia="en-GB"/>
    </w:rPr>
  </w:style>
  <w:style w:type="paragraph" w:customStyle="1" w:styleId="Pa3">
    <w:name w:val="Pa3"/>
    <w:basedOn w:val="Default"/>
    <w:next w:val="Default"/>
    <w:rsid w:val="00DD51E8"/>
    <w:pPr>
      <w:spacing w:line="181" w:lineRule="atLeast"/>
    </w:pPr>
    <w:rPr>
      <w:rFonts w:cs="Times New Roman"/>
      <w:color w:val="auto"/>
    </w:rPr>
  </w:style>
  <w:style w:type="paragraph" w:customStyle="1" w:styleId="Pa4">
    <w:name w:val="Pa4"/>
    <w:basedOn w:val="Default"/>
    <w:next w:val="Default"/>
    <w:rsid w:val="00DD51E8"/>
    <w:pPr>
      <w:spacing w:line="181" w:lineRule="atLeast"/>
    </w:pPr>
    <w:rPr>
      <w:rFonts w:cs="Times New Roman"/>
      <w:color w:val="auto"/>
    </w:rPr>
  </w:style>
  <w:style w:type="character" w:customStyle="1" w:styleId="A4">
    <w:name w:val="A4"/>
    <w:rsid w:val="00DD51E8"/>
    <w:rPr>
      <w:rFonts w:cs="Helvetica 55 Roman"/>
      <w:color w:val="000000"/>
      <w:sz w:val="18"/>
      <w:szCs w:val="18"/>
    </w:rPr>
  </w:style>
  <w:style w:type="paragraph" w:customStyle="1" w:styleId="Pa5">
    <w:name w:val="Pa5"/>
    <w:basedOn w:val="Default"/>
    <w:next w:val="Default"/>
    <w:rsid w:val="00DD51E8"/>
    <w:pPr>
      <w:spacing w:line="201" w:lineRule="atLeast"/>
    </w:pPr>
    <w:rPr>
      <w:rFonts w:cs="Times New Roman"/>
      <w:color w:val="auto"/>
    </w:rPr>
  </w:style>
  <w:style w:type="paragraph" w:customStyle="1" w:styleId="Pa6">
    <w:name w:val="Pa6"/>
    <w:basedOn w:val="Default"/>
    <w:next w:val="Default"/>
    <w:rsid w:val="00DD51E8"/>
    <w:pPr>
      <w:spacing w:line="201" w:lineRule="atLeast"/>
    </w:pPr>
    <w:rPr>
      <w:rFonts w:cs="Times New Roman"/>
      <w:color w:val="auto"/>
    </w:rPr>
  </w:style>
  <w:style w:type="paragraph" w:styleId="Footer">
    <w:name w:val="footer"/>
    <w:basedOn w:val="Normal"/>
    <w:rsid w:val="00756D57"/>
    <w:pPr>
      <w:tabs>
        <w:tab w:val="center" w:pos="4320"/>
        <w:tab w:val="right" w:pos="8640"/>
      </w:tabs>
    </w:pPr>
  </w:style>
  <w:style w:type="character" w:styleId="PageNumber">
    <w:name w:val="page number"/>
    <w:basedOn w:val="DefaultParagraphFont"/>
    <w:rsid w:val="00756D57"/>
  </w:style>
  <w:style w:type="paragraph" w:styleId="Subtitle">
    <w:name w:val="Subtitle"/>
    <w:basedOn w:val="Normal"/>
    <w:qFormat/>
    <w:rsid w:val="00D05F8E"/>
    <w:rPr>
      <w:rFonts w:ascii="Times New Roman" w:hAnsi="Times New Roman"/>
      <w:b/>
      <w:bCs/>
    </w:rPr>
  </w:style>
  <w:style w:type="paragraph" w:styleId="NormalWeb">
    <w:name w:val="Normal (Web)"/>
    <w:basedOn w:val="Normal"/>
    <w:rsid w:val="00475508"/>
    <w:pPr>
      <w:spacing w:before="100" w:beforeAutospacing="1" w:after="100" w:afterAutospacing="1"/>
    </w:pPr>
    <w:rPr>
      <w:rFonts w:ascii="Times New Roman" w:hAnsi="Times New Roman"/>
      <w:lang w:val="en-US"/>
    </w:rPr>
  </w:style>
  <w:style w:type="paragraph" w:styleId="ListParagraph">
    <w:name w:val="List Paragraph"/>
    <w:basedOn w:val="Normal"/>
    <w:uiPriority w:val="34"/>
    <w:qFormat/>
    <w:rsid w:val="00EE10AC"/>
    <w:pPr>
      <w:spacing w:after="200" w:line="276" w:lineRule="auto"/>
      <w:ind w:left="720"/>
      <w:contextualSpacing/>
    </w:pPr>
    <w:rPr>
      <w:rFonts w:ascii="Calibri" w:eastAsia="Calibri" w:hAnsi="Calibri"/>
      <w:sz w:val="22"/>
      <w:szCs w:val="22"/>
    </w:rPr>
  </w:style>
  <w:style w:type="character" w:customStyle="1" w:styleId="A2">
    <w:name w:val="A2"/>
    <w:rsid w:val="00A13D7A"/>
    <w:rPr>
      <w:rFonts w:cs="Helvetica 45 Light"/>
      <w:color w:val="000000"/>
      <w:sz w:val="18"/>
      <w:szCs w:val="18"/>
    </w:rPr>
  </w:style>
  <w:style w:type="table" w:customStyle="1" w:styleId="TableGrid">
    <w:name w:val="TableGrid"/>
    <w:rsid w:val="00C00C6E"/>
    <w:rPr>
      <w:rFonts w:ascii="Calibri" w:hAnsi="Calibri"/>
      <w:sz w:val="22"/>
      <w:szCs w:val="22"/>
      <w:lang w:eastAsia="en-GB"/>
    </w:rPr>
    <w:tblPr>
      <w:tblCellMar>
        <w:top w:w="0" w:type="dxa"/>
        <w:left w:w="0" w:type="dxa"/>
        <w:bottom w:w="0" w:type="dxa"/>
        <w:right w:w="0" w:type="dxa"/>
      </w:tblCellMar>
    </w:tblPr>
  </w:style>
  <w:style w:type="table" w:customStyle="1" w:styleId="TableGrid1">
    <w:name w:val="TableGrid1"/>
    <w:rsid w:val="00E6090E"/>
    <w:rPr>
      <w:rFonts w:ascii="Calibri" w:hAnsi="Calibri"/>
      <w:sz w:val="22"/>
      <w:szCs w:val="22"/>
      <w:lang w:eastAsia="en-GB"/>
    </w:r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F81E6B"/>
    <w:rPr>
      <w:rFonts w:ascii="Tahoma" w:hAnsi="Tahoma" w:cs="Tahoma"/>
      <w:sz w:val="16"/>
      <w:szCs w:val="16"/>
    </w:rPr>
  </w:style>
  <w:style w:type="character" w:customStyle="1" w:styleId="BalloonTextChar">
    <w:name w:val="Balloon Text Char"/>
    <w:basedOn w:val="DefaultParagraphFont"/>
    <w:link w:val="BalloonText"/>
    <w:uiPriority w:val="99"/>
    <w:semiHidden/>
    <w:rsid w:val="00F81E6B"/>
    <w:rPr>
      <w:rFonts w:ascii="Tahoma" w:hAnsi="Tahoma" w:cs="Tahoma"/>
      <w:sz w:val="16"/>
      <w:szCs w:val="16"/>
    </w:rPr>
  </w:style>
  <w:style w:type="character" w:styleId="FollowedHyperlink">
    <w:name w:val="FollowedHyperlink"/>
    <w:basedOn w:val="DefaultParagraphFont"/>
    <w:uiPriority w:val="99"/>
    <w:semiHidden/>
    <w:unhideWhenUsed/>
    <w:rsid w:val="006E5E5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40662">
      <w:bodyDiv w:val="1"/>
      <w:marLeft w:val="0"/>
      <w:marRight w:val="0"/>
      <w:marTop w:val="0"/>
      <w:marBottom w:val="0"/>
      <w:divBdr>
        <w:top w:val="none" w:sz="0" w:space="0" w:color="auto"/>
        <w:left w:val="none" w:sz="0" w:space="0" w:color="auto"/>
        <w:bottom w:val="none" w:sz="0" w:space="0" w:color="auto"/>
        <w:right w:val="none" w:sz="0" w:space="0" w:color="auto"/>
      </w:divBdr>
    </w:div>
    <w:div w:id="29838583">
      <w:bodyDiv w:val="1"/>
      <w:marLeft w:val="0"/>
      <w:marRight w:val="0"/>
      <w:marTop w:val="0"/>
      <w:marBottom w:val="0"/>
      <w:divBdr>
        <w:top w:val="none" w:sz="0" w:space="0" w:color="auto"/>
        <w:left w:val="none" w:sz="0" w:space="0" w:color="auto"/>
        <w:bottom w:val="none" w:sz="0" w:space="0" w:color="auto"/>
        <w:right w:val="none" w:sz="0" w:space="0" w:color="auto"/>
      </w:divBdr>
    </w:div>
    <w:div w:id="60906787">
      <w:bodyDiv w:val="1"/>
      <w:marLeft w:val="0"/>
      <w:marRight w:val="0"/>
      <w:marTop w:val="0"/>
      <w:marBottom w:val="0"/>
      <w:divBdr>
        <w:top w:val="none" w:sz="0" w:space="0" w:color="auto"/>
        <w:left w:val="none" w:sz="0" w:space="0" w:color="auto"/>
        <w:bottom w:val="none" w:sz="0" w:space="0" w:color="auto"/>
        <w:right w:val="none" w:sz="0" w:space="0" w:color="auto"/>
      </w:divBdr>
    </w:div>
    <w:div w:id="668366726">
      <w:bodyDiv w:val="1"/>
      <w:marLeft w:val="0"/>
      <w:marRight w:val="0"/>
      <w:marTop w:val="0"/>
      <w:marBottom w:val="0"/>
      <w:divBdr>
        <w:top w:val="none" w:sz="0" w:space="0" w:color="auto"/>
        <w:left w:val="none" w:sz="0" w:space="0" w:color="auto"/>
        <w:bottom w:val="none" w:sz="0" w:space="0" w:color="auto"/>
        <w:right w:val="none" w:sz="0" w:space="0" w:color="auto"/>
      </w:divBdr>
    </w:div>
    <w:div w:id="1349680414">
      <w:bodyDiv w:val="1"/>
      <w:marLeft w:val="0"/>
      <w:marRight w:val="0"/>
      <w:marTop w:val="0"/>
      <w:marBottom w:val="0"/>
      <w:divBdr>
        <w:top w:val="none" w:sz="0" w:space="0" w:color="auto"/>
        <w:left w:val="none" w:sz="0" w:space="0" w:color="auto"/>
        <w:bottom w:val="none" w:sz="0" w:space="0" w:color="auto"/>
        <w:right w:val="none" w:sz="0" w:space="0" w:color="auto"/>
      </w:divBdr>
      <w:divsChild>
        <w:div w:id="922832220">
          <w:marLeft w:val="0"/>
          <w:marRight w:val="0"/>
          <w:marTop w:val="100"/>
          <w:marBottom w:val="100"/>
          <w:divBdr>
            <w:top w:val="none" w:sz="0" w:space="0" w:color="auto"/>
            <w:left w:val="none" w:sz="0" w:space="0" w:color="auto"/>
            <w:bottom w:val="none" w:sz="0" w:space="0" w:color="auto"/>
            <w:right w:val="none" w:sz="0" w:space="0" w:color="auto"/>
          </w:divBdr>
          <w:divsChild>
            <w:div w:id="563758273">
              <w:marLeft w:val="0"/>
              <w:marRight w:val="0"/>
              <w:marTop w:val="0"/>
              <w:marBottom w:val="0"/>
              <w:divBdr>
                <w:top w:val="none" w:sz="0" w:space="0" w:color="auto"/>
                <w:left w:val="none" w:sz="0" w:space="0" w:color="auto"/>
                <w:bottom w:val="none" w:sz="0" w:space="0" w:color="auto"/>
                <w:right w:val="none" w:sz="0" w:space="0" w:color="auto"/>
              </w:divBdr>
              <w:divsChild>
                <w:div w:id="1332248205">
                  <w:marLeft w:val="0"/>
                  <w:marRight w:val="0"/>
                  <w:marTop w:val="0"/>
                  <w:marBottom w:val="0"/>
                  <w:divBdr>
                    <w:top w:val="none" w:sz="0" w:space="0" w:color="auto"/>
                    <w:left w:val="none" w:sz="0" w:space="0" w:color="auto"/>
                    <w:bottom w:val="none" w:sz="0" w:space="0" w:color="auto"/>
                    <w:right w:val="none" w:sz="0" w:space="0" w:color="auto"/>
                  </w:divBdr>
                  <w:divsChild>
                    <w:div w:id="457725256">
                      <w:marLeft w:val="0"/>
                      <w:marRight w:val="0"/>
                      <w:marTop w:val="0"/>
                      <w:marBottom w:val="0"/>
                      <w:divBdr>
                        <w:top w:val="none" w:sz="0" w:space="0" w:color="auto"/>
                        <w:left w:val="none" w:sz="0" w:space="0" w:color="auto"/>
                        <w:bottom w:val="none" w:sz="0" w:space="0" w:color="auto"/>
                        <w:right w:val="none" w:sz="0" w:space="0" w:color="auto"/>
                      </w:divBdr>
                      <w:divsChild>
                        <w:div w:id="675183589">
                          <w:marLeft w:val="0"/>
                          <w:marRight w:val="0"/>
                          <w:marTop w:val="0"/>
                          <w:marBottom w:val="0"/>
                          <w:divBdr>
                            <w:top w:val="none" w:sz="0" w:space="0" w:color="auto"/>
                            <w:left w:val="none" w:sz="0" w:space="0" w:color="auto"/>
                            <w:bottom w:val="none" w:sz="0" w:space="0" w:color="auto"/>
                            <w:right w:val="none" w:sz="0" w:space="0" w:color="auto"/>
                          </w:divBdr>
                          <w:divsChild>
                            <w:div w:id="988945251">
                              <w:marLeft w:val="0"/>
                              <w:marRight w:val="0"/>
                              <w:marTop w:val="0"/>
                              <w:marBottom w:val="0"/>
                              <w:divBdr>
                                <w:top w:val="none" w:sz="0" w:space="0" w:color="auto"/>
                                <w:left w:val="none" w:sz="0" w:space="0" w:color="auto"/>
                                <w:bottom w:val="none" w:sz="0" w:space="0" w:color="auto"/>
                                <w:right w:val="none" w:sz="0" w:space="0" w:color="auto"/>
                              </w:divBdr>
                              <w:divsChild>
                                <w:div w:id="687683966">
                                  <w:marLeft w:val="0"/>
                                  <w:marRight w:val="0"/>
                                  <w:marTop w:val="0"/>
                                  <w:marBottom w:val="0"/>
                                  <w:divBdr>
                                    <w:top w:val="none" w:sz="0" w:space="0" w:color="auto"/>
                                    <w:left w:val="none" w:sz="0" w:space="0" w:color="auto"/>
                                    <w:bottom w:val="none" w:sz="0" w:space="0" w:color="auto"/>
                                    <w:right w:val="none" w:sz="0" w:space="0" w:color="auto"/>
                                  </w:divBdr>
                                  <w:divsChild>
                                    <w:div w:id="1520198734">
                                      <w:marLeft w:val="0"/>
                                      <w:marRight w:val="0"/>
                                      <w:marTop w:val="0"/>
                                      <w:marBottom w:val="0"/>
                                      <w:divBdr>
                                        <w:top w:val="none" w:sz="0" w:space="0" w:color="auto"/>
                                        <w:left w:val="none" w:sz="0" w:space="0" w:color="auto"/>
                                        <w:bottom w:val="none" w:sz="0" w:space="0" w:color="auto"/>
                                        <w:right w:val="none" w:sz="0" w:space="0" w:color="auto"/>
                                      </w:divBdr>
                                      <w:divsChild>
                                        <w:div w:id="860163098">
                                          <w:marLeft w:val="0"/>
                                          <w:marRight w:val="0"/>
                                          <w:marTop w:val="0"/>
                                          <w:marBottom w:val="0"/>
                                          <w:divBdr>
                                            <w:top w:val="none" w:sz="0" w:space="0" w:color="auto"/>
                                            <w:left w:val="none" w:sz="0" w:space="0" w:color="auto"/>
                                            <w:bottom w:val="none" w:sz="0" w:space="0" w:color="auto"/>
                                            <w:right w:val="none" w:sz="0" w:space="0" w:color="auto"/>
                                          </w:divBdr>
                                          <w:divsChild>
                                            <w:div w:id="17440001">
                                              <w:marLeft w:val="0"/>
                                              <w:marRight w:val="0"/>
                                              <w:marTop w:val="0"/>
                                              <w:marBottom w:val="0"/>
                                              <w:divBdr>
                                                <w:top w:val="none" w:sz="0" w:space="0" w:color="auto"/>
                                                <w:left w:val="none" w:sz="0" w:space="0" w:color="auto"/>
                                                <w:bottom w:val="none" w:sz="0" w:space="0" w:color="auto"/>
                                                <w:right w:val="none" w:sz="0" w:space="0" w:color="auto"/>
                                              </w:divBdr>
                                              <w:divsChild>
                                                <w:div w:id="100902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81883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yperlink" Target="https://www.britishcycling.org.uk/go-ride/article/goridest-Go-Ride-for-Schools" TargetMode="Externa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hyperlink" Target="http://www.wysport.co.uk/programmes-services/wy-school-games/school-games-resources/"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https://evolve.edufocus.co.uk/evco10/evchome_public.asp?domain=leedsvisits.org.uk" TargetMode="External"/><Relationship Id="rId29" Type="http://schemas.openxmlformats.org/officeDocument/2006/relationships/hyperlink" Target="http://www.badmintonengland.co.uk/cpnsc"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1.emf"/><Relationship Id="rId32" Type="http://schemas.openxmlformats.org/officeDocument/2006/relationships/hyperlink" Target="http://www.british-gymnastics.org"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yperlink" Target="http://www.british-gymnastics.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s://bocciaengland.org.uk/" TargetMode="External"/><Relationship Id="rId35" Type="http://schemas.openxmlformats.org/officeDocument/2006/relationships/hyperlink" Target="http://cycleleeds.org.uk/training-in-schools/overvie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2E5140313763540BB6B5188163F0956" ma:contentTypeVersion="1" ma:contentTypeDescription="Create a new document." ma:contentTypeScope="" ma:versionID="edce79f1e2b8fe39124a910053d8b3db">
  <xsd:schema xmlns:xsd="http://www.w3.org/2001/XMLSchema" xmlns:xs="http://www.w3.org/2001/XMLSchema" xmlns:p="http://schemas.microsoft.com/office/2006/metadata/properties" xmlns:ns1="http://schemas.microsoft.com/sharepoint/v3" targetNamespace="http://schemas.microsoft.com/office/2006/metadata/properties" ma:root="true" ma:fieldsID="a447206dab0015f8b9f8924535193e8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A5C876-9513-49FC-9933-183827AE2945}">
  <ds:schemaRefs>
    <ds:schemaRef ds:uri="http://schemas.microsoft.com/sharepoint/v3"/>
    <ds:schemaRef ds:uri="http://purl.org/dc/elements/1.1/"/>
    <ds:schemaRef ds:uri="http://schemas.microsoft.com/office/2006/documentManagement/types"/>
    <ds:schemaRef ds:uri="http://purl.org/dc/terms/"/>
    <ds:schemaRef ds:uri="http://purl.org/dc/dcmitype/"/>
    <ds:schemaRef ds:uri="http://www.w3.org/XML/1998/namespac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8B83B908-0DA6-4AAD-A96C-B8A0FDA29519}">
  <ds:schemaRefs>
    <ds:schemaRef ds:uri="http://schemas.microsoft.com/sharepoint/v3/contenttype/forms"/>
  </ds:schemaRefs>
</ds:datastoreItem>
</file>

<file path=customXml/itemProps3.xml><?xml version="1.0" encoding="utf-8"?>
<ds:datastoreItem xmlns:ds="http://schemas.openxmlformats.org/officeDocument/2006/customXml" ds:itemID="{EA9445D8-0473-47C6-9CC3-60A237AF86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3C7B407-C144-4218-9A3E-745CA1420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FEB7813B</Template>
  <TotalTime>1</TotalTime>
  <Pages>25</Pages>
  <Words>10867</Words>
  <Characters>61948</Characters>
  <Application>Microsoft Office Word</Application>
  <DocSecurity>0</DocSecurity>
  <Lines>516</Lines>
  <Paragraphs>145</Paragraphs>
  <ScaleCrop>false</ScaleCrop>
  <HeadingPairs>
    <vt:vector size="2" baseType="variant">
      <vt:variant>
        <vt:lpstr>Title</vt:lpstr>
      </vt:variant>
      <vt:variant>
        <vt:i4>1</vt:i4>
      </vt:variant>
    </vt:vector>
  </HeadingPairs>
  <TitlesOfParts>
    <vt:vector size="1" baseType="lpstr">
      <vt:lpstr>PRIESTHORPE SCHOOL SPORT PARTNERSHIP</vt:lpstr>
    </vt:vector>
  </TitlesOfParts>
  <Company>Research Machines plc.</Company>
  <LinksUpToDate>false</LinksUpToDate>
  <CharactersWithSpaces>72670</CharactersWithSpaces>
  <SharedDoc>false</SharedDoc>
  <HLinks>
    <vt:vector size="36" baseType="variant">
      <vt:variant>
        <vt:i4>1441874</vt:i4>
      </vt:variant>
      <vt:variant>
        <vt:i4>15</vt:i4>
      </vt:variant>
      <vt:variant>
        <vt:i4>0</vt:i4>
      </vt:variant>
      <vt:variant>
        <vt:i4>5</vt:i4>
      </vt:variant>
      <vt:variant>
        <vt:lpwstr>mailto:Dan_May5@hotmail.com</vt:lpwstr>
      </vt:variant>
      <vt:variant>
        <vt:lpwstr/>
      </vt:variant>
      <vt:variant>
        <vt:i4>5111818</vt:i4>
      </vt:variant>
      <vt:variant>
        <vt:i4>12</vt:i4>
      </vt:variant>
      <vt:variant>
        <vt:i4>0</vt:i4>
      </vt:variant>
      <vt:variant>
        <vt:i4>5</vt:i4>
      </vt:variant>
      <vt:variant>
        <vt:lpwstr>http://www.british-gymnastics.org/schools</vt:lpwstr>
      </vt:variant>
      <vt:variant>
        <vt:lpwstr/>
      </vt:variant>
      <vt:variant>
        <vt:i4>1441874</vt:i4>
      </vt:variant>
      <vt:variant>
        <vt:i4>9</vt:i4>
      </vt:variant>
      <vt:variant>
        <vt:i4>0</vt:i4>
      </vt:variant>
      <vt:variant>
        <vt:i4>5</vt:i4>
      </vt:variant>
      <vt:variant>
        <vt:lpwstr>mailto:Dan_may5@hotmail.com</vt:lpwstr>
      </vt:variant>
      <vt:variant>
        <vt:lpwstr/>
      </vt:variant>
      <vt:variant>
        <vt:i4>7733272</vt:i4>
      </vt:variant>
      <vt:variant>
        <vt:i4>6</vt:i4>
      </vt:variant>
      <vt:variant>
        <vt:i4>0</vt:i4>
      </vt:variant>
      <vt:variant>
        <vt:i4>5</vt:i4>
      </vt:variant>
      <vt:variant>
        <vt:lpwstr>mailto:rob.cree@britishrowing.org</vt:lpwstr>
      </vt:variant>
      <vt:variant>
        <vt:lpwstr/>
      </vt:variant>
      <vt:variant>
        <vt:i4>2752625</vt:i4>
      </vt:variant>
      <vt:variant>
        <vt:i4>3</vt:i4>
      </vt:variant>
      <vt:variant>
        <vt:i4>0</vt:i4>
      </vt:variant>
      <vt:variant>
        <vt:i4>5</vt:i4>
      </vt:variant>
      <vt:variant>
        <vt:lpwstr>http://www.badmintonengland.co.uk/cpnsc</vt:lpwstr>
      </vt:variant>
      <vt:variant>
        <vt:lpwstr/>
      </vt:variant>
      <vt:variant>
        <vt:i4>4063351</vt:i4>
      </vt:variant>
      <vt:variant>
        <vt:i4>0</vt:i4>
      </vt:variant>
      <vt:variant>
        <vt:i4>0</vt:i4>
      </vt:variant>
      <vt:variant>
        <vt:i4>5</vt:i4>
      </vt:variant>
      <vt:variant>
        <vt:lpwstr>http://www.wysport.co.uk/play/wysg/downloads-and-resources/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PRIESTHORPE SCHOOL SPORT PARTNERSHIP</dc:title>
  <dc:creator>staffgbn</dc:creator>
  <cp:lastModifiedBy>Miss N Mallinson</cp:lastModifiedBy>
  <cp:revision>2</cp:revision>
  <cp:lastPrinted>2016-11-02T13:42:00Z</cp:lastPrinted>
  <dcterms:created xsi:type="dcterms:W3CDTF">2016-11-30T11:25:00Z</dcterms:created>
  <dcterms:modified xsi:type="dcterms:W3CDTF">2016-11-30T11:25:00Z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0x01010042E5140313763540BB6B5188163F0956</vt:lpwstr>
  </property>
</Properties>
</file>